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1AE" w:rsidRPr="00AD7CB4" w:rsidRDefault="00A03489" w:rsidP="00F84225">
      <w:pPr>
        <w:rPr>
          <w:rFonts w:cs="Times New Roman"/>
          <w:color w:val="000000"/>
          <w:sz w:val="24"/>
          <w:szCs w:val="24"/>
        </w:rPr>
      </w:pPr>
      <w:bookmarkStart w:id="0" w:name="_GoBack"/>
      <w:r w:rsidRPr="00AD7CB4">
        <w:rPr>
          <w:rFonts w:cs="Times New Roman"/>
          <w:color w:val="000000"/>
          <w:sz w:val="24"/>
          <w:szCs w:val="24"/>
        </w:rPr>
        <w:t>Различные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 действия руками, пальчиковые игры стимулируют процесс речевого и умственного развития ребенка, так как развитие </w:t>
      </w:r>
      <w:r w:rsidRPr="00AD7CB4">
        <w:rPr>
          <w:rFonts w:cs="Times New Roman"/>
          <w:color w:val="000000"/>
          <w:sz w:val="24"/>
          <w:szCs w:val="24"/>
        </w:rPr>
        <w:t>моторики рук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 находится в тесной связи с развитием речи и мышления ребенка.</w:t>
      </w:r>
    </w:p>
    <w:p w:rsidR="006501AE" w:rsidRPr="00AD7CB4" w:rsidRDefault="006501AE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Развитие навыков мелкой моторики важно еще и потому, что вся дальнейшая жизнь ребенка требует </w:t>
      </w:r>
      <w:r w:rsidR="00A03489" w:rsidRPr="00AD7CB4">
        <w:rPr>
          <w:rFonts w:cs="Times New Roman"/>
          <w:color w:val="000000"/>
          <w:sz w:val="24"/>
          <w:szCs w:val="24"/>
        </w:rPr>
        <w:t>точный и координированных движений для того, чтобы одеваться, принимать пищу, а также выполнять множество различных действий в учебе и быту.</w:t>
      </w:r>
    </w:p>
    <w:p w:rsidR="006501AE" w:rsidRPr="00AD7CB4" w:rsidRDefault="006501AE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ребенка. Если ребенок будет выполнять упражнения, сопровождая их короткими стихотворными строками, то его речь станет более четкой, ритмичной, яркой, и усилится контроль за выполняемыми движениями. Развивается память ребенка, так как он учится запоминать определенные положения рук и последовательность движений, у ребенка развивается воображение и фантазия. Овладев всеми упражнениями он может «рассказывать пальцами» целые истории. </w:t>
      </w:r>
      <w:r w:rsidR="00C430B1" w:rsidRPr="00AD7CB4">
        <w:rPr>
          <w:rFonts w:cs="Times New Roman"/>
          <w:color w:val="000000"/>
          <w:sz w:val="24"/>
          <w:szCs w:val="24"/>
        </w:rPr>
        <w:t>Р</w:t>
      </w:r>
      <w:r w:rsidRPr="00AD7CB4">
        <w:rPr>
          <w:rFonts w:cs="Times New Roman"/>
          <w:color w:val="000000"/>
          <w:sz w:val="24"/>
          <w:szCs w:val="24"/>
        </w:rPr>
        <w:t>ебенок, имеющий высокий уровень развития мелкой моторики, умеет логически рассуждать, у него достаточно развиты память, вн</w:t>
      </w:r>
      <w:r w:rsidR="00C430B1" w:rsidRPr="00AD7CB4">
        <w:rPr>
          <w:rFonts w:cs="Times New Roman"/>
          <w:color w:val="000000"/>
          <w:sz w:val="24"/>
          <w:szCs w:val="24"/>
        </w:rPr>
        <w:t>имание, связная речь.</w:t>
      </w:r>
    </w:p>
    <w:p w:rsidR="006F1964" w:rsidRPr="00AD7CB4" w:rsidRDefault="006501AE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Ребенок постоянно </w:t>
      </w:r>
      <w:r w:rsidR="00C430B1" w:rsidRPr="00AD7CB4">
        <w:rPr>
          <w:rFonts w:cs="Times New Roman"/>
          <w:color w:val="000000"/>
          <w:sz w:val="24"/>
          <w:szCs w:val="24"/>
        </w:rPr>
        <w:t>изучает окружающий</w:t>
      </w:r>
      <w:r w:rsidRPr="00AD7CB4">
        <w:rPr>
          <w:rFonts w:cs="Times New Roman"/>
          <w:color w:val="000000"/>
          <w:sz w:val="24"/>
          <w:szCs w:val="24"/>
        </w:rPr>
        <w:t xml:space="preserve"> мир. Основной метод </w:t>
      </w:r>
      <w:r w:rsidR="00C430B1" w:rsidRPr="00AD7CB4">
        <w:rPr>
          <w:rFonts w:cs="Times New Roman"/>
          <w:color w:val="000000"/>
          <w:sz w:val="24"/>
          <w:szCs w:val="24"/>
        </w:rPr>
        <w:t>получения</w:t>
      </w:r>
      <w:r w:rsidRPr="00AD7CB4">
        <w:rPr>
          <w:rFonts w:cs="Times New Roman"/>
          <w:color w:val="000000"/>
          <w:sz w:val="24"/>
          <w:szCs w:val="24"/>
        </w:rPr>
        <w:t xml:space="preserve"> информации – прикосновения. </w:t>
      </w:r>
      <w:r w:rsidR="00C430B1" w:rsidRPr="00AD7CB4">
        <w:rPr>
          <w:rFonts w:cs="Times New Roman"/>
          <w:color w:val="000000"/>
          <w:sz w:val="24"/>
          <w:szCs w:val="24"/>
        </w:rPr>
        <w:t>Ему</w:t>
      </w:r>
      <w:r w:rsidRPr="00AD7CB4">
        <w:rPr>
          <w:rFonts w:cs="Times New Roman"/>
          <w:color w:val="000000"/>
          <w:sz w:val="24"/>
          <w:szCs w:val="24"/>
        </w:rPr>
        <w:t xml:space="preserve"> необходимо все хватать, трогать, гладить и пробовать на вкус</w:t>
      </w:r>
      <w:r w:rsidR="00C430B1" w:rsidRPr="00AD7CB4">
        <w:rPr>
          <w:rFonts w:cs="Times New Roman"/>
          <w:color w:val="000000"/>
          <w:sz w:val="24"/>
          <w:szCs w:val="24"/>
        </w:rPr>
        <w:t>.</w:t>
      </w:r>
      <w:r w:rsidRPr="00AD7CB4">
        <w:rPr>
          <w:rFonts w:cs="Times New Roman"/>
          <w:color w:val="000000"/>
          <w:sz w:val="24"/>
          <w:szCs w:val="24"/>
        </w:rPr>
        <w:t xml:space="preserve"> Роль взрослого помочь ему в этом дать необходимый стимул развития. Поэтому начинать работу по развитию мелкой моторики нужно с самого раннего возраста.  В раннем и младшем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цветами </w:t>
      </w:r>
      <w:r w:rsidRPr="00AD7CB4">
        <w:rPr>
          <w:rFonts w:cs="Times New Roman"/>
          <w:color w:val="000000"/>
          <w:sz w:val="24"/>
          <w:szCs w:val="24"/>
        </w:rPr>
        <w:t>дошкольном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положения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возрасте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развитой </w:t>
      </w:r>
      <w:r w:rsidRPr="00AD7CB4">
        <w:rPr>
          <w:rFonts w:cs="Times New Roman"/>
          <w:color w:val="000000"/>
          <w:sz w:val="24"/>
          <w:szCs w:val="24"/>
        </w:rPr>
        <w:t>нужно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различными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выполнять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Pr="00AD7CB4">
        <w:rPr>
          <w:rFonts w:cs="Times New Roman"/>
          <w:color w:val="000000"/>
          <w:sz w:val="24"/>
          <w:szCs w:val="24"/>
        </w:rPr>
        <w:t>простые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ролевых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упражнения,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начинать </w:t>
      </w:r>
      <w:r w:rsidRPr="00AD7CB4">
        <w:rPr>
          <w:rFonts w:cs="Times New Roman"/>
          <w:color w:val="000000"/>
          <w:sz w:val="24"/>
          <w:szCs w:val="24"/>
        </w:rPr>
        <w:t>сопровождаемые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развитие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стихотворным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течением </w:t>
      </w:r>
      <w:r w:rsidRPr="00AD7CB4">
        <w:rPr>
          <w:rFonts w:cs="Times New Roman"/>
          <w:color w:val="000000"/>
          <w:sz w:val="24"/>
          <w:szCs w:val="24"/>
        </w:rPr>
        <w:t>текстом,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размеру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возраста </w:t>
      </w:r>
      <w:r w:rsidRPr="00AD7CB4">
        <w:rPr>
          <w:rFonts w:cs="Times New Roman"/>
          <w:color w:val="000000"/>
          <w:sz w:val="24"/>
          <w:szCs w:val="24"/>
        </w:rPr>
        <w:t>забывать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органов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повторении </w:t>
      </w:r>
      <w:r w:rsidRPr="00AD7CB4">
        <w:rPr>
          <w:rFonts w:cs="Times New Roman"/>
          <w:color w:val="000000"/>
          <w:sz w:val="24"/>
          <w:szCs w:val="24"/>
        </w:rPr>
        <w:t>развитии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прикосновения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элементарных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часто </w:t>
      </w:r>
      <w:r w:rsidRPr="00AD7CB4">
        <w:rPr>
          <w:rFonts w:cs="Times New Roman"/>
          <w:color w:val="000000"/>
          <w:sz w:val="24"/>
          <w:szCs w:val="24"/>
        </w:rPr>
        <w:t>навыков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пальчиковые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самообслуживания: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моторных </w:t>
      </w:r>
      <w:r w:rsidRPr="00AD7CB4">
        <w:rPr>
          <w:rFonts w:cs="Times New Roman"/>
          <w:color w:val="000000"/>
          <w:sz w:val="24"/>
          <w:szCs w:val="24"/>
        </w:rPr>
        <w:t>застегивать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развитие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расстегивать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только </w:t>
      </w:r>
      <w:r w:rsidRPr="00AD7CB4">
        <w:rPr>
          <w:rFonts w:cs="Times New Roman"/>
          <w:color w:val="000000"/>
          <w:sz w:val="24"/>
          <w:szCs w:val="24"/>
        </w:rPr>
        <w:t>пуговицы,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имеющий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завязывать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разноцветных </w:t>
      </w:r>
      <w:r w:rsidRPr="00AD7CB4">
        <w:rPr>
          <w:rFonts w:cs="Times New Roman"/>
          <w:color w:val="000000"/>
          <w:sz w:val="24"/>
          <w:szCs w:val="24"/>
        </w:rPr>
        <w:t>шнурки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мелкой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т. д. 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развитием </w:t>
      </w:r>
      <w:r w:rsidRPr="00AD7CB4">
        <w:rPr>
          <w:rFonts w:cs="Times New Roman"/>
          <w:color w:val="000000"/>
          <w:sz w:val="24"/>
          <w:szCs w:val="24"/>
        </w:rPr>
        <w:t>Также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насколько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 раннем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ворона </w:t>
      </w:r>
      <w:r w:rsidRPr="00AD7CB4">
        <w:rPr>
          <w:rFonts w:cs="Times New Roman"/>
          <w:color w:val="000000"/>
          <w:sz w:val="24"/>
          <w:szCs w:val="24"/>
        </w:rPr>
        <w:t>детстве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пространственного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полезны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чтобы </w:t>
      </w:r>
      <w:r w:rsidRPr="00AD7CB4">
        <w:rPr>
          <w:rFonts w:cs="Times New Roman"/>
          <w:color w:val="000000"/>
          <w:sz w:val="24"/>
          <w:szCs w:val="24"/>
        </w:rPr>
        <w:t>игры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пирамидки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 кубиками,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массаж </w:t>
      </w:r>
      <w:r w:rsidRPr="00AD7CB4">
        <w:rPr>
          <w:rFonts w:cs="Times New Roman"/>
          <w:color w:val="000000"/>
          <w:sz w:val="24"/>
          <w:szCs w:val="24"/>
        </w:rPr>
        <w:t>пирамидками,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последовательность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матрешками.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Pr="00AD7CB4">
        <w:rPr>
          <w:rFonts w:cs="Times New Roman"/>
          <w:color w:val="000000"/>
          <w:sz w:val="24"/>
          <w:szCs w:val="24"/>
        </w:rPr>
        <w:t>Позже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которых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- с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головного </w:t>
      </w:r>
      <w:r w:rsidRPr="00AD7CB4">
        <w:rPr>
          <w:rFonts w:cs="Times New Roman"/>
          <w:color w:val="000000"/>
          <w:sz w:val="24"/>
          <w:szCs w:val="24"/>
        </w:rPr>
        <w:t>различного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результат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вида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помогут </w:t>
      </w:r>
      <w:r w:rsidRPr="00AD7CB4">
        <w:rPr>
          <w:rFonts w:cs="Times New Roman"/>
          <w:color w:val="000000"/>
          <w:sz w:val="24"/>
          <w:szCs w:val="24"/>
        </w:rPr>
        <w:t>конструкторами,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помогают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например,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запас </w:t>
      </w:r>
      <w:r w:rsidR="00C430B1" w:rsidRPr="00AD7CB4">
        <w:rPr>
          <w:rFonts w:cs="Times New Roman"/>
          <w:color w:val="000000"/>
          <w:sz w:val="24"/>
          <w:szCs w:val="24"/>
        </w:rPr>
        <w:t>конструктор</w:t>
      </w:r>
      <w:r w:rsidRPr="00AD7CB4">
        <w:rPr>
          <w:rFonts w:cs="Times New Roman"/>
          <w:color w:val="000000"/>
          <w:sz w:val="24"/>
          <w:szCs w:val="24"/>
        </w:rPr>
        <w:t>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совершенствуется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когда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снятия </w:t>
      </w:r>
      <w:r w:rsidRPr="00AD7CB4">
        <w:rPr>
          <w:rFonts w:cs="Times New Roman"/>
          <w:color w:val="000000"/>
          <w:sz w:val="24"/>
          <w:szCs w:val="24"/>
        </w:rPr>
        <w:t>ребенку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пальцами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приходится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другим </w:t>
      </w:r>
      <w:r w:rsidRPr="00AD7CB4">
        <w:rPr>
          <w:rFonts w:cs="Times New Roman"/>
          <w:color w:val="000000"/>
          <w:sz w:val="24"/>
          <w:szCs w:val="24"/>
        </w:rPr>
        <w:t>собирать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фигурки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комплекс </w:t>
      </w:r>
      <w:r w:rsidRPr="00AD7CB4">
        <w:rPr>
          <w:rFonts w:cs="Times New Roman"/>
          <w:color w:val="000000"/>
          <w:sz w:val="24"/>
          <w:szCs w:val="24"/>
        </w:rPr>
        <w:t>разбирать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целью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мелкие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картинки </w:t>
      </w:r>
      <w:r w:rsidRPr="00AD7CB4">
        <w:rPr>
          <w:rFonts w:cs="Times New Roman"/>
          <w:color w:val="000000"/>
          <w:sz w:val="24"/>
          <w:szCs w:val="24"/>
        </w:rPr>
        <w:t>детали,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собирая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складывать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животные </w:t>
      </w:r>
      <w:r w:rsidRPr="00AD7CB4">
        <w:rPr>
          <w:rFonts w:cs="Times New Roman"/>
          <w:color w:val="000000"/>
          <w:sz w:val="24"/>
          <w:szCs w:val="24"/>
        </w:rPr>
        <w:t>целое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новых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из отдельных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деревянных </w:t>
      </w:r>
      <w:r w:rsidRPr="00AD7CB4">
        <w:rPr>
          <w:rFonts w:cs="Times New Roman"/>
          <w:color w:val="000000"/>
          <w:sz w:val="24"/>
          <w:szCs w:val="24"/>
        </w:rPr>
        <w:t>частей,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подготовки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а для этого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животные </w:t>
      </w:r>
      <w:r w:rsidRPr="00AD7CB4">
        <w:rPr>
          <w:rFonts w:cs="Times New Roman"/>
          <w:color w:val="000000"/>
          <w:sz w:val="24"/>
          <w:szCs w:val="24"/>
        </w:rPr>
        <w:t>очень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доску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важно,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мелкой </w:t>
      </w:r>
      <w:r w:rsidRPr="00AD7CB4">
        <w:rPr>
          <w:rFonts w:cs="Times New Roman"/>
          <w:color w:val="000000"/>
          <w:sz w:val="24"/>
          <w:szCs w:val="24"/>
        </w:rPr>
        <w:t>чтобы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развивается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пальчики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детали </w:t>
      </w:r>
      <w:r w:rsidRPr="00AD7CB4">
        <w:rPr>
          <w:rFonts w:cs="Times New Roman"/>
          <w:color w:val="000000"/>
          <w:sz w:val="24"/>
          <w:szCs w:val="24"/>
        </w:rPr>
        <w:t>слушались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формируется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хорошо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Pr="00AD7CB4">
        <w:rPr>
          <w:rFonts w:cs="Times New Roman"/>
          <w:color w:val="000000"/>
          <w:sz w:val="24"/>
          <w:szCs w:val="24"/>
        </w:rPr>
        <w:t>работали,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мелкую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тем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расположено </w:t>
      </w:r>
      <w:r w:rsidRPr="00AD7CB4">
        <w:rPr>
          <w:rFonts w:cs="Times New Roman"/>
          <w:color w:val="000000"/>
          <w:sz w:val="24"/>
          <w:szCs w:val="24"/>
        </w:rPr>
        <w:t>самым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забывать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стимулировали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мышления </w:t>
      </w:r>
      <w:r w:rsidRPr="00AD7CB4">
        <w:rPr>
          <w:rFonts w:cs="Times New Roman"/>
          <w:color w:val="000000"/>
          <w:sz w:val="24"/>
          <w:szCs w:val="24"/>
        </w:rPr>
        <w:t>речевое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деревянных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развитие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детей </w:t>
      </w:r>
      <w:r w:rsidR="00C430B1" w:rsidRPr="00AD7CB4">
        <w:rPr>
          <w:rFonts w:cs="Times New Roman"/>
          <w:color w:val="000000"/>
          <w:sz w:val="24"/>
          <w:szCs w:val="24"/>
        </w:rPr>
        <w:t>ребенка</w:t>
      </w:r>
      <w:r w:rsidRPr="00AD7CB4">
        <w:rPr>
          <w:rFonts w:cs="Times New Roman"/>
          <w:color w:val="000000"/>
          <w:sz w:val="24"/>
          <w:szCs w:val="24"/>
        </w:rPr>
        <w:t>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гибкость</w:t>
      </w:r>
      <w:r w:rsidRPr="00AD7CB4">
        <w:rPr>
          <w:rFonts w:cs="Times New Roman"/>
          <w:color w:val="000000"/>
          <w:szCs w:val="24"/>
        </w:rPr>
        <w:t xml:space="preserve"> </w:t>
      </w:r>
    </w:p>
    <w:p w:rsidR="006501AE" w:rsidRPr="00AD7CB4" w:rsidRDefault="006501AE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На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Pr="00AD7CB4">
        <w:rPr>
          <w:rFonts w:cs="Times New Roman"/>
          <w:color w:val="000000"/>
          <w:sz w:val="24"/>
          <w:szCs w:val="24"/>
        </w:rPr>
        <w:t>начальном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рассуждать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этапе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Pr="00AD7CB4">
        <w:rPr>
          <w:rFonts w:cs="Times New Roman"/>
          <w:color w:val="000000"/>
          <w:sz w:val="24"/>
          <w:szCs w:val="24"/>
        </w:rPr>
        <w:t>жизни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развивает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именно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раннем </w:t>
      </w:r>
      <w:r w:rsidRPr="00AD7CB4">
        <w:rPr>
          <w:rFonts w:cs="Times New Roman"/>
          <w:color w:val="000000"/>
          <w:sz w:val="24"/>
          <w:szCs w:val="24"/>
        </w:rPr>
        <w:t>мелкая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работали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моторика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развивается </w:t>
      </w:r>
      <w:r w:rsidRPr="00AD7CB4">
        <w:rPr>
          <w:rFonts w:cs="Times New Roman"/>
          <w:color w:val="000000"/>
          <w:sz w:val="24"/>
          <w:szCs w:val="24"/>
        </w:rPr>
        <w:t>отражает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ускорить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то, как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активизирует </w:t>
      </w:r>
      <w:r w:rsidRPr="00AD7CB4">
        <w:rPr>
          <w:rFonts w:cs="Times New Roman"/>
          <w:color w:val="000000"/>
          <w:sz w:val="24"/>
          <w:szCs w:val="24"/>
        </w:rPr>
        <w:t>развивается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может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ребенок,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активизирует </w:t>
      </w:r>
      <w:r w:rsidRPr="00AD7CB4">
        <w:rPr>
          <w:rFonts w:cs="Times New Roman"/>
          <w:color w:val="000000"/>
          <w:sz w:val="24"/>
          <w:szCs w:val="24"/>
        </w:rPr>
        <w:t>свидетельствует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красочные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о его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лепки </w:t>
      </w:r>
      <w:r w:rsidRPr="00AD7CB4">
        <w:rPr>
          <w:rFonts w:cs="Times New Roman"/>
          <w:color w:val="000000"/>
          <w:sz w:val="24"/>
          <w:szCs w:val="24"/>
        </w:rPr>
        <w:t>интеллектуальных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деревянные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способностях.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мелкой </w:t>
      </w:r>
      <w:r w:rsidRPr="00AD7CB4">
        <w:rPr>
          <w:rFonts w:cs="Times New Roman"/>
          <w:color w:val="000000"/>
          <w:sz w:val="24"/>
          <w:szCs w:val="24"/>
        </w:rPr>
        <w:t>Дети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шнурование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отказываются </w:t>
      </w:r>
      <w:r w:rsidRPr="00AD7CB4">
        <w:rPr>
          <w:rFonts w:cs="Times New Roman"/>
          <w:color w:val="000000"/>
          <w:sz w:val="24"/>
          <w:szCs w:val="24"/>
        </w:rPr>
        <w:t>плохо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упражнений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развитой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стихотворных </w:t>
      </w:r>
      <w:r w:rsidRPr="00AD7CB4">
        <w:rPr>
          <w:rFonts w:cs="Times New Roman"/>
          <w:color w:val="000000"/>
          <w:sz w:val="24"/>
          <w:szCs w:val="24"/>
        </w:rPr>
        <w:t>моторикой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моторику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>рук</w:t>
      </w:r>
      <w:r w:rsidRPr="00AD7CB4">
        <w:rPr>
          <w:rFonts w:cs="Times New Roman"/>
          <w:color w:val="000000"/>
          <w:sz w:val="24"/>
          <w:szCs w:val="24"/>
        </w:rPr>
        <w:t xml:space="preserve"> неловко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работы </w:t>
      </w:r>
      <w:r w:rsidRPr="00AD7CB4">
        <w:rPr>
          <w:rFonts w:cs="Times New Roman"/>
          <w:color w:val="000000"/>
          <w:sz w:val="24"/>
          <w:szCs w:val="24"/>
        </w:rPr>
        <w:t>держат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помогают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ложку,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Pr="00AD7CB4">
        <w:rPr>
          <w:rFonts w:cs="Times New Roman"/>
          <w:color w:val="000000"/>
          <w:sz w:val="24"/>
          <w:szCs w:val="24"/>
        </w:rPr>
        <w:t>карандаш,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стихи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развивать </w:t>
      </w:r>
      <w:r w:rsidRPr="00AD7CB4">
        <w:rPr>
          <w:rFonts w:cs="Times New Roman"/>
          <w:color w:val="000000"/>
          <w:sz w:val="24"/>
          <w:szCs w:val="24"/>
        </w:rPr>
        <w:t>могут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является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застегивать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мелкой </w:t>
      </w:r>
      <w:r w:rsidRPr="00AD7CB4">
        <w:rPr>
          <w:rFonts w:cs="Times New Roman"/>
          <w:color w:val="000000"/>
          <w:sz w:val="24"/>
          <w:szCs w:val="24"/>
        </w:rPr>
        <w:t>пуговицы,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головного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шнуровать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предметов </w:t>
      </w:r>
      <w:r w:rsidRPr="00AD7CB4">
        <w:rPr>
          <w:rFonts w:cs="Times New Roman"/>
          <w:color w:val="000000"/>
          <w:sz w:val="24"/>
          <w:szCs w:val="24"/>
        </w:rPr>
        <w:t>ботинки.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важно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Им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помощью </w:t>
      </w:r>
      <w:r w:rsidRPr="00AD7CB4">
        <w:rPr>
          <w:rFonts w:cs="Times New Roman"/>
          <w:color w:val="000000"/>
          <w:sz w:val="24"/>
          <w:szCs w:val="24"/>
        </w:rPr>
        <w:t>бывает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процессе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трудно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предметы </w:t>
      </w:r>
      <w:r w:rsidRPr="00AD7CB4">
        <w:rPr>
          <w:rFonts w:cs="Times New Roman"/>
          <w:color w:val="000000"/>
          <w:sz w:val="24"/>
          <w:szCs w:val="24"/>
        </w:rPr>
        <w:t>собрать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принадлежит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рассыпавшие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Pr="00AD7CB4">
        <w:rPr>
          <w:rFonts w:cs="Times New Roman"/>
          <w:color w:val="000000"/>
          <w:sz w:val="24"/>
          <w:szCs w:val="24"/>
        </w:rPr>
        <w:t>детали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огромное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lastRenderedPageBreak/>
        <w:t xml:space="preserve">конструктора,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развивается </w:t>
      </w:r>
      <w:r w:rsidRPr="00AD7CB4">
        <w:rPr>
          <w:rFonts w:cs="Times New Roman"/>
          <w:color w:val="000000"/>
          <w:sz w:val="24"/>
          <w:szCs w:val="24"/>
        </w:rPr>
        <w:t>работать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чтобы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 пазлами,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доступных </w:t>
      </w:r>
      <w:r w:rsidRPr="00AD7CB4">
        <w:rPr>
          <w:rFonts w:cs="Times New Roman"/>
          <w:color w:val="000000"/>
          <w:sz w:val="24"/>
          <w:szCs w:val="24"/>
        </w:rPr>
        <w:t>счетными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трудно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палочками,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отдельных </w:t>
      </w:r>
      <w:r w:rsidRPr="00AD7CB4">
        <w:rPr>
          <w:rFonts w:cs="Times New Roman"/>
          <w:color w:val="000000"/>
          <w:sz w:val="24"/>
          <w:szCs w:val="24"/>
        </w:rPr>
        <w:t>мозаикой.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развития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Они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самое </w:t>
      </w:r>
      <w:r w:rsidRPr="00AD7CB4">
        <w:rPr>
          <w:rFonts w:cs="Times New Roman"/>
          <w:color w:val="000000"/>
          <w:sz w:val="24"/>
          <w:szCs w:val="24"/>
        </w:rPr>
        <w:t>отказываются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переходит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от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запоминать </w:t>
      </w:r>
      <w:r w:rsidRPr="00AD7CB4">
        <w:rPr>
          <w:rFonts w:cs="Times New Roman"/>
          <w:color w:val="000000"/>
          <w:sz w:val="24"/>
          <w:szCs w:val="24"/>
        </w:rPr>
        <w:t>лепки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развитию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моторных </w:t>
      </w:r>
      <w:r w:rsidRPr="00AD7CB4">
        <w:rPr>
          <w:rFonts w:cs="Times New Roman"/>
          <w:color w:val="000000"/>
          <w:sz w:val="24"/>
          <w:szCs w:val="24"/>
        </w:rPr>
        <w:t>аппликации,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образом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нужно </w:t>
      </w:r>
      <w:r w:rsidRPr="00AD7CB4">
        <w:rPr>
          <w:rFonts w:cs="Times New Roman"/>
          <w:color w:val="000000"/>
          <w:sz w:val="24"/>
          <w:szCs w:val="24"/>
        </w:rPr>
        <w:t>успевают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точный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за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мелкой </w:t>
      </w:r>
      <w:r w:rsidR="00C430B1" w:rsidRPr="00AD7CB4">
        <w:rPr>
          <w:rFonts w:cs="Times New Roman"/>
          <w:color w:val="000000"/>
          <w:sz w:val="24"/>
          <w:szCs w:val="24"/>
        </w:rPr>
        <w:t>сверстниками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пальчики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на занятиях.</w:t>
      </w:r>
    </w:p>
    <w:p w:rsidR="006501AE" w:rsidRPr="00AD7CB4" w:rsidRDefault="00AD7CB4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ascii="Times New Romam" w:hAnsi="Times New Romam" w:cs="Times New Roman"/>
          <w:color w:val="000000"/>
          <w:szCs w:val="24"/>
        </w:rPr>
        <w:t>животные </w:t>
      </w:r>
      <w:r w:rsidR="006501AE" w:rsidRPr="00AD7CB4">
        <w:rPr>
          <w:rFonts w:cs="Times New Roman"/>
          <w:color w:val="000000"/>
          <w:sz w:val="24"/>
          <w:szCs w:val="24"/>
        </w:rPr>
        <w:t>Дети</w:t>
      </w:r>
      <w:r w:rsidRPr="00AD7CB4">
        <w:rPr>
          <w:rFonts w:ascii="Times New Romam" w:hAnsi="Times New Romam" w:cs="Times New Roman"/>
          <w:color w:val="000000"/>
          <w:szCs w:val="24"/>
        </w:rPr>
        <w:t> рекомендуется</w:t>
      </w:r>
      <w:r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часто </w:t>
      </w:r>
      <w:r w:rsidRPr="00AD7CB4">
        <w:rPr>
          <w:rFonts w:ascii="Times New Romam" w:hAnsi="Times New Romam" w:cs="Times New Roman"/>
          <w:color w:val="000000"/>
          <w:szCs w:val="24"/>
        </w:rPr>
        <w:t>переходит </w:t>
      </w:r>
      <w:r w:rsidR="006501AE" w:rsidRPr="00AD7CB4">
        <w:rPr>
          <w:rFonts w:cs="Times New Roman"/>
          <w:color w:val="000000"/>
          <w:sz w:val="24"/>
          <w:szCs w:val="24"/>
        </w:rPr>
        <w:t>чувствуют</w:t>
      </w:r>
      <w:r w:rsidRPr="00AD7CB4">
        <w:rPr>
          <w:rFonts w:ascii="Times New Romam" w:hAnsi="Times New Romam" w:cs="Times New Roman"/>
          <w:color w:val="000000"/>
          <w:szCs w:val="24"/>
        </w:rPr>
        <w:t> прекрасным</w:t>
      </w:r>
      <w:r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себя </w:t>
      </w:r>
      <w:r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="006501AE" w:rsidRPr="00AD7CB4">
        <w:rPr>
          <w:rFonts w:cs="Times New Roman"/>
          <w:color w:val="000000"/>
          <w:sz w:val="24"/>
          <w:szCs w:val="24"/>
        </w:rPr>
        <w:t>несостоятельными</w:t>
      </w:r>
      <w:r w:rsidRPr="00AD7CB4">
        <w:rPr>
          <w:rFonts w:ascii="Times New Romam" w:hAnsi="Times New Romam" w:cs="Times New Roman"/>
          <w:color w:val="000000"/>
          <w:szCs w:val="24"/>
        </w:rPr>
        <w:t> навык</w:t>
      </w:r>
      <w:r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в элементарных </w:t>
      </w:r>
      <w:r w:rsidRPr="00AD7CB4">
        <w:rPr>
          <w:rFonts w:ascii="Times New Romam" w:hAnsi="Times New Romam" w:cs="Times New Roman"/>
          <w:color w:val="000000"/>
          <w:szCs w:val="24"/>
        </w:rPr>
        <w:t>звуков </w:t>
      </w:r>
      <w:r w:rsidR="006501AE" w:rsidRPr="00AD7CB4">
        <w:rPr>
          <w:rFonts w:cs="Times New Roman"/>
          <w:color w:val="000000"/>
          <w:sz w:val="24"/>
          <w:szCs w:val="24"/>
        </w:rPr>
        <w:t>действиях,</w:t>
      </w:r>
      <w:r w:rsidRPr="00AD7CB4">
        <w:rPr>
          <w:rFonts w:ascii="Times New Romam" w:hAnsi="Times New Romam" w:cs="Times New Roman"/>
          <w:color w:val="000000"/>
          <w:szCs w:val="24"/>
        </w:rPr>
        <w:t> логопедических</w:t>
      </w:r>
      <w:r w:rsidR="006501AE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доступных </w:t>
      </w:r>
      <w:r w:rsidRPr="00AD7CB4">
        <w:rPr>
          <w:rFonts w:ascii="Times New Romam" w:hAnsi="Times New Romam" w:cs="Times New Roman"/>
          <w:color w:val="000000"/>
          <w:szCs w:val="24"/>
        </w:rPr>
        <w:t>сегена </w:t>
      </w:r>
      <w:r w:rsidR="00C430B1" w:rsidRPr="00AD7CB4">
        <w:rPr>
          <w:rFonts w:cs="Times New Roman"/>
          <w:color w:val="000000"/>
          <w:sz w:val="24"/>
          <w:szCs w:val="24"/>
        </w:rPr>
        <w:t>другим</w:t>
      </w:r>
      <w:r w:rsidR="006501AE" w:rsidRPr="00AD7CB4">
        <w:rPr>
          <w:rFonts w:cs="Times New Roman"/>
          <w:color w:val="000000"/>
          <w:sz w:val="24"/>
          <w:szCs w:val="24"/>
        </w:rPr>
        <w:t>.</w:t>
      </w:r>
      <w:r w:rsidRPr="00AD7CB4">
        <w:rPr>
          <w:rFonts w:ascii="Times New Romam" w:hAnsi="Times New Romam" w:cs="Times New Roman"/>
          <w:color w:val="000000"/>
          <w:szCs w:val="24"/>
        </w:rPr>
        <w:t> пальчиковые</w:t>
      </w:r>
      <w:r w:rsidR="006501AE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Это </w:t>
      </w:r>
      <w:r w:rsidRPr="00AD7CB4">
        <w:rPr>
          <w:rFonts w:ascii="Times New Romam" w:hAnsi="Times New Romam" w:cs="Times New Roman"/>
          <w:color w:val="000000"/>
          <w:szCs w:val="24"/>
        </w:rPr>
        <w:t>шнурки </w:t>
      </w:r>
      <w:r w:rsidR="006501AE" w:rsidRPr="00AD7CB4">
        <w:rPr>
          <w:rFonts w:cs="Times New Roman"/>
          <w:color w:val="000000"/>
          <w:sz w:val="24"/>
          <w:szCs w:val="24"/>
        </w:rPr>
        <w:t>влияет</w:t>
      </w:r>
      <w:r w:rsidRPr="00AD7CB4">
        <w:rPr>
          <w:rFonts w:ascii="Times New Romam" w:hAnsi="Times New Romam" w:cs="Times New Roman"/>
          <w:color w:val="000000"/>
          <w:szCs w:val="24"/>
        </w:rPr>
        <w:t> переходит</w:t>
      </w:r>
      <w:r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на </w:t>
      </w:r>
      <w:r w:rsidRPr="00AD7CB4">
        <w:rPr>
          <w:rFonts w:ascii="Times New Romam" w:hAnsi="Times New Romam" w:cs="Times New Roman"/>
          <w:color w:val="000000"/>
          <w:szCs w:val="24"/>
        </w:rPr>
        <w:t>получения </w:t>
      </w:r>
      <w:r w:rsidR="006501AE" w:rsidRPr="00AD7CB4">
        <w:rPr>
          <w:rFonts w:cs="Times New Roman"/>
          <w:color w:val="000000"/>
          <w:sz w:val="24"/>
          <w:szCs w:val="24"/>
        </w:rPr>
        <w:t>эмоциональное</w:t>
      </w:r>
      <w:r w:rsidRPr="00AD7CB4">
        <w:rPr>
          <w:rFonts w:ascii="Times New Romam" w:hAnsi="Times New Romam" w:cs="Times New Roman"/>
          <w:color w:val="000000"/>
          <w:szCs w:val="24"/>
        </w:rPr>
        <w:t> развитие</w:t>
      </w:r>
      <w:r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благополучие </w:t>
      </w:r>
      <w:r w:rsidRPr="00AD7CB4">
        <w:rPr>
          <w:rFonts w:ascii="Times New Romam" w:hAnsi="Times New Romam" w:cs="Times New Roman"/>
          <w:color w:val="000000"/>
          <w:szCs w:val="24"/>
        </w:rPr>
        <w:t>уникальный </w:t>
      </w:r>
      <w:r w:rsidR="006501AE" w:rsidRPr="00AD7CB4">
        <w:rPr>
          <w:rFonts w:cs="Times New Roman"/>
          <w:color w:val="000000"/>
          <w:sz w:val="24"/>
          <w:szCs w:val="24"/>
        </w:rPr>
        <w:t>ребенка,</w:t>
      </w:r>
      <w:r w:rsidRPr="00AD7CB4">
        <w:rPr>
          <w:rFonts w:ascii="Times New Romam" w:hAnsi="Times New Romam" w:cs="Times New Roman"/>
          <w:color w:val="000000"/>
          <w:szCs w:val="24"/>
        </w:rPr>
        <w:t> живые</w:t>
      </w:r>
      <w:r w:rsidR="006501AE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на его </w:t>
      </w:r>
      <w:r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="006501AE" w:rsidRPr="00AD7CB4">
        <w:rPr>
          <w:rFonts w:cs="Times New Roman"/>
          <w:color w:val="000000"/>
          <w:sz w:val="24"/>
          <w:szCs w:val="24"/>
        </w:rPr>
        <w:t>самооценку.</w:t>
      </w:r>
      <w:r w:rsidRPr="00AD7CB4">
        <w:rPr>
          <w:rFonts w:ascii="Times New Romam" w:hAnsi="Times New Romam" w:cs="Times New Roman"/>
          <w:color w:val="000000"/>
          <w:szCs w:val="24"/>
        </w:rPr>
        <w:t> правильное</w:t>
      </w:r>
      <w:r w:rsidR="006501AE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С </w:t>
      </w:r>
      <w:r w:rsidRPr="00AD7CB4">
        <w:rPr>
          <w:rFonts w:ascii="Times New Romam" w:hAnsi="Times New Romam" w:cs="Times New Roman"/>
          <w:color w:val="000000"/>
          <w:szCs w:val="24"/>
        </w:rPr>
        <w:t>должен </w:t>
      </w:r>
      <w:r w:rsidR="006501AE" w:rsidRPr="00AD7CB4">
        <w:rPr>
          <w:rFonts w:cs="Times New Roman"/>
          <w:color w:val="000000"/>
          <w:sz w:val="24"/>
          <w:szCs w:val="24"/>
        </w:rPr>
        <w:t>течением</w:t>
      </w:r>
      <w:r w:rsidRPr="00AD7CB4">
        <w:rPr>
          <w:rFonts w:ascii="Times New Romam" w:hAnsi="Times New Romam" w:cs="Times New Roman"/>
          <w:color w:val="000000"/>
          <w:szCs w:val="24"/>
        </w:rPr>
        <w:t> пальчиковые</w:t>
      </w:r>
      <w:r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времени </w:t>
      </w:r>
      <w:r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="006501AE" w:rsidRPr="00AD7CB4">
        <w:rPr>
          <w:rFonts w:cs="Times New Roman"/>
          <w:color w:val="000000"/>
          <w:sz w:val="24"/>
          <w:szCs w:val="24"/>
        </w:rPr>
        <w:t>уровень</w:t>
      </w:r>
      <w:r w:rsidRPr="00AD7CB4">
        <w:rPr>
          <w:rFonts w:ascii="Times New Romam" w:hAnsi="Times New Romam" w:cs="Times New Roman"/>
          <w:color w:val="000000"/>
          <w:szCs w:val="24"/>
        </w:rPr>
        <w:t> пуговицы</w:t>
      </w:r>
      <w:r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>развити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я </w:t>
      </w:r>
      <w:r w:rsidRPr="00AD7CB4">
        <w:rPr>
          <w:rFonts w:ascii="Times New Romam" w:hAnsi="Times New Romam" w:cs="Times New Roman"/>
          <w:color w:val="000000"/>
          <w:szCs w:val="24"/>
        </w:rPr>
        <w:t>элементы </w:t>
      </w:r>
      <w:r w:rsidR="00C430B1" w:rsidRPr="00AD7CB4">
        <w:rPr>
          <w:rFonts w:cs="Times New Roman"/>
          <w:color w:val="000000"/>
          <w:sz w:val="24"/>
          <w:szCs w:val="24"/>
        </w:rPr>
        <w:t>формирует</w:t>
      </w:r>
      <w:r w:rsidRPr="00AD7CB4">
        <w:rPr>
          <w:rFonts w:ascii="Times New Romam" w:hAnsi="Times New Romam" w:cs="Times New Roman"/>
          <w:color w:val="000000"/>
          <w:szCs w:val="24"/>
        </w:rPr>
        <w:t> начальном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школьные </w:t>
      </w:r>
      <w:r w:rsidRPr="00AD7CB4">
        <w:rPr>
          <w:rFonts w:ascii="Times New Romam" w:hAnsi="Times New Romam" w:cs="Times New Roman"/>
          <w:color w:val="000000"/>
          <w:szCs w:val="24"/>
        </w:rPr>
        <w:t>координация </w:t>
      </w:r>
      <w:r w:rsidR="00C430B1" w:rsidRPr="00AD7CB4">
        <w:rPr>
          <w:rFonts w:cs="Times New Roman"/>
          <w:color w:val="000000"/>
          <w:sz w:val="24"/>
          <w:szCs w:val="24"/>
        </w:rPr>
        <w:t>трудности.</w:t>
      </w:r>
      <w:r w:rsidRPr="00AD7CB4">
        <w:rPr>
          <w:rFonts w:ascii="Times New Romam" w:hAnsi="Times New Romam" w:cs="Times New Roman"/>
          <w:color w:val="000000"/>
          <w:szCs w:val="24"/>
        </w:rPr>
        <w:t> отлично</w:t>
      </w:r>
      <w:r w:rsidRPr="00AD7CB4">
        <w:rPr>
          <w:rFonts w:cs="Times New Roman"/>
          <w:color w:val="000000"/>
          <w:szCs w:val="24"/>
        </w:rPr>
        <w:t xml:space="preserve"> </w:t>
      </w:r>
    </w:p>
    <w:p w:rsidR="006501AE" w:rsidRPr="00AD7CB4" w:rsidRDefault="00C430B1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В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детали </w:t>
      </w:r>
      <w:r w:rsidRPr="00AD7CB4">
        <w:rPr>
          <w:rFonts w:cs="Times New Roman"/>
          <w:color w:val="000000"/>
          <w:sz w:val="24"/>
          <w:szCs w:val="24"/>
        </w:rPr>
        <w:t>дошкольном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шнуровки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возрасте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игрой </w:t>
      </w:r>
      <w:r w:rsidR="006501AE" w:rsidRPr="00AD7CB4">
        <w:rPr>
          <w:rFonts w:cs="Times New Roman"/>
          <w:color w:val="000000"/>
          <w:sz w:val="24"/>
          <w:szCs w:val="24"/>
        </w:rPr>
        <w:t>работа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строить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по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положения </w:t>
      </w:r>
      <w:r w:rsidR="006501AE" w:rsidRPr="00AD7CB4">
        <w:rPr>
          <w:rFonts w:cs="Times New Roman"/>
          <w:color w:val="000000"/>
          <w:sz w:val="24"/>
          <w:szCs w:val="24"/>
        </w:rPr>
        <w:t>развитию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подготовки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мелкой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творческие </w:t>
      </w:r>
      <w:r w:rsidR="006501AE" w:rsidRPr="00AD7CB4">
        <w:rPr>
          <w:rFonts w:cs="Times New Roman"/>
          <w:color w:val="000000"/>
          <w:sz w:val="24"/>
          <w:szCs w:val="24"/>
        </w:rPr>
        <w:t>моторики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формирует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нервных </w:t>
      </w:r>
      <w:r w:rsidR="006501AE" w:rsidRPr="00AD7CB4">
        <w:rPr>
          <w:rFonts w:cs="Times New Roman"/>
          <w:color w:val="000000"/>
          <w:sz w:val="24"/>
          <w:szCs w:val="24"/>
        </w:rPr>
        <w:t>координации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рынке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движений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игрушка </w:t>
      </w:r>
      <w:r w:rsidR="006501AE" w:rsidRPr="00AD7CB4">
        <w:rPr>
          <w:rFonts w:cs="Times New Roman"/>
          <w:color w:val="000000"/>
          <w:sz w:val="24"/>
          <w:szCs w:val="24"/>
        </w:rPr>
        <w:t>руки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складывать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должна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="006501AE" w:rsidRPr="00AD7CB4">
        <w:rPr>
          <w:rFonts w:cs="Times New Roman"/>
          <w:color w:val="000000"/>
          <w:sz w:val="24"/>
          <w:szCs w:val="24"/>
        </w:rPr>
        <w:t>стать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улучшение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важной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="006501AE" w:rsidRPr="00AD7CB4">
        <w:rPr>
          <w:rFonts w:cs="Times New Roman"/>
          <w:color w:val="000000"/>
          <w:sz w:val="24"/>
          <w:szCs w:val="24"/>
        </w:rPr>
        <w:t>частью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созданы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развития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ребенок </w:t>
      </w:r>
      <w:r w:rsidR="006501AE" w:rsidRPr="00AD7CB4">
        <w:rPr>
          <w:rFonts w:cs="Times New Roman"/>
          <w:color w:val="000000"/>
          <w:sz w:val="24"/>
          <w:szCs w:val="24"/>
        </w:rPr>
        <w:t>детской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необходимый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речи,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дальнейшее </w:t>
      </w:r>
      <w:r w:rsidR="006501AE" w:rsidRPr="00AD7CB4">
        <w:rPr>
          <w:rFonts w:cs="Times New Roman"/>
          <w:color w:val="000000"/>
          <w:sz w:val="24"/>
          <w:szCs w:val="24"/>
        </w:rPr>
        <w:t>формирования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стимулирует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навыков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стишков </w:t>
      </w:r>
      <w:r w:rsidR="006501AE" w:rsidRPr="00AD7CB4">
        <w:rPr>
          <w:rFonts w:cs="Times New Roman"/>
          <w:color w:val="000000"/>
          <w:sz w:val="24"/>
          <w:szCs w:val="24"/>
        </w:rPr>
        <w:t>самообслуживания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способов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усилению </w:t>
      </w:r>
      <w:r w:rsidR="006501AE" w:rsidRPr="00AD7CB4">
        <w:rPr>
          <w:rFonts w:cs="Times New Roman"/>
          <w:color w:val="000000"/>
          <w:sz w:val="24"/>
          <w:szCs w:val="24"/>
        </w:rPr>
        <w:t>подготовки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внимательность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к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тактильную </w:t>
      </w:r>
      <w:r w:rsidR="006501AE" w:rsidRPr="00AD7CB4">
        <w:rPr>
          <w:rFonts w:cs="Times New Roman"/>
          <w:color w:val="000000"/>
          <w:sz w:val="24"/>
          <w:szCs w:val="24"/>
        </w:rPr>
        <w:t>письму.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образом</w:t>
      </w:r>
      <w:r w:rsidR="006501AE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От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развивает </w:t>
      </w:r>
      <w:r w:rsidR="006501AE" w:rsidRPr="00AD7CB4">
        <w:rPr>
          <w:rFonts w:cs="Times New Roman"/>
          <w:color w:val="000000"/>
          <w:sz w:val="24"/>
          <w:szCs w:val="24"/>
        </w:rPr>
        <w:t>того,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различными</w:t>
      </w:r>
      <w:r w:rsidR="006501AE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насколько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движений </w:t>
      </w:r>
      <w:r w:rsidR="006501AE" w:rsidRPr="00AD7CB4">
        <w:rPr>
          <w:rFonts w:cs="Times New Roman"/>
          <w:color w:val="000000"/>
          <w:sz w:val="24"/>
          <w:szCs w:val="24"/>
        </w:rPr>
        <w:t>ловко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шнуровать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научится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раннего </w:t>
      </w:r>
      <w:r w:rsidR="006501AE" w:rsidRPr="00AD7CB4">
        <w:rPr>
          <w:rFonts w:cs="Times New Roman"/>
          <w:color w:val="000000"/>
          <w:sz w:val="24"/>
          <w:szCs w:val="24"/>
        </w:rPr>
        <w:t>ребенок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мышления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управлять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пальчики </w:t>
      </w:r>
      <w:r w:rsidR="006501AE" w:rsidRPr="00AD7CB4">
        <w:rPr>
          <w:rFonts w:cs="Times New Roman"/>
          <w:color w:val="000000"/>
          <w:sz w:val="24"/>
          <w:szCs w:val="24"/>
        </w:rPr>
        <w:t>своими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мелкие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пальчиками,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мелкой </w:t>
      </w:r>
      <w:r w:rsidR="006501AE" w:rsidRPr="00AD7CB4">
        <w:rPr>
          <w:rFonts w:cs="Times New Roman"/>
          <w:color w:val="000000"/>
          <w:sz w:val="24"/>
          <w:szCs w:val="24"/>
        </w:rPr>
        <w:t>зависит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трудно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его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мелкая </w:t>
      </w:r>
      <w:r w:rsidR="006501AE" w:rsidRPr="00AD7CB4">
        <w:rPr>
          <w:rFonts w:cs="Times New Roman"/>
          <w:color w:val="000000"/>
          <w:sz w:val="24"/>
          <w:szCs w:val="24"/>
        </w:rPr>
        <w:t>дальнейшее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развивается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6501AE" w:rsidRPr="00AD7CB4">
        <w:rPr>
          <w:rFonts w:cs="Times New Roman"/>
          <w:color w:val="000000"/>
          <w:sz w:val="24"/>
          <w:szCs w:val="24"/>
        </w:rPr>
        <w:t xml:space="preserve">развитие. </w:t>
      </w:r>
    </w:p>
    <w:p w:rsidR="006501AE" w:rsidRPr="00AD7CB4" w:rsidRDefault="00AD7CB4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ascii="Times New Romam" w:hAnsi="Times New Romam" w:cs="Times New Roman"/>
          <w:color w:val="000000"/>
          <w:szCs w:val="24"/>
        </w:rPr>
        <w:t>упражнения </w:t>
      </w:r>
      <w:r w:rsidR="00C430B1" w:rsidRPr="00AD7CB4">
        <w:rPr>
          <w:rFonts w:cs="Times New Roman"/>
          <w:color w:val="000000"/>
          <w:sz w:val="24"/>
          <w:szCs w:val="24"/>
        </w:rPr>
        <w:t>Одним</w:t>
      </w:r>
      <w:r w:rsidRPr="00AD7CB4">
        <w:rPr>
          <w:rFonts w:ascii="Times New Romam" w:hAnsi="Times New Romam" w:cs="Times New Roman"/>
          <w:color w:val="000000"/>
          <w:szCs w:val="24"/>
        </w:rPr>
        <w:t> сортёры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из способов </w:t>
      </w:r>
      <w:r w:rsidRPr="00AD7CB4">
        <w:rPr>
          <w:rFonts w:ascii="Times New Romam" w:hAnsi="Times New Romam" w:cs="Times New Roman"/>
          <w:color w:val="000000"/>
          <w:szCs w:val="24"/>
        </w:rPr>
        <w:t>творческих </w:t>
      </w:r>
      <w:r w:rsidR="00C430B1" w:rsidRPr="00AD7CB4">
        <w:rPr>
          <w:rFonts w:cs="Times New Roman"/>
          <w:color w:val="000000"/>
          <w:sz w:val="24"/>
          <w:szCs w:val="24"/>
        </w:rPr>
        <w:t>развития</w:t>
      </w:r>
      <w:r w:rsidRPr="00AD7CB4">
        <w:rPr>
          <w:rFonts w:ascii="Times New Romam" w:hAnsi="Times New Romam" w:cs="Times New Roman"/>
          <w:color w:val="000000"/>
          <w:szCs w:val="24"/>
        </w:rPr>
        <w:t> фигурами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мелкой </w:t>
      </w:r>
      <w:r w:rsidRPr="00AD7CB4">
        <w:rPr>
          <w:rFonts w:ascii="Times New Romam" w:hAnsi="Times New Romam" w:cs="Times New Roman"/>
          <w:color w:val="000000"/>
          <w:szCs w:val="24"/>
        </w:rPr>
        <w:t>дошкольном </w:t>
      </w:r>
      <w:r w:rsidR="00C430B1" w:rsidRPr="00AD7CB4">
        <w:rPr>
          <w:rFonts w:cs="Times New Roman"/>
          <w:color w:val="000000"/>
          <w:sz w:val="24"/>
          <w:szCs w:val="24"/>
        </w:rPr>
        <w:t>моторики</w:t>
      </w:r>
      <w:r w:rsidRPr="00AD7CB4">
        <w:rPr>
          <w:rFonts w:ascii="Times New Romam" w:hAnsi="Times New Romam" w:cs="Times New Roman"/>
          <w:color w:val="000000"/>
          <w:szCs w:val="24"/>
        </w:rPr>
        <w:t> учебе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является </w:t>
      </w:r>
      <w:r w:rsidRPr="00AD7CB4">
        <w:rPr>
          <w:rFonts w:ascii="Times New Romam" w:hAnsi="Times New Romam" w:cs="Times New Roman"/>
          <w:color w:val="000000"/>
          <w:szCs w:val="24"/>
        </w:rPr>
        <w:t>фантазии </w:t>
      </w:r>
      <w:r w:rsidR="00C430B1" w:rsidRPr="00AD7CB4">
        <w:rPr>
          <w:rFonts w:cs="Times New Roman"/>
          <w:color w:val="000000"/>
          <w:sz w:val="24"/>
          <w:szCs w:val="24"/>
        </w:rPr>
        <w:t>пальчиковая</w:t>
      </w:r>
      <w:r w:rsidRPr="00AD7CB4">
        <w:rPr>
          <w:rFonts w:ascii="Times New Romam" w:hAnsi="Times New Romam" w:cs="Times New Roman"/>
          <w:color w:val="000000"/>
          <w:szCs w:val="24"/>
        </w:rPr>
        <w:t> можно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гимнастика. </w:t>
      </w:r>
      <w:r w:rsidRPr="00AD7CB4">
        <w:rPr>
          <w:rFonts w:ascii="Times New Romam" w:hAnsi="Times New Romam" w:cs="Times New Roman"/>
          <w:color w:val="000000"/>
          <w:szCs w:val="24"/>
        </w:rPr>
        <w:t>разбирать </w:t>
      </w:r>
      <w:r w:rsidR="00C430B1" w:rsidRPr="00AD7CB4">
        <w:rPr>
          <w:rFonts w:cs="Times New Roman"/>
          <w:color w:val="000000"/>
          <w:sz w:val="24"/>
          <w:szCs w:val="24"/>
        </w:rPr>
        <w:t>Пальчиковая</w:t>
      </w:r>
      <w:r w:rsidRPr="00AD7CB4">
        <w:rPr>
          <w:rFonts w:ascii="Times New Romam" w:hAnsi="Times New Romam" w:cs="Times New Roman"/>
          <w:color w:val="000000"/>
          <w:szCs w:val="24"/>
        </w:rPr>
        <w:t> мозаиками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гимнастика — </w:t>
      </w:r>
      <w:r w:rsidRPr="00AD7CB4">
        <w:rPr>
          <w:rFonts w:ascii="Times New Romam" w:hAnsi="Times New Romam" w:cs="Times New Roman"/>
          <w:color w:val="000000"/>
          <w:szCs w:val="24"/>
        </w:rPr>
        <w:t>развитой </w:t>
      </w:r>
      <w:r w:rsidR="00C430B1" w:rsidRPr="00AD7CB4">
        <w:rPr>
          <w:rFonts w:cs="Times New Roman"/>
          <w:color w:val="000000"/>
          <w:sz w:val="24"/>
          <w:szCs w:val="24"/>
        </w:rPr>
        <w:t>уникальный</w:t>
      </w:r>
      <w:r w:rsidRPr="00AD7CB4">
        <w:rPr>
          <w:rFonts w:ascii="Times New Romam" w:hAnsi="Times New Romam" w:cs="Times New Roman"/>
          <w:color w:val="000000"/>
          <w:szCs w:val="24"/>
        </w:rPr>
        <w:t> чувствуют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комплекс </w:t>
      </w:r>
      <w:r w:rsidRPr="00AD7CB4">
        <w:rPr>
          <w:rFonts w:ascii="Times New Romam" w:hAnsi="Times New Romam" w:cs="Times New Roman"/>
          <w:color w:val="000000"/>
          <w:szCs w:val="24"/>
        </w:rPr>
        <w:t>застегивать </w:t>
      </w:r>
      <w:r w:rsidR="00C430B1" w:rsidRPr="00AD7CB4">
        <w:rPr>
          <w:rFonts w:cs="Times New Roman"/>
          <w:color w:val="000000"/>
          <w:sz w:val="24"/>
          <w:szCs w:val="24"/>
        </w:rPr>
        <w:t>упражнений</w:t>
      </w:r>
      <w:r w:rsidRPr="00AD7CB4">
        <w:rPr>
          <w:rFonts w:ascii="Times New Romam" w:hAnsi="Times New Romam" w:cs="Times New Roman"/>
          <w:color w:val="000000"/>
          <w:szCs w:val="24"/>
        </w:rPr>
        <w:t> завязывать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для развития </w:t>
      </w:r>
      <w:r w:rsidRPr="00AD7CB4">
        <w:rPr>
          <w:rFonts w:ascii="Times New Romam" w:hAnsi="Times New Romam" w:cs="Times New Roman"/>
          <w:color w:val="000000"/>
          <w:szCs w:val="24"/>
        </w:rPr>
        <w:t>глазомера </w:t>
      </w:r>
      <w:r w:rsidR="00C430B1" w:rsidRPr="00AD7CB4">
        <w:rPr>
          <w:rFonts w:cs="Times New Roman"/>
          <w:color w:val="000000"/>
          <w:sz w:val="24"/>
          <w:szCs w:val="24"/>
        </w:rPr>
        <w:t>ребёнка.</w:t>
      </w:r>
      <w:r w:rsidRPr="00AD7CB4">
        <w:rPr>
          <w:rFonts w:ascii="Times New Romam" w:hAnsi="Times New Romam" w:cs="Times New Roman"/>
          <w:color w:val="000000"/>
          <w:szCs w:val="24"/>
        </w:rPr>
        <w:t> забывать</w:t>
      </w:r>
      <w:r w:rsidR="00C430B1"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Простые </w:t>
      </w:r>
      <w:r w:rsidRPr="00AD7CB4">
        <w:rPr>
          <w:rFonts w:ascii="Times New Romam" w:hAnsi="Times New Romam" w:cs="Times New Roman"/>
          <w:color w:val="000000"/>
          <w:szCs w:val="24"/>
        </w:rPr>
        <w:t>формирования </w:t>
      </w:r>
      <w:r w:rsidR="00C430B1" w:rsidRPr="00AD7CB4">
        <w:rPr>
          <w:rFonts w:cs="Times New Roman"/>
          <w:color w:val="000000"/>
          <w:sz w:val="24"/>
          <w:szCs w:val="24"/>
        </w:rPr>
        <w:t>пальчиковые</w:t>
      </w:r>
      <w:r w:rsidRPr="00AD7CB4">
        <w:rPr>
          <w:rFonts w:ascii="Times New Romam" w:hAnsi="Times New Romam" w:cs="Times New Roman"/>
          <w:color w:val="000000"/>
          <w:szCs w:val="24"/>
        </w:rPr>
        <w:t> резкому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игры </w:t>
      </w:r>
      <w:r w:rsidRPr="00AD7CB4">
        <w:rPr>
          <w:rFonts w:ascii="Times New Romam" w:hAnsi="Times New Romam" w:cs="Times New Roman"/>
          <w:color w:val="000000"/>
          <w:szCs w:val="24"/>
        </w:rPr>
        <w:t>очень </w:t>
      </w:r>
      <w:r w:rsidR="00C430B1" w:rsidRPr="00AD7CB4">
        <w:rPr>
          <w:rFonts w:cs="Times New Roman"/>
          <w:color w:val="000000"/>
          <w:sz w:val="24"/>
          <w:szCs w:val="24"/>
        </w:rPr>
        <w:t>используются</w:t>
      </w:r>
      <w:r w:rsidRPr="00AD7CB4">
        <w:rPr>
          <w:rFonts w:ascii="Times New Romam" w:hAnsi="Times New Romam" w:cs="Times New Roman"/>
          <w:color w:val="000000"/>
          <w:szCs w:val="24"/>
        </w:rPr>
        <w:t> итоге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для развития </w:t>
      </w:r>
      <w:r w:rsidRPr="00AD7CB4">
        <w:rPr>
          <w:rFonts w:ascii="Times New Romam" w:hAnsi="Times New Romam" w:cs="Times New Roman"/>
          <w:color w:val="000000"/>
          <w:szCs w:val="24"/>
        </w:rPr>
        <w:t>кистей </w:t>
      </w:r>
      <w:r w:rsidR="00C430B1" w:rsidRPr="00AD7CB4">
        <w:rPr>
          <w:rFonts w:cs="Times New Roman"/>
          <w:color w:val="000000"/>
          <w:sz w:val="24"/>
          <w:szCs w:val="24"/>
        </w:rPr>
        <w:t>моторных</w:t>
      </w:r>
      <w:r w:rsidRPr="00AD7CB4">
        <w:rPr>
          <w:rFonts w:ascii="Times New Romam" w:hAnsi="Times New Romam" w:cs="Times New Roman"/>
          <w:color w:val="000000"/>
          <w:szCs w:val="24"/>
        </w:rPr>
        <w:t> движения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способностей, </w:t>
      </w:r>
      <w:r w:rsidRPr="00AD7CB4">
        <w:rPr>
          <w:rFonts w:ascii="Times New Romam" w:hAnsi="Times New Romam" w:cs="Times New Roman"/>
          <w:color w:val="000000"/>
          <w:szCs w:val="24"/>
        </w:rPr>
        <w:t>благодаря </w:t>
      </w:r>
      <w:r w:rsidR="00C430B1" w:rsidRPr="00AD7CB4">
        <w:rPr>
          <w:rFonts w:cs="Times New Roman"/>
          <w:color w:val="000000"/>
          <w:sz w:val="24"/>
          <w:szCs w:val="24"/>
        </w:rPr>
        <w:t>профилактики,</w:t>
      </w:r>
      <w:r w:rsidRPr="00AD7CB4">
        <w:rPr>
          <w:rFonts w:ascii="Times New Romam" w:hAnsi="Times New Romam" w:cs="Times New Roman"/>
          <w:color w:val="000000"/>
          <w:szCs w:val="24"/>
        </w:rPr>
        <w:t> ребенка</w:t>
      </w:r>
      <w:r w:rsidR="00C430B1"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снятия </w:t>
      </w:r>
      <w:r w:rsidRPr="00AD7CB4">
        <w:rPr>
          <w:rFonts w:ascii="Times New Romam" w:hAnsi="Times New Romam" w:cs="Times New Roman"/>
          <w:color w:val="000000"/>
          <w:szCs w:val="24"/>
        </w:rPr>
        <w:t>способностях </w:t>
      </w:r>
      <w:r w:rsidR="00C430B1" w:rsidRPr="00AD7CB4">
        <w:rPr>
          <w:rFonts w:cs="Times New Roman"/>
          <w:color w:val="000000"/>
          <w:sz w:val="24"/>
          <w:szCs w:val="24"/>
        </w:rPr>
        <w:t>утомления,</w:t>
      </w:r>
      <w:r w:rsidRPr="00AD7CB4">
        <w:rPr>
          <w:rFonts w:ascii="Times New Romam" w:hAnsi="Times New Romam" w:cs="Times New Roman"/>
          <w:color w:val="000000"/>
          <w:szCs w:val="24"/>
        </w:rPr>
        <w:t> мозга</w:t>
      </w:r>
      <w:r w:rsidR="00C430B1"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а самое </w:t>
      </w:r>
      <w:r w:rsidRPr="00AD7CB4">
        <w:rPr>
          <w:rFonts w:ascii="Times New Romam" w:hAnsi="Times New Romam" w:cs="Times New Roman"/>
          <w:color w:val="000000"/>
          <w:szCs w:val="24"/>
        </w:rPr>
        <w:t>координация </w:t>
      </w:r>
      <w:r w:rsidR="00C430B1" w:rsidRPr="00AD7CB4">
        <w:rPr>
          <w:rFonts w:cs="Times New Roman"/>
          <w:color w:val="000000"/>
          <w:sz w:val="24"/>
          <w:szCs w:val="24"/>
        </w:rPr>
        <w:t>главное</w:t>
      </w:r>
      <w:r w:rsidRPr="00AD7CB4">
        <w:rPr>
          <w:rFonts w:ascii="Times New Romam" w:hAnsi="Times New Romam" w:cs="Times New Roman"/>
          <w:color w:val="000000"/>
          <w:szCs w:val="24"/>
        </w:rPr>
        <w:t> только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для развития </w:t>
      </w:r>
      <w:r w:rsidRPr="00AD7CB4">
        <w:rPr>
          <w:rFonts w:ascii="Times New Romam" w:hAnsi="Times New Romam" w:cs="Times New Roman"/>
          <w:color w:val="000000"/>
          <w:szCs w:val="24"/>
        </w:rPr>
        <w:t>высказывание </w:t>
      </w:r>
      <w:r w:rsidR="00C430B1" w:rsidRPr="00AD7CB4">
        <w:rPr>
          <w:rFonts w:cs="Times New Roman"/>
          <w:color w:val="000000"/>
          <w:sz w:val="24"/>
          <w:szCs w:val="24"/>
        </w:rPr>
        <w:t>речи</w:t>
      </w:r>
      <w:r w:rsidRPr="00AD7CB4">
        <w:rPr>
          <w:rFonts w:ascii="Times New Romam" w:hAnsi="Times New Romam" w:cs="Times New Roman"/>
          <w:color w:val="000000"/>
          <w:szCs w:val="24"/>
        </w:rPr>
        <w:t> воображение</w:t>
      </w:r>
      <w:r w:rsidRPr="00AD7CB4">
        <w:rPr>
          <w:rFonts w:cs="Times New Roman"/>
          <w:color w:val="000000"/>
          <w:szCs w:val="24"/>
        </w:rPr>
        <w:t xml:space="preserve"> </w:t>
      </w:r>
      <w:r w:rsidR="00C430B1" w:rsidRPr="00AD7CB4">
        <w:rPr>
          <w:rFonts w:cs="Times New Roman"/>
          <w:color w:val="000000"/>
          <w:sz w:val="24"/>
          <w:szCs w:val="24"/>
        </w:rPr>
        <w:t xml:space="preserve">у </w:t>
      </w:r>
      <w:r w:rsidRPr="00AD7CB4">
        <w:rPr>
          <w:rFonts w:ascii="Times New Romam" w:hAnsi="Times New Romam" w:cs="Times New Roman"/>
          <w:color w:val="000000"/>
          <w:szCs w:val="24"/>
        </w:rPr>
        <w:t>формируя </w:t>
      </w:r>
      <w:r w:rsidR="00C430B1" w:rsidRPr="00AD7CB4">
        <w:rPr>
          <w:rFonts w:cs="Times New Roman"/>
          <w:color w:val="000000"/>
          <w:sz w:val="24"/>
          <w:szCs w:val="24"/>
        </w:rPr>
        <w:t>дошкольников.</w:t>
      </w:r>
      <w:r w:rsidRPr="00AD7CB4">
        <w:rPr>
          <w:rFonts w:ascii="Times New Romam" w:hAnsi="Times New Romam" w:cs="Times New Roman"/>
          <w:color w:val="000000"/>
          <w:szCs w:val="24"/>
        </w:rPr>
        <w:t> забывать</w:t>
      </w:r>
      <w:r w:rsidRPr="00AD7CB4">
        <w:rPr>
          <w:rFonts w:cs="Times New Roman"/>
          <w:color w:val="000000"/>
          <w:szCs w:val="24"/>
        </w:rPr>
        <w:t xml:space="preserve"> </w:t>
      </w:r>
    </w:p>
    <w:p w:rsidR="006501AE" w:rsidRPr="00AD7CB4" w:rsidRDefault="006501AE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Выполнение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мозга </w:t>
      </w:r>
      <w:r w:rsidRPr="00AD7CB4">
        <w:rPr>
          <w:rFonts w:cs="Times New Roman"/>
          <w:color w:val="000000"/>
          <w:sz w:val="24"/>
          <w:szCs w:val="24"/>
        </w:rPr>
        <w:t>упражнений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картинки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ритмических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движения </w:t>
      </w:r>
      <w:r w:rsidRPr="00AD7CB4">
        <w:rPr>
          <w:rFonts w:cs="Times New Roman"/>
          <w:color w:val="000000"/>
          <w:sz w:val="24"/>
          <w:szCs w:val="24"/>
        </w:rPr>
        <w:t>движений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множество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пальцами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разной </w:t>
      </w:r>
      <w:r w:rsidRPr="00AD7CB4">
        <w:rPr>
          <w:rFonts w:cs="Times New Roman"/>
          <w:color w:val="000000"/>
          <w:sz w:val="24"/>
          <w:szCs w:val="24"/>
        </w:rPr>
        <w:t>приводит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точный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к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координации </w:t>
      </w:r>
      <w:r w:rsidRPr="00AD7CB4">
        <w:rPr>
          <w:rFonts w:cs="Times New Roman"/>
          <w:color w:val="000000"/>
          <w:sz w:val="24"/>
          <w:szCs w:val="24"/>
        </w:rPr>
        <w:t>возбуждению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самомассажа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 речевых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Pr="00AD7CB4">
        <w:rPr>
          <w:rFonts w:cs="Times New Roman"/>
          <w:color w:val="000000"/>
          <w:sz w:val="24"/>
          <w:szCs w:val="24"/>
        </w:rPr>
        <w:t>центрах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благоприятный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головного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выполняемыми </w:t>
      </w:r>
      <w:r w:rsidRPr="00AD7CB4">
        <w:rPr>
          <w:rFonts w:cs="Times New Roman"/>
          <w:color w:val="000000"/>
          <w:sz w:val="24"/>
          <w:szCs w:val="24"/>
        </w:rPr>
        <w:t>мозга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утомления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мелкую </w:t>
      </w:r>
      <w:r w:rsidRPr="00AD7CB4">
        <w:rPr>
          <w:rFonts w:cs="Times New Roman"/>
          <w:color w:val="000000"/>
          <w:sz w:val="24"/>
          <w:szCs w:val="24"/>
        </w:rPr>
        <w:t>резкому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предлагается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усилению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также </w:t>
      </w:r>
      <w:r w:rsidRPr="00AD7CB4">
        <w:rPr>
          <w:rFonts w:cs="Times New Roman"/>
          <w:color w:val="000000"/>
          <w:sz w:val="24"/>
          <w:szCs w:val="24"/>
        </w:rPr>
        <w:t>согласованной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массаж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деятельности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детстве </w:t>
      </w:r>
      <w:r w:rsidRPr="00AD7CB4">
        <w:rPr>
          <w:rFonts w:cs="Times New Roman"/>
          <w:color w:val="000000"/>
          <w:sz w:val="24"/>
          <w:szCs w:val="24"/>
        </w:rPr>
        <w:t>речевых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эмоциональное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зон, что, в конечном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можно </w:t>
      </w:r>
      <w:r w:rsidRPr="00AD7CB4">
        <w:rPr>
          <w:rFonts w:cs="Times New Roman"/>
          <w:color w:val="000000"/>
          <w:sz w:val="24"/>
          <w:szCs w:val="24"/>
        </w:rPr>
        <w:t>итоге,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действий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стимулирует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слушались </w:t>
      </w:r>
      <w:r w:rsidRPr="00AD7CB4">
        <w:rPr>
          <w:rFonts w:cs="Times New Roman"/>
          <w:color w:val="000000"/>
          <w:sz w:val="24"/>
          <w:szCs w:val="24"/>
        </w:rPr>
        <w:t>развитие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различные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речи.   </w:t>
      </w:r>
    </w:p>
    <w:p w:rsidR="00F84225" w:rsidRPr="00AD7CB4" w:rsidRDefault="00AD7CB4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ascii="Times New Romam" w:hAnsi="Times New Romam" w:cs="Times New Roman"/>
          <w:color w:val="000000"/>
          <w:szCs w:val="24"/>
        </w:rPr>
        <w:t>развитие </w:t>
      </w:r>
      <w:r w:rsidR="00F84225" w:rsidRPr="00AD7CB4">
        <w:rPr>
          <w:rFonts w:cs="Times New Roman"/>
          <w:color w:val="000000"/>
          <w:sz w:val="24"/>
          <w:szCs w:val="24"/>
        </w:rPr>
        <w:t>Василию</w:t>
      </w:r>
      <w:r w:rsidRPr="00AD7CB4">
        <w:rPr>
          <w:rFonts w:ascii="Times New Romam" w:hAnsi="Times New Romam" w:cs="Times New Roman"/>
          <w:color w:val="000000"/>
          <w:szCs w:val="24"/>
        </w:rPr>
        <w:t> ворона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Александровичу </w:t>
      </w:r>
      <w:r w:rsidRPr="00AD7CB4">
        <w:rPr>
          <w:rFonts w:ascii="Times New Romam" w:hAnsi="Times New Romam" w:cs="Times New Roman"/>
          <w:color w:val="000000"/>
          <w:szCs w:val="24"/>
        </w:rPr>
        <w:t>плохо </w:t>
      </w:r>
      <w:r w:rsidR="00F84225" w:rsidRPr="00AD7CB4">
        <w:rPr>
          <w:rFonts w:cs="Times New Roman"/>
          <w:color w:val="000000"/>
          <w:sz w:val="24"/>
          <w:szCs w:val="24"/>
        </w:rPr>
        <w:t>Сухомлинскому</w:t>
      </w:r>
      <w:r w:rsidRPr="00AD7CB4">
        <w:rPr>
          <w:rFonts w:ascii="Times New Romam" w:hAnsi="Times New Romam" w:cs="Times New Roman"/>
          <w:color w:val="000000"/>
          <w:szCs w:val="24"/>
        </w:rPr>
        <w:t> ролевых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принадлежит </w:t>
      </w:r>
      <w:r w:rsidRPr="00AD7CB4">
        <w:rPr>
          <w:rFonts w:ascii="Times New Romam" w:hAnsi="Times New Romam" w:cs="Times New Roman"/>
          <w:color w:val="000000"/>
          <w:szCs w:val="24"/>
        </w:rPr>
        <w:t>речевых </w:t>
      </w:r>
      <w:r w:rsidR="00F84225" w:rsidRPr="00AD7CB4">
        <w:rPr>
          <w:rFonts w:cs="Times New Roman"/>
          <w:color w:val="000000"/>
          <w:sz w:val="24"/>
          <w:szCs w:val="24"/>
        </w:rPr>
        <w:t>высказывание</w:t>
      </w:r>
      <w:r w:rsidRPr="00AD7CB4">
        <w:rPr>
          <w:rFonts w:ascii="Times New Romam" w:hAnsi="Times New Romam" w:cs="Times New Roman"/>
          <w:color w:val="000000"/>
          <w:szCs w:val="24"/>
        </w:rPr>
        <w:t> складывать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«Ум </w:t>
      </w:r>
      <w:r w:rsidRPr="00AD7CB4">
        <w:rPr>
          <w:rFonts w:ascii="Times New Romam" w:hAnsi="Times New Romam" w:cs="Times New Roman"/>
          <w:color w:val="000000"/>
          <w:szCs w:val="24"/>
        </w:rPr>
        <w:t>выполняемыми </w:t>
      </w:r>
      <w:r w:rsidR="00F84225" w:rsidRPr="00AD7CB4">
        <w:rPr>
          <w:rFonts w:cs="Times New Roman"/>
          <w:color w:val="000000"/>
          <w:sz w:val="24"/>
          <w:szCs w:val="24"/>
        </w:rPr>
        <w:t>ребенка</w:t>
      </w:r>
      <w:r w:rsidRPr="00AD7CB4">
        <w:rPr>
          <w:rFonts w:ascii="Times New Romam" w:hAnsi="Times New Romam" w:cs="Times New Roman"/>
          <w:color w:val="000000"/>
          <w:szCs w:val="24"/>
        </w:rPr>
        <w:t> овощи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– на </w:t>
      </w:r>
      <w:r w:rsidRPr="00AD7CB4">
        <w:rPr>
          <w:rFonts w:ascii="Times New Romam" w:hAnsi="Times New Romam" w:cs="Times New Roman"/>
          <w:color w:val="000000"/>
          <w:szCs w:val="24"/>
        </w:rPr>
        <w:t>дошкольников </w:t>
      </w:r>
      <w:r w:rsidR="00F84225" w:rsidRPr="00AD7CB4">
        <w:rPr>
          <w:rFonts w:cs="Times New Roman"/>
          <w:color w:val="000000"/>
          <w:sz w:val="24"/>
          <w:szCs w:val="24"/>
        </w:rPr>
        <w:t>кончиках</w:t>
      </w:r>
      <w:r w:rsidRPr="00AD7CB4">
        <w:rPr>
          <w:rFonts w:ascii="Times New Romam" w:hAnsi="Times New Romam" w:cs="Times New Roman"/>
          <w:color w:val="000000"/>
          <w:szCs w:val="24"/>
        </w:rPr>
        <w:t> предметов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его </w:t>
      </w:r>
      <w:r w:rsidRPr="00AD7CB4">
        <w:rPr>
          <w:rFonts w:ascii="Times New Romam" w:hAnsi="Times New Romam" w:cs="Times New Roman"/>
          <w:color w:val="000000"/>
          <w:szCs w:val="24"/>
        </w:rPr>
        <w:t>снятия </w:t>
      </w:r>
      <w:r w:rsidR="00F84225" w:rsidRPr="00AD7CB4">
        <w:rPr>
          <w:rFonts w:cs="Times New Roman"/>
          <w:color w:val="000000"/>
          <w:sz w:val="24"/>
          <w:szCs w:val="24"/>
        </w:rPr>
        <w:t>пальцев</w:t>
      </w:r>
      <w:r w:rsidRPr="00AD7CB4">
        <w:rPr>
          <w:rFonts w:ascii="Times New Romam" w:hAnsi="Times New Romam" w:cs="Times New Roman"/>
          <w:color w:val="000000"/>
          <w:szCs w:val="24"/>
        </w:rPr>
        <w:t> мелкой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». В этих </w:t>
      </w:r>
      <w:r w:rsidRPr="00AD7CB4">
        <w:rPr>
          <w:rFonts w:ascii="Times New Romam" w:hAnsi="Times New Romam" w:cs="Times New Roman"/>
          <w:color w:val="000000"/>
          <w:szCs w:val="24"/>
        </w:rPr>
        <w:t>развитие </w:t>
      </w:r>
      <w:r w:rsidR="00F84225" w:rsidRPr="00AD7CB4">
        <w:rPr>
          <w:rFonts w:cs="Times New Roman"/>
          <w:color w:val="000000"/>
          <w:sz w:val="24"/>
          <w:szCs w:val="24"/>
        </w:rPr>
        <w:t>словах</w:t>
      </w:r>
      <w:r w:rsidRPr="00AD7CB4">
        <w:rPr>
          <w:rFonts w:ascii="Times New Romam" w:hAnsi="Times New Romam" w:cs="Times New Roman"/>
          <w:color w:val="000000"/>
          <w:szCs w:val="24"/>
        </w:rPr>
        <w:t> способствуют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содержится </w:t>
      </w:r>
      <w:r w:rsidRPr="00AD7CB4">
        <w:rPr>
          <w:rFonts w:ascii="Times New Romam" w:hAnsi="Times New Romam" w:cs="Times New Roman"/>
          <w:color w:val="000000"/>
          <w:szCs w:val="24"/>
        </w:rPr>
        <w:t>речевые </w:t>
      </w:r>
      <w:r w:rsidR="00F84225" w:rsidRPr="00AD7CB4">
        <w:rPr>
          <w:rFonts w:cs="Times New Roman"/>
          <w:color w:val="000000"/>
          <w:sz w:val="24"/>
          <w:szCs w:val="24"/>
        </w:rPr>
        <w:t>объяснение</w:t>
      </w:r>
      <w:r w:rsidRPr="00AD7CB4">
        <w:rPr>
          <w:rFonts w:ascii="Times New Romam" w:hAnsi="Times New Romam" w:cs="Times New Roman"/>
          <w:color w:val="000000"/>
          <w:szCs w:val="24"/>
        </w:rPr>
        <w:t> например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того, </w:t>
      </w:r>
      <w:r w:rsidRPr="00AD7CB4">
        <w:rPr>
          <w:rFonts w:ascii="Times New Romam" w:hAnsi="Times New Romam" w:cs="Times New Roman"/>
          <w:color w:val="000000"/>
          <w:szCs w:val="24"/>
        </w:rPr>
        <w:t>словах </w:t>
      </w:r>
      <w:r w:rsidR="00F84225" w:rsidRPr="00AD7CB4">
        <w:rPr>
          <w:rFonts w:cs="Times New Roman"/>
          <w:color w:val="000000"/>
          <w:sz w:val="24"/>
          <w:szCs w:val="24"/>
        </w:rPr>
        <w:t>каким</w:t>
      </w:r>
      <w:r w:rsidRPr="00AD7CB4">
        <w:rPr>
          <w:rFonts w:ascii="Times New Romam" w:hAnsi="Times New Romam" w:cs="Times New Roman"/>
          <w:color w:val="000000"/>
          <w:szCs w:val="24"/>
        </w:rPr>
        <w:t> количество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образом </w:t>
      </w:r>
      <w:r w:rsidRPr="00AD7CB4">
        <w:rPr>
          <w:rFonts w:ascii="Times New Romam" w:hAnsi="Times New Romam" w:cs="Times New Roman"/>
          <w:color w:val="000000"/>
          <w:szCs w:val="24"/>
        </w:rPr>
        <w:t>мелкой </w:t>
      </w:r>
      <w:r w:rsidR="00F84225" w:rsidRPr="00AD7CB4">
        <w:rPr>
          <w:rFonts w:cs="Times New Roman"/>
          <w:color w:val="000000"/>
          <w:sz w:val="24"/>
          <w:szCs w:val="24"/>
        </w:rPr>
        <w:t>развивается</w:t>
      </w:r>
      <w:r w:rsidRPr="00AD7CB4">
        <w:rPr>
          <w:rFonts w:ascii="Times New Romam" w:hAnsi="Times New Romam" w:cs="Times New Roman"/>
          <w:color w:val="000000"/>
          <w:szCs w:val="24"/>
        </w:rPr>
        <w:t> помогают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ребенок. </w:t>
      </w:r>
      <w:r w:rsidRPr="00AD7CB4">
        <w:rPr>
          <w:rFonts w:ascii="Times New Romam" w:hAnsi="Times New Romam" w:cs="Times New Roman"/>
          <w:color w:val="000000"/>
          <w:szCs w:val="24"/>
        </w:rPr>
        <w:t>пальчиковые </w:t>
      </w:r>
      <w:r w:rsidR="00F84225" w:rsidRPr="00AD7CB4">
        <w:rPr>
          <w:rFonts w:cs="Times New Roman"/>
          <w:color w:val="000000"/>
          <w:sz w:val="24"/>
          <w:szCs w:val="24"/>
        </w:rPr>
        <w:t>Ведь</w:t>
      </w:r>
      <w:r w:rsidRPr="00AD7CB4">
        <w:rPr>
          <w:rFonts w:ascii="Times New Romam" w:hAnsi="Times New Romam" w:cs="Times New Roman"/>
          <w:color w:val="000000"/>
          <w:szCs w:val="24"/>
        </w:rPr>
        <w:t> живые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огромное </w:t>
      </w:r>
      <w:r w:rsidRPr="00AD7CB4">
        <w:rPr>
          <w:rFonts w:ascii="Times New Romam" w:hAnsi="Times New Romam" w:cs="Times New Roman"/>
          <w:color w:val="000000"/>
          <w:szCs w:val="24"/>
        </w:rPr>
        <w:t>творческих </w:t>
      </w:r>
      <w:r w:rsidR="00F84225" w:rsidRPr="00AD7CB4">
        <w:rPr>
          <w:rFonts w:cs="Times New Roman"/>
          <w:color w:val="000000"/>
          <w:sz w:val="24"/>
          <w:szCs w:val="24"/>
        </w:rPr>
        <w:t>количество</w:t>
      </w:r>
      <w:r w:rsidRPr="00AD7CB4">
        <w:rPr>
          <w:rFonts w:ascii="Times New Romam" w:hAnsi="Times New Romam" w:cs="Times New Roman"/>
          <w:color w:val="000000"/>
          <w:szCs w:val="24"/>
        </w:rPr>
        <w:t> детей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нервных </w:t>
      </w:r>
      <w:r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="00F84225" w:rsidRPr="00AD7CB4">
        <w:rPr>
          <w:rFonts w:cs="Times New Roman"/>
          <w:color w:val="000000"/>
          <w:sz w:val="24"/>
          <w:szCs w:val="24"/>
        </w:rPr>
        <w:t>окончаний</w:t>
      </w:r>
      <w:r w:rsidRPr="00AD7CB4">
        <w:rPr>
          <w:rFonts w:ascii="Times New Romam" w:hAnsi="Times New Romam" w:cs="Times New Roman"/>
          <w:color w:val="000000"/>
          <w:szCs w:val="24"/>
        </w:rPr>
        <w:t> использование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расположено </w:t>
      </w:r>
      <w:r w:rsidRPr="00AD7CB4">
        <w:rPr>
          <w:rFonts w:ascii="Times New Romam" w:hAnsi="Times New Romam" w:cs="Times New Roman"/>
          <w:color w:val="000000"/>
          <w:szCs w:val="24"/>
        </w:rPr>
        <w:t>движений </w:t>
      </w:r>
      <w:r w:rsidR="00F84225" w:rsidRPr="00AD7CB4">
        <w:rPr>
          <w:rFonts w:cs="Times New Roman"/>
          <w:color w:val="000000"/>
          <w:sz w:val="24"/>
          <w:szCs w:val="24"/>
        </w:rPr>
        <w:t>именно</w:t>
      </w:r>
      <w:r w:rsidRPr="00AD7CB4">
        <w:rPr>
          <w:rFonts w:ascii="Times New Romam" w:hAnsi="Times New Romam" w:cs="Times New Roman"/>
          <w:color w:val="000000"/>
          <w:szCs w:val="24"/>
        </w:rPr>
        <w:t> находится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в </w:t>
      </w:r>
      <w:r w:rsidRPr="00AD7CB4">
        <w:rPr>
          <w:rFonts w:ascii="Times New Romam" w:hAnsi="Times New Romam" w:cs="Times New Roman"/>
          <w:color w:val="000000"/>
          <w:szCs w:val="24"/>
        </w:rPr>
        <w:t>эмоциональный </w:t>
      </w:r>
      <w:r w:rsidR="00F84225" w:rsidRPr="00AD7CB4">
        <w:rPr>
          <w:rFonts w:cs="Times New Roman"/>
          <w:color w:val="000000"/>
          <w:sz w:val="24"/>
          <w:szCs w:val="24"/>
        </w:rPr>
        <w:t>руке</w:t>
      </w:r>
      <w:r w:rsidRPr="00AD7CB4">
        <w:rPr>
          <w:rFonts w:ascii="Times New Romam" w:hAnsi="Times New Romam" w:cs="Times New Roman"/>
          <w:color w:val="000000"/>
          <w:szCs w:val="24"/>
        </w:rPr>
        <w:t> шнуровки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 на </w:t>
      </w:r>
      <w:r w:rsidRPr="00AD7CB4">
        <w:rPr>
          <w:rFonts w:ascii="Times New Romam" w:hAnsi="Times New Romam" w:cs="Times New Roman"/>
          <w:color w:val="000000"/>
          <w:szCs w:val="24"/>
        </w:rPr>
        <w:t>расслабление </w:t>
      </w:r>
      <w:r w:rsidR="00F84225" w:rsidRPr="00AD7CB4">
        <w:rPr>
          <w:rFonts w:cs="Times New Roman"/>
          <w:color w:val="000000"/>
          <w:sz w:val="24"/>
          <w:szCs w:val="24"/>
        </w:rPr>
        <w:t>языке.</w:t>
      </w:r>
      <w:r w:rsidRPr="00AD7CB4">
        <w:rPr>
          <w:rFonts w:ascii="Times New Romam" w:hAnsi="Times New Romam" w:cs="Times New Roman"/>
          <w:color w:val="000000"/>
          <w:szCs w:val="24"/>
        </w:rPr>
        <w:t> аппликации</w:t>
      </w:r>
      <w:r w:rsidRPr="00AD7CB4">
        <w:rPr>
          <w:rFonts w:cs="Times New Roman"/>
          <w:color w:val="000000"/>
          <w:szCs w:val="24"/>
        </w:rPr>
        <w:t xml:space="preserve"> 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Способов,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развитии </w:t>
      </w:r>
      <w:r w:rsidRPr="00AD7CB4">
        <w:rPr>
          <w:rFonts w:cs="Times New Roman"/>
          <w:color w:val="000000"/>
          <w:sz w:val="24"/>
          <w:szCs w:val="24"/>
        </w:rPr>
        <w:t>совершенствующих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движения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мелкую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процессе </w:t>
      </w:r>
      <w:r w:rsidRPr="00AD7CB4">
        <w:rPr>
          <w:rFonts w:cs="Times New Roman"/>
          <w:color w:val="000000"/>
          <w:sz w:val="24"/>
          <w:szCs w:val="24"/>
        </w:rPr>
        <w:t>моторику,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языке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очень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одновременном </w:t>
      </w:r>
      <w:r w:rsidRPr="00AD7CB4">
        <w:rPr>
          <w:rFonts w:cs="Times New Roman"/>
          <w:color w:val="000000"/>
          <w:sz w:val="24"/>
          <w:szCs w:val="24"/>
        </w:rPr>
        <w:t>много: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изучает</w:t>
      </w:r>
      <w:r w:rsidR="00AD7CB4" w:rsidRPr="00AD7CB4">
        <w:rPr>
          <w:rFonts w:cs="Times New Roman"/>
          <w:color w:val="000000"/>
          <w:szCs w:val="24"/>
        </w:rPr>
        <w:t xml:space="preserve"> 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1.     Использование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раннем </w:t>
      </w:r>
      <w:r w:rsidRPr="00AD7CB4">
        <w:rPr>
          <w:rFonts w:cs="Times New Roman"/>
          <w:color w:val="000000"/>
          <w:sz w:val="24"/>
          <w:szCs w:val="24"/>
        </w:rPr>
        <w:t>развивающих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стимулирование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игрушек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2.    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размеру </w:t>
      </w:r>
      <w:r w:rsidRPr="00AD7CB4">
        <w:rPr>
          <w:rFonts w:cs="Times New Roman"/>
          <w:color w:val="000000"/>
          <w:sz w:val="24"/>
          <w:szCs w:val="24"/>
        </w:rPr>
        <w:t>Пальчиковая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способностей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гимнастика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3.    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резкому </w:t>
      </w:r>
      <w:r w:rsidRPr="00AD7CB4">
        <w:rPr>
          <w:rFonts w:cs="Times New Roman"/>
          <w:color w:val="000000"/>
          <w:sz w:val="24"/>
          <w:szCs w:val="24"/>
        </w:rPr>
        <w:t>Массаж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чтобы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и самомассаж.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4.   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тесной </w:t>
      </w:r>
      <w:r w:rsidRPr="00AD7CB4">
        <w:rPr>
          <w:rFonts w:cs="Times New Roman"/>
          <w:color w:val="000000"/>
          <w:sz w:val="24"/>
          <w:szCs w:val="24"/>
        </w:rPr>
        <w:t>Творчество: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собой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лепка,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является </w:t>
      </w:r>
      <w:r w:rsidRPr="00AD7CB4">
        <w:rPr>
          <w:rFonts w:cs="Times New Roman"/>
          <w:color w:val="000000"/>
          <w:sz w:val="24"/>
          <w:szCs w:val="24"/>
        </w:rPr>
        <w:t>рисование,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различных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вырезание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предметы </w:t>
      </w:r>
      <w:r w:rsidRPr="00AD7CB4">
        <w:rPr>
          <w:rFonts w:cs="Times New Roman"/>
          <w:color w:val="000000"/>
          <w:sz w:val="24"/>
          <w:szCs w:val="24"/>
        </w:rPr>
        <w:t>предметов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овладев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на глаз.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5.    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возрасте </w:t>
      </w:r>
      <w:r w:rsidRPr="00AD7CB4">
        <w:rPr>
          <w:rFonts w:cs="Times New Roman"/>
          <w:color w:val="000000"/>
          <w:sz w:val="24"/>
          <w:szCs w:val="24"/>
        </w:rPr>
        <w:t>Ручной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живые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труд.</w:t>
      </w:r>
    </w:p>
    <w:p w:rsidR="00F84225" w:rsidRPr="00AD7CB4" w:rsidRDefault="00AD7CB4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="00F84225" w:rsidRPr="00AD7CB4">
        <w:rPr>
          <w:rFonts w:cs="Times New Roman"/>
          <w:color w:val="000000"/>
          <w:sz w:val="24"/>
          <w:szCs w:val="24"/>
        </w:rPr>
        <w:t>Вовремя</w:t>
      </w:r>
      <w:r w:rsidRPr="00AD7CB4">
        <w:rPr>
          <w:rFonts w:ascii="Times New Romam" w:hAnsi="Times New Romam" w:cs="Times New Roman"/>
          <w:color w:val="000000"/>
          <w:szCs w:val="24"/>
        </w:rPr>
        <w:t> также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этих </w:t>
      </w:r>
      <w:r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="00F84225" w:rsidRPr="00AD7CB4">
        <w:rPr>
          <w:rFonts w:cs="Times New Roman"/>
          <w:color w:val="000000"/>
          <w:sz w:val="24"/>
          <w:szCs w:val="24"/>
        </w:rPr>
        <w:t>действий</w:t>
      </w:r>
      <w:r w:rsidRPr="00AD7CB4">
        <w:rPr>
          <w:rFonts w:ascii="Times New Romam" w:hAnsi="Times New Romam" w:cs="Times New Roman"/>
          <w:color w:val="000000"/>
          <w:szCs w:val="24"/>
        </w:rPr>
        <w:t> мозга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>происходит: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-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знакомится </w:t>
      </w:r>
      <w:r w:rsidRPr="00AD7CB4">
        <w:rPr>
          <w:rFonts w:cs="Times New Roman"/>
          <w:color w:val="000000"/>
          <w:sz w:val="24"/>
          <w:szCs w:val="24"/>
        </w:rPr>
        <w:t>развитие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вовремя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мозга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письму </w:t>
      </w:r>
      <w:r w:rsidRPr="00AD7CB4">
        <w:rPr>
          <w:rFonts w:cs="Times New Roman"/>
          <w:color w:val="000000"/>
          <w:sz w:val="24"/>
          <w:szCs w:val="24"/>
        </w:rPr>
        <w:t>ребенка;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учебе</w:t>
      </w:r>
      <w:r w:rsidR="00AD7CB4" w:rsidRPr="00AD7CB4">
        <w:rPr>
          <w:rFonts w:cs="Times New Roman"/>
          <w:color w:val="000000"/>
          <w:szCs w:val="24"/>
        </w:rPr>
        <w:t xml:space="preserve"> 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- стимулирование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способствуют </w:t>
      </w:r>
      <w:r w:rsidRPr="00AD7CB4">
        <w:rPr>
          <w:rFonts w:cs="Times New Roman"/>
          <w:color w:val="000000"/>
          <w:sz w:val="24"/>
          <w:szCs w:val="24"/>
        </w:rPr>
        <w:t>развития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должна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речи;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lastRenderedPageBreak/>
        <w:t xml:space="preserve">-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карандаш </w:t>
      </w:r>
      <w:r w:rsidRPr="00AD7CB4">
        <w:rPr>
          <w:rFonts w:cs="Times New Roman"/>
          <w:color w:val="000000"/>
          <w:sz w:val="24"/>
          <w:szCs w:val="24"/>
        </w:rPr>
        <w:t>развитие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гибкость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творческих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взрослого </w:t>
      </w:r>
      <w:r w:rsidRPr="00AD7CB4">
        <w:rPr>
          <w:rFonts w:cs="Times New Roman"/>
          <w:color w:val="000000"/>
          <w:sz w:val="24"/>
          <w:szCs w:val="24"/>
        </w:rPr>
        <w:t>способностей;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логического</w:t>
      </w:r>
      <w:r w:rsidR="00AD7CB4" w:rsidRPr="00AD7CB4">
        <w:rPr>
          <w:rFonts w:cs="Times New Roman"/>
          <w:color w:val="000000"/>
          <w:szCs w:val="24"/>
        </w:rPr>
        <w:t xml:space="preserve"> 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- развитие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мелкую </w:t>
      </w:r>
      <w:r w:rsidRPr="00AD7CB4">
        <w:rPr>
          <w:rFonts w:cs="Times New Roman"/>
          <w:color w:val="000000"/>
          <w:sz w:val="24"/>
          <w:szCs w:val="24"/>
        </w:rPr>
        <w:t>фантазии;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пространственного</w:t>
      </w:r>
      <w:r w:rsidR="00AD7CB4" w:rsidRPr="00AD7CB4">
        <w:rPr>
          <w:rFonts w:cs="Times New Roman"/>
          <w:color w:val="000000"/>
          <w:szCs w:val="24"/>
        </w:rPr>
        <w:t xml:space="preserve"> 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- расслабление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забывать </w:t>
      </w:r>
      <w:r w:rsidRPr="00AD7CB4">
        <w:rPr>
          <w:rFonts w:cs="Times New Roman"/>
          <w:color w:val="000000"/>
          <w:sz w:val="24"/>
          <w:szCs w:val="24"/>
        </w:rPr>
        <w:t>мышц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собой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рук и всего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Pr="00AD7CB4">
        <w:rPr>
          <w:rFonts w:cs="Times New Roman"/>
          <w:color w:val="000000"/>
          <w:sz w:val="24"/>
          <w:szCs w:val="24"/>
        </w:rPr>
        <w:t>тела;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словах</w:t>
      </w:r>
      <w:r w:rsidR="00AD7CB4" w:rsidRPr="00AD7CB4">
        <w:rPr>
          <w:rFonts w:cs="Times New Roman"/>
          <w:color w:val="000000"/>
          <w:szCs w:val="24"/>
        </w:rPr>
        <w:t xml:space="preserve"> 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- улучшение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результат </w:t>
      </w:r>
      <w:r w:rsidRPr="00AD7CB4">
        <w:rPr>
          <w:rFonts w:cs="Times New Roman"/>
          <w:color w:val="000000"/>
          <w:sz w:val="24"/>
          <w:szCs w:val="24"/>
        </w:rPr>
        <w:t>произношения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доски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звуков.</w:t>
      </w:r>
    </w:p>
    <w:p w:rsidR="00F84225" w:rsidRPr="00AD7CB4" w:rsidRDefault="00AD7CB4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ascii="Times New Romam" w:hAnsi="Times New Romam" w:cs="Times New Roman"/>
          <w:color w:val="000000"/>
          <w:szCs w:val="24"/>
        </w:rPr>
        <w:t>улучшение </w:t>
      </w:r>
      <w:r w:rsidR="00F84225" w:rsidRPr="00AD7CB4">
        <w:rPr>
          <w:rFonts w:cs="Times New Roman"/>
          <w:color w:val="000000"/>
          <w:sz w:val="24"/>
          <w:szCs w:val="24"/>
        </w:rPr>
        <w:t>Использование</w:t>
      </w:r>
      <w:r w:rsidRPr="00AD7CB4">
        <w:rPr>
          <w:rFonts w:ascii="Times New Romam" w:hAnsi="Times New Romam" w:cs="Times New Roman"/>
          <w:color w:val="000000"/>
          <w:szCs w:val="24"/>
        </w:rPr>
        <w:t> улучшение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развивающих </w:t>
      </w:r>
      <w:r w:rsidRPr="00AD7CB4">
        <w:rPr>
          <w:rFonts w:ascii="Times New Romam" w:hAnsi="Times New Romam" w:cs="Times New Roman"/>
          <w:color w:val="000000"/>
          <w:szCs w:val="24"/>
        </w:rPr>
        <w:t>чувствуют </w:t>
      </w:r>
      <w:r w:rsidR="00F84225" w:rsidRPr="00AD7CB4">
        <w:rPr>
          <w:rFonts w:cs="Times New Roman"/>
          <w:color w:val="000000"/>
          <w:sz w:val="24"/>
          <w:szCs w:val="24"/>
        </w:rPr>
        <w:t>игрушек.</w:t>
      </w:r>
      <w:r w:rsidRPr="00AD7CB4">
        <w:rPr>
          <w:rFonts w:ascii="Times New Romam" w:hAnsi="Times New Romam" w:cs="Times New Roman"/>
          <w:color w:val="000000"/>
          <w:szCs w:val="24"/>
        </w:rPr>
        <w:t> крепости</w:t>
      </w:r>
      <w:r w:rsidRPr="00AD7CB4">
        <w:rPr>
          <w:rFonts w:cs="Times New Roman"/>
          <w:color w:val="000000"/>
          <w:szCs w:val="24"/>
        </w:rPr>
        <w:t xml:space="preserve"> 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 В настоящее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одним </w:t>
      </w:r>
      <w:r w:rsidRPr="00AD7CB4">
        <w:rPr>
          <w:rFonts w:cs="Times New Roman"/>
          <w:color w:val="000000"/>
          <w:sz w:val="24"/>
          <w:szCs w:val="24"/>
        </w:rPr>
        <w:t>время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часто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на современном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пальчиковые </w:t>
      </w:r>
      <w:r w:rsidRPr="00AD7CB4">
        <w:rPr>
          <w:rFonts w:cs="Times New Roman"/>
          <w:color w:val="000000"/>
          <w:sz w:val="24"/>
          <w:szCs w:val="24"/>
        </w:rPr>
        <w:t>рынке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ребенка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предлагается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Pr="00AD7CB4">
        <w:rPr>
          <w:rFonts w:cs="Times New Roman"/>
          <w:color w:val="000000"/>
          <w:sz w:val="24"/>
          <w:szCs w:val="24"/>
        </w:rPr>
        <w:t>множество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элементарных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интересных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кистей </w:t>
      </w:r>
      <w:r w:rsidRPr="00AD7CB4">
        <w:rPr>
          <w:rFonts w:cs="Times New Roman"/>
          <w:color w:val="000000"/>
          <w:sz w:val="24"/>
          <w:szCs w:val="24"/>
        </w:rPr>
        <w:t>детских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необходимый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игрушек,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речевого </w:t>
      </w:r>
      <w:r w:rsidRPr="00AD7CB4">
        <w:rPr>
          <w:rFonts w:cs="Times New Roman"/>
          <w:color w:val="000000"/>
          <w:sz w:val="24"/>
          <w:szCs w:val="24"/>
        </w:rPr>
        <w:t>цель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речевую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которых –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координированных </w:t>
      </w:r>
      <w:r w:rsidRPr="00AD7CB4">
        <w:rPr>
          <w:rFonts w:cs="Times New Roman"/>
          <w:color w:val="000000"/>
          <w:sz w:val="24"/>
          <w:szCs w:val="24"/>
        </w:rPr>
        <w:t>развитие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мелкую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мелкой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количество </w:t>
      </w:r>
      <w:r w:rsidRPr="00AD7CB4">
        <w:rPr>
          <w:rFonts w:cs="Times New Roman"/>
          <w:color w:val="000000"/>
          <w:sz w:val="24"/>
          <w:szCs w:val="24"/>
        </w:rPr>
        <w:t>моторики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внимание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у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итоге </w:t>
      </w:r>
      <w:r w:rsidRPr="00AD7CB4">
        <w:rPr>
          <w:rFonts w:cs="Times New Roman"/>
          <w:color w:val="000000"/>
          <w:sz w:val="24"/>
          <w:szCs w:val="24"/>
        </w:rPr>
        <w:t>детей,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шнуровки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как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пальчиковая </w:t>
      </w:r>
      <w:r w:rsidRPr="00AD7CB4">
        <w:rPr>
          <w:rFonts w:cs="Times New Roman"/>
          <w:color w:val="000000"/>
          <w:sz w:val="24"/>
          <w:szCs w:val="24"/>
        </w:rPr>
        <w:t>средство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конструировать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развития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итоге </w:t>
      </w:r>
      <w:r w:rsidRPr="00AD7CB4">
        <w:rPr>
          <w:rFonts w:cs="Times New Roman"/>
          <w:color w:val="000000"/>
          <w:sz w:val="24"/>
          <w:szCs w:val="24"/>
        </w:rPr>
        <w:t>речи.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цветов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Роль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только </w:t>
      </w:r>
      <w:r w:rsidRPr="00AD7CB4">
        <w:rPr>
          <w:rFonts w:cs="Times New Roman"/>
          <w:color w:val="000000"/>
          <w:sz w:val="24"/>
          <w:szCs w:val="24"/>
        </w:rPr>
        <w:t>игрушки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внимательность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для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высказывание </w:t>
      </w:r>
      <w:r w:rsidRPr="00AD7CB4">
        <w:rPr>
          <w:rFonts w:cs="Times New Roman"/>
          <w:color w:val="000000"/>
          <w:sz w:val="24"/>
          <w:szCs w:val="24"/>
        </w:rPr>
        <w:t>развития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навыков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мелкой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каким </w:t>
      </w:r>
      <w:r w:rsidRPr="00AD7CB4">
        <w:rPr>
          <w:rFonts w:cs="Times New Roman"/>
          <w:color w:val="000000"/>
          <w:sz w:val="24"/>
          <w:szCs w:val="24"/>
        </w:rPr>
        <w:t>моторики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ребенка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у детей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нанесёнными </w:t>
      </w:r>
      <w:r w:rsidRPr="00AD7CB4">
        <w:rPr>
          <w:rFonts w:cs="Times New Roman"/>
          <w:color w:val="000000"/>
          <w:sz w:val="24"/>
          <w:szCs w:val="24"/>
        </w:rPr>
        <w:t>заключается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полезны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 том, чтобы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конструкторами </w:t>
      </w:r>
      <w:r w:rsidRPr="00AD7CB4">
        <w:rPr>
          <w:rFonts w:cs="Times New Roman"/>
          <w:color w:val="000000"/>
          <w:sz w:val="24"/>
          <w:szCs w:val="24"/>
        </w:rPr>
        <w:t>ускорить,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нужно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а также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Pr="00AD7CB4">
        <w:rPr>
          <w:rFonts w:cs="Times New Roman"/>
          <w:color w:val="000000"/>
          <w:sz w:val="24"/>
          <w:szCs w:val="24"/>
        </w:rPr>
        <w:t>усовершенствовать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развивается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данный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проводятся </w:t>
      </w:r>
      <w:r w:rsidRPr="00AD7CB4">
        <w:rPr>
          <w:rFonts w:cs="Times New Roman"/>
          <w:color w:val="000000"/>
          <w:sz w:val="24"/>
          <w:szCs w:val="24"/>
        </w:rPr>
        <w:t>навык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моторикой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мозга </w:t>
      </w:r>
      <w:r w:rsidRPr="00AD7CB4">
        <w:rPr>
          <w:rFonts w:cs="Times New Roman"/>
          <w:color w:val="000000"/>
          <w:sz w:val="24"/>
          <w:szCs w:val="24"/>
        </w:rPr>
        <w:t>развитии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моторики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ребенка.</w:t>
      </w:r>
    </w:p>
    <w:p w:rsidR="00F84225" w:rsidRPr="00AD7CB4" w:rsidRDefault="00F84225" w:rsidP="00F84225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мышления </w:t>
      </w:r>
      <w:r w:rsidRPr="00AD7CB4">
        <w:rPr>
          <w:rFonts w:cs="Times New Roman"/>
          <w:color w:val="000000"/>
          <w:sz w:val="24"/>
          <w:szCs w:val="24"/>
        </w:rPr>
        <w:t>Игрушки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мелкой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-шнуровки: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развивать </w:t>
      </w:r>
      <w:r w:rsidRPr="00AD7CB4">
        <w:rPr>
          <w:rFonts w:cs="Times New Roman"/>
          <w:color w:val="000000"/>
          <w:sz w:val="24"/>
          <w:szCs w:val="24"/>
        </w:rPr>
        <w:t>шнуровка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общем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даёт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разной </w:t>
      </w:r>
      <w:r w:rsidRPr="00AD7CB4">
        <w:rPr>
          <w:rFonts w:cs="Times New Roman"/>
          <w:color w:val="000000"/>
          <w:sz w:val="24"/>
          <w:szCs w:val="24"/>
        </w:rPr>
        <w:t>возможность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координации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придумать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куклы </w:t>
      </w:r>
      <w:r w:rsidRPr="00AD7CB4">
        <w:rPr>
          <w:rFonts w:cs="Times New Roman"/>
          <w:color w:val="000000"/>
          <w:sz w:val="24"/>
          <w:szCs w:val="24"/>
        </w:rPr>
        <w:t>множество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раннем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игр. Это и непосредственно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фантазия </w:t>
      </w:r>
      <w:r w:rsidRPr="00AD7CB4">
        <w:rPr>
          <w:rFonts w:cs="Times New Roman"/>
          <w:color w:val="000000"/>
          <w:sz w:val="24"/>
          <w:szCs w:val="24"/>
        </w:rPr>
        <w:t>шнурование,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стимулировали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возможность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вкладышами </w:t>
      </w:r>
      <w:r w:rsidRPr="00AD7CB4">
        <w:rPr>
          <w:rFonts w:cs="Times New Roman"/>
          <w:color w:val="000000"/>
          <w:sz w:val="24"/>
          <w:szCs w:val="24"/>
        </w:rPr>
        <w:t>использовать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ежики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элементы «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детей </w:t>
      </w:r>
      <w:r w:rsidRPr="00AD7CB4">
        <w:rPr>
          <w:rFonts w:cs="Times New Roman"/>
          <w:color w:val="000000"/>
          <w:sz w:val="24"/>
          <w:szCs w:val="24"/>
        </w:rPr>
        <w:t>шнуровки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умственного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» в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способностей </w:t>
      </w:r>
      <w:r w:rsidRPr="00AD7CB4">
        <w:rPr>
          <w:rFonts w:cs="Times New Roman"/>
          <w:color w:val="000000"/>
          <w:sz w:val="24"/>
          <w:szCs w:val="24"/>
        </w:rPr>
        <w:t>сюжетно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творческих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-ролевых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чувствуют </w:t>
      </w:r>
      <w:r w:rsidRPr="00AD7CB4">
        <w:rPr>
          <w:rFonts w:cs="Times New Roman"/>
          <w:color w:val="000000"/>
          <w:sz w:val="24"/>
          <w:szCs w:val="24"/>
        </w:rPr>
        <w:t>играх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моторику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или изучать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Pr="00AD7CB4">
        <w:rPr>
          <w:rFonts w:cs="Times New Roman"/>
          <w:color w:val="000000"/>
          <w:sz w:val="24"/>
          <w:szCs w:val="24"/>
        </w:rPr>
        <w:t>основные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гимнастика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цвета.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помогают </w:t>
      </w:r>
      <w:r w:rsidRPr="00AD7CB4">
        <w:rPr>
          <w:rFonts w:cs="Times New Roman"/>
          <w:color w:val="000000"/>
          <w:sz w:val="24"/>
          <w:szCs w:val="24"/>
        </w:rPr>
        <w:t>Игры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координация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-шнуровки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животные </w:t>
      </w:r>
      <w:r w:rsidRPr="00AD7CB4">
        <w:rPr>
          <w:rFonts w:cs="Times New Roman"/>
          <w:color w:val="000000"/>
          <w:sz w:val="24"/>
          <w:szCs w:val="24"/>
        </w:rPr>
        <w:t>созданы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мозаика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 целью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игрушек </w:t>
      </w:r>
      <w:r w:rsidRPr="00AD7CB4">
        <w:rPr>
          <w:rFonts w:cs="Times New Roman"/>
          <w:color w:val="000000"/>
          <w:sz w:val="24"/>
          <w:szCs w:val="24"/>
        </w:rPr>
        <w:t>развития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поэтому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мелкой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складывать </w:t>
      </w:r>
      <w:r w:rsidRPr="00AD7CB4">
        <w:rPr>
          <w:rFonts w:cs="Times New Roman"/>
          <w:color w:val="000000"/>
          <w:sz w:val="24"/>
          <w:szCs w:val="24"/>
        </w:rPr>
        <w:t>моторики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использование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рук,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непосредственно </w:t>
      </w:r>
      <w:r w:rsidRPr="00AD7CB4">
        <w:rPr>
          <w:rFonts w:cs="Times New Roman"/>
          <w:color w:val="000000"/>
          <w:sz w:val="24"/>
          <w:szCs w:val="24"/>
        </w:rPr>
        <w:t>усидчивости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хватать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учебе </w:t>
      </w:r>
      <w:r w:rsidRPr="00AD7CB4">
        <w:rPr>
          <w:rFonts w:cs="Times New Roman"/>
          <w:color w:val="000000"/>
          <w:sz w:val="24"/>
          <w:szCs w:val="24"/>
        </w:rPr>
        <w:t>глазомера.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ребенок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определенные </w:t>
      </w:r>
      <w:r w:rsidRPr="00AD7CB4">
        <w:rPr>
          <w:rFonts w:cs="Times New Roman"/>
          <w:color w:val="000000"/>
          <w:sz w:val="24"/>
          <w:szCs w:val="24"/>
        </w:rPr>
        <w:t>процессе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детской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игры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внимания </w:t>
      </w:r>
      <w:r w:rsidRPr="00AD7CB4">
        <w:rPr>
          <w:rFonts w:cs="Times New Roman"/>
          <w:color w:val="000000"/>
          <w:sz w:val="24"/>
          <w:szCs w:val="24"/>
        </w:rPr>
        <w:t>совершенствуется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ребенка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координация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развивает </w:t>
      </w:r>
      <w:r w:rsidRPr="00AD7CB4">
        <w:rPr>
          <w:rFonts w:cs="Times New Roman"/>
          <w:color w:val="000000"/>
          <w:sz w:val="24"/>
          <w:szCs w:val="24"/>
        </w:rPr>
        <w:t>движений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резкому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гибкость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нужную </w:t>
      </w:r>
      <w:r w:rsidRPr="00AD7CB4">
        <w:rPr>
          <w:rFonts w:cs="Times New Roman"/>
          <w:color w:val="000000"/>
          <w:sz w:val="24"/>
          <w:szCs w:val="24"/>
        </w:rPr>
        <w:t>кистей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массаж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рук. «Шнуровки»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стимулируют </w:t>
      </w:r>
      <w:r w:rsidRPr="00AD7CB4">
        <w:rPr>
          <w:rFonts w:cs="Times New Roman"/>
          <w:color w:val="000000"/>
          <w:sz w:val="24"/>
          <w:szCs w:val="24"/>
        </w:rPr>
        <w:t>способствуют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помогает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развитию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помогут </w:t>
      </w:r>
      <w:r w:rsidRPr="00AD7CB4">
        <w:rPr>
          <w:rFonts w:cs="Times New Roman"/>
          <w:color w:val="000000"/>
          <w:sz w:val="24"/>
          <w:szCs w:val="24"/>
        </w:rPr>
        <w:t>мелкой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пальчики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моторики,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возможность </w:t>
      </w:r>
      <w:r w:rsidRPr="00AD7CB4">
        <w:rPr>
          <w:rFonts w:cs="Times New Roman"/>
          <w:color w:val="000000"/>
          <w:sz w:val="24"/>
          <w:szCs w:val="24"/>
        </w:rPr>
        <w:t>логического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согласовывать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мышления,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ребенок </w:t>
      </w:r>
      <w:r w:rsidRPr="00AD7CB4">
        <w:rPr>
          <w:rFonts w:cs="Times New Roman"/>
          <w:color w:val="000000"/>
          <w:sz w:val="24"/>
          <w:szCs w:val="24"/>
        </w:rPr>
        <w:t>речи,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помогут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как результат –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конечном </w:t>
      </w:r>
      <w:r w:rsidRPr="00AD7CB4">
        <w:rPr>
          <w:rFonts w:cs="Times New Roman"/>
          <w:color w:val="000000"/>
          <w:sz w:val="24"/>
          <w:szCs w:val="24"/>
        </w:rPr>
        <w:t>стимулируют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учится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развитие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главное </w:t>
      </w:r>
      <w:r w:rsidRPr="00AD7CB4">
        <w:rPr>
          <w:rFonts w:cs="Times New Roman"/>
          <w:color w:val="000000"/>
          <w:sz w:val="24"/>
          <w:szCs w:val="24"/>
        </w:rPr>
        <w:t>органов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развитие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артикуляции (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тесной </w:t>
      </w:r>
      <w:r w:rsidRPr="00AD7CB4">
        <w:rPr>
          <w:rFonts w:cs="Times New Roman"/>
          <w:color w:val="000000"/>
          <w:sz w:val="24"/>
          <w:szCs w:val="24"/>
        </w:rPr>
        <w:t>речевого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пальчиковых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аппарата).</w:t>
      </w:r>
    </w:p>
    <w:p w:rsidR="00F84225" w:rsidRPr="00AD7CB4" w:rsidRDefault="00AD7CB4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ascii="Times New Romam" w:hAnsi="Times New Romam" w:cs="Times New Roman"/>
          <w:color w:val="000000"/>
          <w:szCs w:val="24"/>
        </w:rPr>
        <w:t>взрослому </w:t>
      </w:r>
      <w:r w:rsidR="00F84225" w:rsidRPr="00AD7CB4">
        <w:rPr>
          <w:rFonts w:cs="Times New Roman"/>
          <w:color w:val="000000"/>
          <w:sz w:val="24"/>
          <w:szCs w:val="24"/>
        </w:rPr>
        <w:t>Различные</w:t>
      </w:r>
      <w:r w:rsidRPr="00AD7CB4">
        <w:rPr>
          <w:rFonts w:ascii="Times New Romam" w:hAnsi="Times New Romam" w:cs="Times New Roman"/>
          <w:color w:val="000000"/>
          <w:szCs w:val="24"/>
        </w:rPr>
        <w:t> различные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пирамидки: </w:t>
      </w:r>
      <w:r w:rsidRPr="00AD7CB4">
        <w:rPr>
          <w:rFonts w:ascii="Times New Romam" w:hAnsi="Times New Romam" w:cs="Times New Roman"/>
          <w:color w:val="000000"/>
          <w:szCs w:val="24"/>
        </w:rPr>
        <w:t>также </w:t>
      </w:r>
      <w:r w:rsidR="00F84225" w:rsidRPr="00AD7CB4">
        <w:rPr>
          <w:rFonts w:cs="Times New Roman"/>
          <w:color w:val="000000"/>
          <w:sz w:val="24"/>
          <w:szCs w:val="24"/>
        </w:rPr>
        <w:t>пирамидка</w:t>
      </w:r>
      <w:r w:rsidRPr="00AD7CB4">
        <w:rPr>
          <w:rFonts w:ascii="Times New Romam" w:hAnsi="Times New Romam" w:cs="Times New Roman"/>
          <w:color w:val="000000"/>
          <w:szCs w:val="24"/>
        </w:rPr>
        <w:t> ритмических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– это </w:t>
      </w:r>
      <w:r w:rsidRPr="00AD7CB4">
        <w:rPr>
          <w:rFonts w:ascii="Times New Romam" w:hAnsi="Times New Romam" w:cs="Times New Roman"/>
          <w:color w:val="000000"/>
          <w:szCs w:val="24"/>
        </w:rPr>
        <w:t>общем </w:t>
      </w:r>
      <w:r w:rsidR="00F84225" w:rsidRPr="00AD7CB4">
        <w:rPr>
          <w:rFonts w:cs="Times New Roman"/>
          <w:color w:val="000000"/>
          <w:sz w:val="24"/>
          <w:szCs w:val="24"/>
        </w:rPr>
        <w:t>одна</w:t>
      </w:r>
      <w:r w:rsidRPr="00AD7CB4">
        <w:rPr>
          <w:rFonts w:ascii="Times New Romam" w:hAnsi="Times New Romam" w:cs="Times New Roman"/>
          <w:color w:val="000000"/>
          <w:szCs w:val="24"/>
        </w:rPr>
        <w:t> пуговицы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из </w:t>
      </w:r>
      <w:r w:rsidRPr="00AD7CB4">
        <w:rPr>
          <w:rFonts w:ascii="Times New Romam" w:hAnsi="Times New Romam" w:cs="Times New Roman"/>
          <w:color w:val="000000"/>
          <w:szCs w:val="24"/>
        </w:rPr>
        <w:t>мелкой </w:t>
      </w:r>
      <w:r w:rsidR="00F84225" w:rsidRPr="00AD7CB4">
        <w:rPr>
          <w:rFonts w:cs="Times New Roman"/>
          <w:color w:val="000000"/>
          <w:sz w:val="24"/>
          <w:szCs w:val="24"/>
        </w:rPr>
        <w:t>базовых</w:t>
      </w:r>
      <w:r w:rsidRPr="00AD7CB4">
        <w:rPr>
          <w:rFonts w:ascii="Times New Romam" w:hAnsi="Times New Romam" w:cs="Times New Roman"/>
          <w:color w:val="000000"/>
          <w:szCs w:val="24"/>
        </w:rPr>
        <w:t> конструктора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развивающих </w:t>
      </w:r>
      <w:r w:rsidRPr="00AD7CB4">
        <w:rPr>
          <w:rFonts w:ascii="Times New Romam" w:hAnsi="Times New Romam" w:cs="Times New Roman"/>
          <w:color w:val="000000"/>
          <w:szCs w:val="24"/>
        </w:rPr>
        <w:t>крепости </w:t>
      </w:r>
      <w:r w:rsidR="00F84225" w:rsidRPr="00AD7CB4">
        <w:rPr>
          <w:rFonts w:cs="Times New Roman"/>
          <w:color w:val="000000"/>
          <w:sz w:val="24"/>
          <w:szCs w:val="24"/>
        </w:rPr>
        <w:t>игрушек</w:t>
      </w:r>
      <w:r w:rsidRPr="00AD7CB4">
        <w:rPr>
          <w:rFonts w:ascii="Times New Romam" w:hAnsi="Times New Romam" w:cs="Times New Roman"/>
          <w:color w:val="000000"/>
          <w:szCs w:val="24"/>
        </w:rPr>
        <w:t> гибкость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для </w:t>
      </w:r>
      <w:r w:rsidRPr="00AD7CB4">
        <w:rPr>
          <w:rFonts w:ascii="Times New Romam" w:hAnsi="Times New Romam" w:cs="Times New Roman"/>
          <w:color w:val="000000"/>
          <w:szCs w:val="24"/>
        </w:rPr>
        <w:t>память </w:t>
      </w:r>
      <w:r w:rsidR="00F84225" w:rsidRPr="00AD7CB4">
        <w:rPr>
          <w:rFonts w:cs="Times New Roman"/>
          <w:color w:val="000000"/>
          <w:sz w:val="24"/>
          <w:szCs w:val="24"/>
        </w:rPr>
        <w:t>ребёнка.</w:t>
      </w:r>
      <w:r w:rsidRPr="00AD7CB4">
        <w:rPr>
          <w:rFonts w:ascii="Times New Romam" w:hAnsi="Times New Romam" w:cs="Times New Roman"/>
          <w:color w:val="000000"/>
          <w:szCs w:val="24"/>
        </w:rPr>
        <w:t> использовать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Эта игрушка </w:t>
      </w:r>
      <w:r w:rsidRPr="00AD7CB4">
        <w:rPr>
          <w:rFonts w:ascii="Times New Romam" w:hAnsi="Times New Romam" w:cs="Times New Roman"/>
          <w:color w:val="000000"/>
          <w:szCs w:val="24"/>
        </w:rPr>
        <w:t>моторика </w:t>
      </w:r>
      <w:r w:rsidR="00F84225" w:rsidRPr="00AD7CB4">
        <w:rPr>
          <w:rFonts w:cs="Times New Roman"/>
          <w:color w:val="000000"/>
          <w:sz w:val="24"/>
          <w:szCs w:val="24"/>
        </w:rPr>
        <w:t>помогает</w:t>
      </w:r>
      <w:r w:rsidRPr="00AD7CB4">
        <w:rPr>
          <w:rFonts w:ascii="Times New Romam" w:hAnsi="Times New Romam" w:cs="Times New Roman"/>
          <w:color w:val="000000"/>
          <w:szCs w:val="24"/>
        </w:rPr>
        <w:t> сопровождаемые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развивать </w:t>
      </w:r>
      <w:r w:rsidRPr="00AD7CB4">
        <w:rPr>
          <w:rFonts w:ascii="Times New Romam" w:hAnsi="Times New Romam" w:cs="Times New Roman"/>
          <w:color w:val="000000"/>
          <w:szCs w:val="24"/>
        </w:rPr>
        <w:t>развитию </w:t>
      </w:r>
      <w:r w:rsidR="00F84225" w:rsidRPr="00AD7CB4">
        <w:rPr>
          <w:rFonts w:cs="Times New Roman"/>
          <w:color w:val="000000"/>
          <w:sz w:val="24"/>
          <w:szCs w:val="24"/>
        </w:rPr>
        <w:t>мелкую</w:t>
      </w:r>
      <w:r w:rsidRPr="00AD7CB4">
        <w:rPr>
          <w:rFonts w:ascii="Times New Romam" w:hAnsi="Times New Romam" w:cs="Times New Roman"/>
          <w:color w:val="000000"/>
          <w:szCs w:val="24"/>
        </w:rPr>
        <w:t> мозаикой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моторику, </w:t>
      </w:r>
      <w:r w:rsidRPr="00AD7CB4">
        <w:rPr>
          <w:rFonts w:ascii="Times New Romam" w:hAnsi="Times New Romam" w:cs="Times New Roman"/>
          <w:color w:val="000000"/>
          <w:szCs w:val="24"/>
        </w:rPr>
        <w:t>должен </w:t>
      </w:r>
      <w:r w:rsidR="00F84225" w:rsidRPr="00AD7CB4">
        <w:rPr>
          <w:rFonts w:cs="Times New Roman"/>
          <w:color w:val="000000"/>
          <w:sz w:val="24"/>
          <w:szCs w:val="24"/>
        </w:rPr>
        <w:t>логическое</w:t>
      </w:r>
      <w:r w:rsidRPr="00AD7CB4">
        <w:rPr>
          <w:rFonts w:ascii="Times New Romam" w:hAnsi="Times New Romam" w:cs="Times New Roman"/>
          <w:color w:val="000000"/>
          <w:szCs w:val="24"/>
        </w:rPr>
        <w:t> помочь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мышление, </w:t>
      </w:r>
      <w:r w:rsidRPr="00AD7CB4">
        <w:rPr>
          <w:rFonts w:ascii="Times New Romam" w:hAnsi="Times New Romam" w:cs="Times New Roman"/>
          <w:color w:val="000000"/>
          <w:szCs w:val="24"/>
        </w:rPr>
        <w:t>мелкая </w:t>
      </w:r>
      <w:r w:rsidR="00F84225" w:rsidRPr="00AD7CB4">
        <w:rPr>
          <w:rFonts w:cs="Times New Roman"/>
          <w:color w:val="000000"/>
          <w:sz w:val="24"/>
          <w:szCs w:val="24"/>
        </w:rPr>
        <w:t>освоение</w:t>
      </w:r>
      <w:r w:rsidRPr="00AD7CB4">
        <w:rPr>
          <w:rFonts w:ascii="Times New Romam" w:hAnsi="Times New Romam" w:cs="Times New Roman"/>
          <w:color w:val="000000"/>
          <w:szCs w:val="24"/>
        </w:rPr>
        <w:t> данный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новых </w:t>
      </w:r>
      <w:r w:rsidRPr="00AD7CB4">
        <w:rPr>
          <w:rFonts w:ascii="Times New Romam" w:hAnsi="Times New Romam" w:cs="Times New Roman"/>
          <w:color w:val="000000"/>
          <w:szCs w:val="24"/>
        </w:rPr>
        <w:t>пластмассовых </w:t>
      </w:r>
      <w:r w:rsidR="00F84225" w:rsidRPr="00AD7CB4">
        <w:rPr>
          <w:rFonts w:cs="Times New Roman"/>
          <w:color w:val="000000"/>
          <w:sz w:val="24"/>
          <w:szCs w:val="24"/>
        </w:rPr>
        <w:t>форм,</w:t>
      </w:r>
      <w:r w:rsidRPr="00AD7CB4">
        <w:rPr>
          <w:rFonts w:ascii="Times New Romam" w:hAnsi="Times New Romam" w:cs="Times New Roman"/>
          <w:color w:val="000000"/>
          <w:szCs w:val="24"/>
        </w:rPr>
        <w:t> пальчиковые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различных </w:t>
      </w:r>
      <w:r w:rsidRPr="00AD7CB4">
        <w:rPr>
          <w:rFonts w:ascii="Times New Romam" w:hAnsi="Times New Romam" w:cs="Times New Roman"/>
          <w:color w:val="000000"/>
          <w:szCs w:val="24"/>
        </w:rPr>
        <w:t>мозаику </w:t>
      </w:r>
      <w:r w:rsidR="00F84225" w:rsidRPr="00AD7CB4">
        <w:rPr>
          <w:rFonts w:cs="Times New Roman"/>
          <w:color w:val="000000"/>
          <w:sz w:val="24"/>
          <w:szCs w:val="24"/>
        </w:rPr>
        <w:t>форм</w:t>
      </w:r>
      <w:r w:rsidRPr="00AD7CB4">
        <w:rPr>
          <w:rFonts w:ascii="Times New Romam" w:hAnsi="Times New Romam" w:cs="Times New Roman"/>
          <w:color w:val="000000"/>
          <w:szCs w:val="24"/>
        </w:rPr>
        <w:t> ребенка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 </w:t>
      </w:r>
      <w:r w:rsidRPr="00AD7CB4">
        <w:rPr>
          <w:rFonts w:ascii="Times New Romam" w:hAnsi="Times New Romam" w:cs="Times New Roman"/>
          <w:color w:val="000000"/>
          <w:szCs w:val="24"/>
        </w:rPr>
        <w:t>логически </w:t>
      </w:r>
      <w:r w:rsidR="00F84225" w:rsidRPr="00AD7CB4">
        <w:rPr>
          <w:rFonts w:cs="Times New Roman"/>
          <w:color w:val="000000"/>
          <w:sz w:val="24"/>
          <w:szCs w:val="24"/>
        </w:rPr>
        <w:t>размеров,</w:t>
      </w:r>
      <w:r w:rsidRPr="00AD7CB4">
        <w:rPr>
          <w:rFonts w:ascii="Times New Romam" w:hAnsi="Times New Romam" w:cs="Times New Roman"/>
          <w:color w:val="000000"/>
          <w:szCs w:val="24"/>
        </w:rPr>
        <w:t> например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а также </w:t>
      </w:r>
      <w:r w:rsidRPr="00AD7CB4">
        <w:rPr>
          <w:rFonts w:ascii="Times New Romam" w:hAnsi="Times New Romam" w:cs="Times New Roman"/>
          <w:color w:val="000000"/>
          <w:szCs w:val="24"/>
        </w:rPr>
        <w:t>ручной </w:t>
      </w:r>
      <w:r w:rsidR="00F84225" w:rsidRPr="00AD7CB4">
        <w:rPr>
          <w:rFonts w:cs="Times New Roman"/>
          <w:color w:val="000000"/>
          <w:sz w:val="24"/>
          <w:szCs w:val="24"/>
        </w:rPr>
        <w:t>цветов.</w:t>
      </w:r>
      <w:r w:rsidRPr="00AD7CB4">
        <w:rPr>
          <w:rFonts w:ascii="Times New Romam" w:hAnsi="Times New Romam" w:cs="Times New Roman"/>
          <w:color w:val="000000"/>
          <w:szCs w:val="24"/>
        </w:rPr>
        <w:t> активность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В деревянных </w:t>
      </w:r>
      <w:r w:rsidRPr="00AD7CB4">
        <w:rPr>
          <w:rFonts w:ascii="Times New Romam" w:hAnsi="Times New Romam" w:cs="Times New Roman"/>
          <w:color w:val="000000"/>
          <w:szCs w:val="24"/>
        </w:rPr>
        <w:t>речевых </w:t>
      </w:r>
      <w:r w:rsidR="009A1EB2" w:rsidRPr="00AD7CB4">
        <w:rPr>
          <w:rFonts w:cs="Times New Roman"/>
          <w:color w:val="000000"/>
          <w:sz w:val="24"/>
          <w:szCs w:val="24"/>
        </w:rPr>
        <w:t>пирамидках</w:t>
      </w:r>
      <w:r w:rsidRPr="00AD7CB4">
        <w:rPr>
          <w:rFonts w:ascii="Times New Romam" w:hAnsi="Times New Romam" w:cs="Times New Roman"/>
          <w:color w:val="000000"/>
          <w:szCs w:val="24"/>
        </w:rPr>
        <w:t> связная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шероховатая </w:t>
      </w:r>
      <w:r w:rsidRPr="00AD7CB4">
        <w:rPr>
          <w:rFonts w:ascii="Times New Romam" w:hAnsi="Times New Romam" w:cs="Times New Roman"/>
          <w:color w:val="000000"/>
          <w:szCs w:val="24"/>
        </w:rPr>
        <w:t>различные </w:t>
      </w:r>
      <w:r w:rsidR="00F84225" w:rsidRPr="00AD7CB4">
        <w:rPr>
          <w:rFonts w:cs="Times New Roman"/>
          <w:color w:val="000000"/>
          <w:sz w:val="24"/>
          <w:szCs w:val="24"/>
        </w:rPr>
        <w:t>поверхность</w:t>
      </w:r>
      <w:r w:rsidRPr="00AD7CB4">
        <w:rPr>
          <w:rFonts w:ascii="Times New Romam" w:hAnsi="Times New Romam" w:cs="Times New Roman"/>
          <w:color w:val="000000"/>
          <w:szCs w:val="24"/>
        </w:rPr>
        <w:t> моторику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отлично </w:t>
      </w:r>
      <w:r w:rsidRPr="00AD7CB4">
        <w:rPr>
          <w:rFonts w:ascii="Times New Romam" w:hAnsi="Times New Romam" w:cs="Times New Roman"/>
          <w:color w:val="000000"/>
          <w:szCs w:val="24"/>
        </w:rPr>
        <w:t>пальчиковые </w:t>
      </w:r>
      <w:r w:rsidR="00F84225" w:rsidRPr="00AD7CB4">
        <w:rPr>
          <w:rFonts w:cs="Times New Roman"/>
          <w:color w:val="000000"/>
          <w:sz w:val="24"/>
          <w:szCs w:val="24"/>
        </w:rPr>
        <w:t>развивает</w:t>
      </w:r>
      <w:r w:rsidRPr="00AD7CB4">
        <w:rPr>
          <w:rFonts w:ascii="Times New Romam" w:hAnsi="Times New Romam" w:cs="Times New Roman"/>
          <w:color w:val="000000"/>
          <w:szCs w:val="24"/>
        </w:rPr>
        <w:t> имеющий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тактильную </w:t>
      </w:r>
      <w:r w:rsidRPr="00AD7CB4">
        <w:rPr>
          <w:rFonts w:ascii="Times New Romam" w:hAnsi="Times New Romam" w:cs="Times New Roman"/>
          <w:color w:val="000000"/>
          <w:szCs w:val="24"/>
        </w:rPr>
        <w:t>сортёры </w:t>
      </w:r>
      <w:r w:rsidR="00F84225" w:rsidRPr="00AD7CB4">
        <w:rPr>
          <w:rFonts w:cs="Times New Roman"/>
          <w:color w:val="000000"/>
          <w:sz w:val="24"/>
          <w:szCs w:val="24"/>
        </w:rPr>
        <w:t>чувствительность</w:t>
      </w:r>
      <w:r w:rsidRPr="00AD7CB4">
        <w:rPr>
          <w:rFonts w:ascii="Times New Romam" w:hAnsi="Times New Romam" w:cs="Times New Roman"/>
          <w:color w:val="000000"/>
          <w:szCs w:val="24"/>
        </w:rPr>
        <w:t> шнуровка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>ребенка.</w:t>
      </w:r>
    </w:p>
    <w:p w:rsidR="00F84225" w:rsidRPr="00AD7CB4" w:rsidRDefault="00AD7CB4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ascii="Times New Romam" w:hAnsi="Times New Romam" w:cs="Times New Roman"/>
          <w:color w:val="000000"/>
          <w:szCs w:val="24"/>
        </w:rPr>
        <w:t>различными </w:t>
      </w:r>
      <w:r w:rsidR="00F84225" w:rsidRPr="00AD7CB4">
        <w:rPr>
          <w:rFonts w:cs="Times New Roman"/>
          <w:color w:val="000000"/>
          <w:sz w:val="24"/>
          <w:szCs w:val="24"/>
        </w:rPr>
        <w:t>Кубики</w:t>
      </w:r>
      <w:r w:rsidR="009A1EB2" w:rsidRPr="00AD7CB4">
        <w:rPr>
          <w:rFonts w:cs="Times New Roman"/>
          <w:color w:val="000000"/>
          <w:sz w:val="24"/>
          <w:szCs w:val="24"/>
        </w:rPr>
        <w:t>:</w:t>
      </w:r>
      <w:r w:rsidRPr="00AD7CB4">
        <w:rPr>
          <w:rFonts w:ascii="Times New Romam" w:hAnsi="Times New Romam" w:cs="Times New Roman"/>
          <w:color w:val="000000"/>
          <w:szCs w:val="24"/>
        </w:rPr>
        <w:t> детали</w:t>
      </w:r>
      <w:r w:rsidR="009A1EB2"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>с помощью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 </w:t>
      </w:r>
      <w:r w:rsidRPr="00AD7CB4">
        <w:rPr>
          <w:rFonts w:ascii="Times New Romam" w:hAnsi="Times New Romam" w:cs="Times New Roman"/>
          <w:color w:val="000000"/>
          <w:szCs w:val="24"/>
        </w:rPr>
        <w:t>сказок </w:t>
      </w:r>
      <w:r w:rsidR="00F84225" w:rsidRPr="00AD7CB4">
        <w:rPr>
          <w:rFonts w:cs="Times New Roman"/>
          <w:color w:val="000000"/>
          <w:sz w:val="24"/>
          <w:szCs w:val="24"/>
        </w:rPr>
        <w:t>деревянных</w:t>
      </w:r>
      <w:r w:rsidRPr="00AD7CB4">
        <w:rPr>
          <w:rFonts w:ascii="Times New Romam" w:hAnsi="Times New Romam" w:cs="Times New Roman"/>
          <w:color w:val="000000"/>
          <w:szCs w:val="24"/>
        </w:rPr>
        <w:t> мышление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или </w:t>
      </w:r>
      <w:r w:rsidRPr="00AD7CB4">
        <w:rPr>
          <w:rFonts w:ascii="Times New Romam" w:hAnsi="Times New Romam" w:cs="Times New Roman"/>
          <w:color w:val="000000"/>
          <w:szCs w:val="24"/>
        </w:rPr>
        <w:t>движений </w:t>
      </w:r>
      <w:r w:rsidR="00F84225" w:rsidRPr="00AD7CB4">
        <w:rPr>
          <w:rFonts w:cs="Times New Roman"/>
          <w:color w:val="000000"/>
          <w:sz w:val="24"/>
          <w:szCs w:val="24"/>
        </w:rPr>
        <w:t>пластмассовых</w:t>
      </w:r>
      <w:r w:rsidRPr="00AD7CB4">
        <w:rPr>
          <w:rFonts w:ascii="Times New Romam" w:hAnsi="Times New Romam" w:cs="Times New Roman"/>
          <w:color w:val="000000"/>
          <w:szCs w:val="24"/>
        </w:rPr>
        <w:t> мелкой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кубиков </w:t>
      </w:r>
      <w:r w:rsidRPr="00AD7CB4">
        <w:rPr>
          <w:rFonts w:ascii="Times New Romam" w:hAnsi="Times New Romam" w:cs="Times New Roman"/>
          <w:color w:val="000000"/>
          <w:szCs w:val="24"/>
        </w:rPr>
        <w:t>всего </w:t>
      </w:r>
      <w:r w:rsidR="00F84225" w:rsidRPr="00AD7CB4">
        <w:rPr>
          <w:rFonts w:cs="Times New Roman"/>
          <w:color w:val="000000"/>
          <w:sz w:val="24"/>
          <w:szCs w:val="24"/>
        </w:rPr>
        <w:t>можно</w:t>
      </w:r>
      <w:r w:rsidRPr="00AD7CB4">
        <w:rPr>
          <w:rFonts w:ascii="Times New Romam" w:hAnsi="Times New Romam" w:cs="Times New Roman"/>
          <w:color w:val="000000"/>
          <w:szCs w:val="24"/>
        </w:rPr>
        <w:t> прикосновения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конструировать </w:t>
      </w:r>
      <w:r w:rsidRPr="00AD7CB4">
        <w:rPr>
          <w:rFonts w:ascii="Times New Romam" w:hAnsi="Times New Romam" w:cs="Times New Roman"/>
          <w:color w:val="000000"/>
          <w:szCs w:val="24"/>
        </w:rPr>
        <w:t>ловко </w:t>
      </w:r>
      <w:r w:rsidR="00F84225" w:rsidRPr="00AD7CB4">
        <w:rPr>
          <w:rFonts w:cs="Times New Roman"/>
          <w:color w:val="000000"/>
          <w:sz w:val="24"/>
          <w:szCs w:val="24"/>
        </w:rPr>
        <w:t>башни,</w:t>
      </w:r>
      <w:r w:rsidRPr="00AD7CB4">
        <w:rPr>
          <w:rFonts w:ascii="Times New Romam" w:hAnsi="Times New Romam" w:cs="Times New Roman"/>
          <w:color w:val="000000"/>
          <w:szCs w:val="24"/>
        </w:rPr>
        <w:t> доску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строить </w:t>
      </w:r>
      <w:r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="00F84225" w:rsidRPr="00AD7CB4">
        <w:rPr>
          <w:rFonts w:cs="Times New Roman"/>
          <w:color w:val="000000"/>
          <w:sz w:val="24"/>
          <w:szCs w:val="24"/>
        </w:rPr>
        <w:t>крепости</w:t>
      </w:r>
      <w:r w:rsidRPr="00AD7CB4">
        <w:rPr>
          <w:rFonts w:ascii="Times New Romam" w:hAnsi="Times New Romam" w:cs="Times New Roman"/>
          <w:color w:val="000000"/>
          <w:szCs w:val="24"/>
        </w:rPr>
        <w:t> способствуют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 дома. </w:t>
      </w:r>
      <w:r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="00F84225" w:rsidRPr="00AD7CB4">
        <w:rPr>
          <w:rFonts w:cs="Times New Roman"/>
          <w:color w:val="000000"/>
          <w:sz w:val="24"/>
          <w:szCs w:val="24"/>
        </w:rPr>
        <w:t>Кроме</w:t>
      </w:r>
      <w:r w:rsidRPr="00AD7CB4">
        <w:rPr>
          <w:rFonts w:ascii="Times New Romam" w:hAnsi="Times New Romam" w:cs="Times New Roman"/>
          <w:color w:val="000000"/>
          <w:szCs w:val="24"/>
        </w:rPr>
        <w:t> сорока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того, </w:t>
      </w:r>
      <w:r w:rsidRPr="00AD7CB4">
        <w:rPr>
          <w:rFonts w:ascii="Times New Romam" w:hAnsi="Times New Romam" w:cs="Times New Roman"/>
          <w:color w:val="000000"/>
          <w:szCs w:val="24"/>
        </w:rPr>
        <w:t>веков </w:t>
      </w:r>
      <w:r w:rsidR="00F84225" w:rsidRPr="00AD7CB4">
        <w:rPr>
          <w:rFonts w:cs="Times New Roman"/>
          <w:color w:val="000000"/>
          <w:sz w:val="24"/>
          <w:szCs w:val="24"/>
        </w:rPr>
        <w:t>продаются</w:t>
      </w:r>
      <w:r w:rsidRPr="00AD7CB4">
        <w:rPr>
          <w:rFonts w:ascii="Times New Romam" w:hAnsi="Times New Romam" w:cs="Times New Roman"/>
          <w:color w:val="000000"/>
          <w:szCs w:val="24"/>
        </w:rPr>
        <w:t> приемов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деревянные </w:t>
      </w:r>
      <w:r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="00F84225" w:rsidRPr="00AD7CB4">
        <w:rPr>
          <w:rFonts w:cs="Times New Roman"/>
          <w:color w:val="000000"/>
          <w:sz w:val="24"/>
          <w:szCs w:val="24"/>
        </w:rPr>
        <w:t>кубики</w:t>
      </w:r>
      <w:r w:rsidRPr="00AD7CB4">
        <w:rPr>
          <w:rFonts w:ascii="Times New Romam" w:hAnsi="Times New Romam" w:cs="Times New Roman"/>
          <w:color w:val="000000"/>
          <w:szCs w:val="24"/>
        </w:rPr>
        <w:t> сверстниками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с </w:t>
      </w:r>
      <w:r w:rsidRPr="00AD7CB4">
        <w:rPr>
          <w:rFonts w:ascii="Times New Romam" w:hAnsi="Times New Romam" w:cs="Times New Roman"/>
          <w:color w:val="000000"/>
          <w:szCs w:val="24"/>
        </w:rPr>
        <w:t>завязывать </w:t>
      </w:r>
      <w:r w:rsidR="00F84225" w:rsidRPr="00AD7CB4">
        <w:rPr>
          <w:rFonts w:cs="Times New Roman"/>
          <w:color w:val="000000"/>
          <w:sz w:val="24"/>
          <w:szCs w:val="24"/>
        </w:rPr>
        <w:t>нанесённ</w:t>
      </w:r>
      <w:r w:rsidR="009A1EB2" w:rsidRPr="00AD7CB4">
        <w:rPr>
          <w:rFonts w:cs="Times New Roman"/>
          <w:color w:val="000000"/>
          <w:sz w:val="24"/>
          <w:szCs w:val="24"/>
        </w:rPr>
        <w:t>ыми</w:t>
      </w:r>
      <w:r w:rsidRPr="00AD7CB4">
        <w:rPr>
          <w:rFonts w:ascii="Times New Romam" w:hAnsi="Times New Romam" w:cs="Times New Roman"/>
          <w:color w:val="000000"/>
          <w:szCs w:val="24"/>
        </w:rPr>
        <w:t> множество</w:t>
      </w:r>
      <w:r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>на них картинками (</w:t>
      </w:r>
      <w:r w:rsidRPr="00AD7CB4">
        <w:rPr>
          <w:rFonts w:ascii="Times New Romam" w:hAnsi="Times New Romam" w:cs="Times New Roman"/>
          <w:color w:val="000000"/>
          <w:szCs w:val="24"/>
        </w:rPr>
        <w:t>впечатлением </w:t>
      </w:r>
      <w:r w:rsidR="009A1EB2" w:rsidRPr="00AD7CB4">
        <w:rPr>
          <w:rFonts w:cs="Times New Roman"/>
          <w:color w:val="000000"/>
          <w:sz w:val="24"/>
          <w:szCs w:val="24"/>
        </w:rPr>
        <w:t>например,</w:t>
      </w:r>
      <w:r w:rsidRPr="00AD7CB4">
        <w:rPr>
          <w:rFonts w:ascii="Times New Romam" w:hAnsi="Times New Romam" w:cs="Times New Roman"/>
          <w:color w:val="000000"/>
          <w:szCs w:val="24"/>
        </w:rPr>
        <w:t> глазомера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овощи, </w:t>
      </w:r>
      <w:r w:rsidRPr="00AD7CB4">
        <w:rPr>
          <w:rFonts w:ascii="Times New Romam" w:hAnsi="Times New Romam" w:cs="Times New Roman"/>
          <w:color w:val="000000"/>
          <w:szCs w:val="24"/>
        </w:rPr>
        <w:t>уровень </w:t>
      </w:r>
      <w:r w:rsidR="00F84225" w:rsidRPr="00AD7CB4">
        <w:rPr>
          <w:rFonts w:cs="Times New Roman"/>
          <w:color w:val="000000"/>
          <w:sz w:val="24"/>
          <w:szCs w:val="24"/>
        </w:rPr>
        <w:t>домашние</w:t>
      </w:r>
      <w:r w:rsidRPr="00AD7CB4">
        <w:rPr>
          <w:rFonts w:ascii="Times New Romam" w:hAnsi="Times New Romam" w:cs="Times New Roman"/>
          <w:color w:val="000000"/>
          <w:szCs w:val="24"/>
        </w:rPr>
        <w:t> память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животные, </w:t>
      </w:r>
      <w:r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="00F84225" w:rsidRPr="00AD7CB4">
        <w:rPr>
          <w:rFonts w:cs="Times New Roman"/>
          <w:color w:val="000000"/>
          <w:sz w:val="24"/>
          <w:szCs w:val="24"/>
        </w:rPr>
        <w:t>герои</w:t>
      </w:r>
      <w:r w:rsidRPr="00AD7CB4">
        <w:rPr>
          <w:rFonts w:ascii="Times New Romam" w:hAnsi="Times New Romam" w:cs="Times New Roman"/>
          <w:color w:val="000000"/>
          <w:szCs w:val="24"/>
        </w:rPr>
        <w:t> навыков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сказок), </w:t>
      </w:r>
      <w:r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="00F84225" w:rsidRPr="00AD7CB4">
        <w:rPr>
          <w:rFonts w:cs="Times New Roman"/>
          <w:color w:val="000000"/>
          <w:sz w:val="24"/>
          <w:szCs w:val="24"/>
        </w:rPr>
        <w:t>благодаря</w:t>
      </w:r>
      <w:r w:rsidRPr="00AD7CB4">
        <w:rPr>
          <w:rFonts w:ascii="Times New Romam" w:hAnsi="Times New Romam" w:cs="Times New Roman"/>
          <w:color w:val="000000"/>
          <w:szCs w:val="24"/>
        </w:rPr>
        <w:t> герои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которым </w:t>
      </w:r>
      <w:r w:rsidRPr="00AD7CB4">
        <w:rPr>
          <w:rFonts w:ascii="Times New Romam" w:hAnsi="Times New Romam" w:cs="Times New Roman"/>
          <w:color w:val="000000"/>
          <w:szCs w:val="24"/>
        </w:rPr>
        <w:t>застегивать </w:t>
      </w:r>
      <w:r w:rsidR="00F84225" w:rsidRPr="00AD7CB4">
        <w:rPr>
          <w:rFonts w:cs="Times New Roman"/>
          <w:color w:val="000000"/>
          <w:sz w:val="24"/>
          <w:szCs w:val="24"/>
        </w:rPr>
        <w:t>игра</w:t>
      </w:r>
      <w:r w:rsidRPr="00AD7CB4">
        <w:rPr>
          <w:rFonts w:ascii="Times New Romam" w:hAnsi="Times New Romam" w:cs="Times New Roman"/>
          <w:color w:val="000000"/>
          <w:szCs w:val="24"/>
        </w:rPr>
        <w:t> хорошо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в кубики </w:t>
      </w:r>
      <w:r w:rsidRPr="00AD7CB4">
        <w:rPr>
          <w:rFonts w:ascii="Times New Romam" w:hAnsi="Times New Romam" w:cs="Times New Roman"/>
          <w:color w:val="000000"/>
          <w:szCs w:val="24"/>
        </w:rPr>
        <w:t>предметов </w:t>
      </w:r>
      <w:r w:rsidR="00F84225" w:rsidRPr="00AD7CB4">
        <w:rPr>
          <w:rFonts w:cs="Times New Roman"/>
          <w:color w:val="000000"/>
          <w:sz w:val="24"/>
          <w:szCs w:val="24"/>
        </w:rPr>
        <w:t>переходит</w:t>
      </w:r>
      <w:r w:rsidRPr="00AD7CB4">
        <w:rPr>
          <w:rFonts w:ascii="Times New Romam" w:hAnsi="Times New Romam" w:cs="Times New Roman"/>
          <w:color w:val="000000"/>
          <w:szCs w:val="24"/>
        </w:rPr>
        <w:t> внимание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в собирание </w:t>
      </w:r>
      <w:r w:rsidRPr="00AD7CB4">
        <w:rPr>
          <w:rFonts w:ascii="Times New Romam" w:hAnsi="Times New Romam" w:cs="Times New Roman"/>
          <w:color w:val="000000"/>
          <w:szCs w:val="24"/>
        </w:rPr>
        <w:t>различного </w:t>
      </w:r>
      <w:r w:rsidR="00F84225" w:rsidRPr="00AD7CB4">
        <w:rPr>
          <w:rFonts w:cs="Times New Roman"/>
          <w:color w:val="000000"/>
          <w:sz w:val="24"/>
          <w:szCs w:val="24"/>
        </w:rPr>
        <w:t>картинки.</w:t>
      </w:r>
      <w:r w:rsidRPr="00AD7CB4">
        <w:rPr>
          <w:rFonts w:ascii="Times New Romam" w:hAnsi="Times New Romam" w:cs="Times New Roman"/>
          <w:color w:val="000000"/>
          <w:szCs w:val="24"/>
        </w:rPr>
        <w:t> животные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Это уже не только </w:t>
      </w:r>
      <w:r w:rsidRPr="00AD7CB4">
        <w:rPr>
          <w:rFonts w:ascii="Times New Romam" w:hAnsi="Times New Romam" w:cs="Times New Roman"/>
          <w:color w:val="000000"/>
          <w:szCs w:val="24"/>
        </w:rPr>
        <w:t>знакомится </w:t>
      </w:r>
      <w:r w:rsidR="00F84225" w:rsidRPr="00AD7CB4">
        <w:rPr>
          <w:rFonts w:cs="Times New Roman"/>
          <w:color w:val="000000"/>
          <w:sz w:val="24"/>
          <w:szCs w:val="24"/>
        </w:rPr>
        <w:t>развитие</w:t>
      </w:r>
      <w:r w:rsidRPr="00AD7CB4">
        <w:rPr>
          <w:rFonts w:ascii="Times New Romam" w:hAnsi="Times New Romam" w:cs="Times New Roman"/>
          <w:color w:val="000000"/>
          <w:szCs w:val="24"/>
        </w:rPr>
        <w:t> гимнастика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мелкой </w:t>
      </w:r>
      <w:r w:rsidRPr="00AD7CB4">
        <w:rPr>
          <w:rFonts w:ascii="Times New Romam" w:hAnsi="Times New Romam" w:cs="Times New Roman"/>
          <w:color w:val="000000"/>
          <w:szCs w:val="24"/>
        </w:rPr>
        <w:t>всего </w:t>
      </w:r>
      <w:r w:rsidR="00F84225" w:rsidRPr="00AD7CB4">
        <w:rPr>
          <w:rFonts w:cs="Times New Roman"/>
          <w:color w:val="000000"/>
          <w:sz w:val="24"/>
          <w:szCs w:val="24"/>
        </w:rPr>
        <w:t>моторики</w:t>
      </w:r>
      <w:r w:rsidRPr="00AD7CB4">
        <w:rPr>
          <w:rFonts w:ascii="Times New Romam" w:hAnsi="Times New Romam" w:cs="Times New Roman"/>
          <w:color w:val="000000"/>
          <w:szCs w:val="24"/>
        </w:rPr>
        <w:t> лепки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 пространственного </w:t>
      </w:r>
      <w:r w:rsidRPr="00AD7CB4">
        <w:rPr>
          <w:rFonts w:ascii="Times New Romam" w:hAnsi="Times New Romam" w:cs="Times New Roman"/>
          <w:color w:val="000000"/>
          <w:szCs w:val="24"/>
        </w:rPr>
        <w:t>работали </w:t>
      </w:r>
      <w:r w:rsidR="00F84225" w:rsidRPr="00AD7CB4">
        <w:rPr>
          <w:rFonts w:cs="Times New Roman"/>
          <w:color w:val="000000"/>
          <w:sz w:val="24"/>
          <w:szCs w:val="24"/>
        </w:rPr>
        <w:t>мышления,</w:t>
      </w:r>
      <w:r w:rsidRPr="00AD7CB4">
        <w:rPr>
          <w:rFonts w:ascii="Times New Romam" w:hAnsi="Times New Romam" w:cs="Times New Roman"/>
          <w:color w:val="000000"/>
          <w:szCs w:val="24"/>
        </w:rPr>
        <w:t> увлекательная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но и развитие </w:t>
      </w:r>
      <w:r w:rsidRPr="00AD7CB4">
        <w:rPr>
          <w:rFonts w:ascii="Times New Romam" w:hAnsi="Times New Romam" w:cs="Times New Roman"/>
          <w:color w:val="000000"/>
          <w:szCs w:val="24"/>
        </w:rPr>
        <w:t>чувствуют </w:t>
      </w:r>
      <w:r w:rsidR="00F84225" w:rsidRPr="00AD7CB4">
        <w:rPr>
          <w:rFonts w:cs="Times New Roman"/>
          <w:color w:val="000000"/>
          <w:sz w:val="24"/>
          <w:szCs w:val="24"/>
        </w:rPr>
        <w:t>внимания</w:t>
      </w:r>
      <w:r w:rsidRPr="00AD7CB4">
        <w:rPr>
          <w:rFonts w:ascii="Times New Romam" w:hAnsi="Times New Romam" w:cs="Times New Roman"/>
          <w:color w:val="000000"/>
          <w:szCs w:val="24"/>
        </w:rPr>
        <w:t> непосредственно</w:t>
      </w:r>
      <w:r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 логики. </w:t>
      </w:r>
    </w:p>
    <w:p w:rsidR="00F84225" w:rsidRPr="00AD7CB4" w:rsidRDefault="00AD7CB4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ascii="Times New Romam" w:hAnsi="Times New Romam" w:cs="Times New Roman"/>
          <w:color w:val="000000"/>
          <w:szCs w:val="24"/>
        </w:rPr>
        <w:t>стать </w:t>
      </w:r>
      <w:r w:rsidR="00F84225" w:rsidRPr="00AD7CB4">
        <w:rPr>
          <w:rFonts w:cs="Times New Roman"/>
          <w:color w:val="000000"/>
          <w:sz w:val="24"/>
          <w:szCs w:val="24"/>
        </w:rPr>
        <w:t>Конструкторы</w:t>
      </w:r>
      <w:r w:rsidR="009A1EB2" w:rsidRPr="00AD7CB4">
        <w:rPr>
          <w:rFonts w:cs="Times New Roman"/>
          <w:color w:val="000000"/>
          <w:sz w:val="24"/>
          <w:szCs w:val="24"/>
        </w:rPr>
        <w:t>:</w:t>
      </w:r>
      <w:r w:rsidRPr="00AD7CB4">
        <w:rPr>
          <w:rFonts w:ascii="Times New Romam" w:hAnsi="Times New Romam" w:cs="Times New Roman"/>
          <w:color w:val="000000"/>
          <w:szCs w:val="24"/>
        </w:rPr>
        <w:t> выполняемыми</w:t>
      </w:r>
      <w:r w:rsidRPr="00AD7CB4">
        <w:rPr>
          <w:rFonts w:cs="Times New Roman"/>
          <w:color w:val="000000"/>
          <w:szCs w:val="24"/>
        </w:rPr>
        <w:t xml:space="preserve"> </w:t>
      </w:r>
    </w:p>
    <w:p w:rsidR="00F84225" w:rsidRPr="00AD7CB4" w:rsidRDefault="009A1EB2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Доски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содержится </w:t>
      </w:r>
      <w:r w:rsidRPr="00AD7CB4">
        <w:rPr>
          <w:rFonts w:cs="Times New Roman"/>
          <w:color w:val="000000"/>
          <w:sz w:val="24"/>
          <w:szCs w:val="24"/>
        </w:rPr>
        <w:t>Сегена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требует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(рамки,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ручной </w:t>
      </w:r>
      <w:r w:rsidRPr="00AD7CB4">
        <w:rPr>
          <w:rFonts w:cs="Times New Roman"/>
          <w:color w:val="000000"/>
          <w:sz w:val="24"/>
          <w:szCs w:val="24"/>
        </w:rPr>
        <w:t>вкладыши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стишков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):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представляют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творческих </w:t>
      </w:r>
      <w:r w:rsidR="00F84225" w:rsidRPr="00AD7CB4">
        <w:rPr>
          <w:rFonts w:cs="Times New Roman"/>
          <w:color w:val="000000"/>
          <w:sz w:val="24"/>
          <w:szCs w:val="24"/>
        </w:rPr>
        <w:t>собой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предметы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разборные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развитие </w:t>
      </w:r>
      <w:r w:rsidR="00F84225" w:rsidRPr="00AD7CB4">
        <w:rPr>
          <w:rFonts w:cs="Times New Roman"/>
          <w:color w:val="000000"/>
          <w:sz w:val="24"/>
          <w:szCs w:val="24"/>
        </w:rPr>
        <w:t>картинки,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помогает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это деревянные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различными </w:t>
      </w:r>
      <w:r w:rsidR="00F84225" w:rsidRPr="00AD7CB4">
        <w:rPr>
          <w:rFonts w:cs="Times New Roman"/>
          <w:color w:val="000000"/>
          <w:sz w:val="24"/>
          <w:szCs w:val="24"/>
        </w:rPr>
        <w:t>доски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моторики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с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произношения </w:t>
      </w:r>
      <w:r w:rsidR="00F84225" w:rsidRPr="00AD7CB4">
        <w:rPr>
          <w:rFonts w:cs="Times New Roman"/>
          <w:color w:val="000000"/>
          <w:sz w:val="24"/>
          <w:szCs w:val="24"/>
        </w:rPr>
        <w:t>вкладышами,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языке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на которых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одеваться </w:t>
      </w:r>
      <w:r w:rsidR="00F84225" w:rsidRPr="00AD7CB4">
        <w:rPr>
          <w:rFonts w:cs="Times New Roman"/>
          <w:color w:val="000000"/>
          <w:sz w:val="24"/>
          <w:szCs w:val="24"/>
        </w:rPr>
        <w:t>изображены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ролевых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различные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память </w:t>
      </w:r>
      <w:r w:rsidR="00F84225" w:rsidRPr="00AD7CB4">
        <w:rPr>
          <w:rFonts w:cs="Times New Roman"/>
          <w:color w:val="000000"/>
          <w:sz w:val="24"/>
          <w:szCs w:val="24"/>
        </w:rPr>
        <w:t>живые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сообразительности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или </w:t>
      </w:r>
      <w:r w:rsidR="00F84225" w:rsidRPr="00AD7CB4">
        <w:rPr>
          <w:rFonts w:cs="Times New Roman"/>
          <w:color w:val="000000"/>
          <w:sz w:val="24"/>
          <w:szCs w:val="24"/>
        </w:rPr>
        <w:lastRenderedPageBreak/>
        <w:t xml:space="preserve">неживые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напрямую </w:t>
      </w:r>
      <w:r w:rsidR="00F84225" w:rsidRPr="00AD7CB4">
        <w:rPr>
          <w:rFonts w:cs="Times New Roman"/>
          <w:color w:val="000000"/>
          <w:sz w:val="24"/>
          <w:szCs w:val="24"/>
        </w:rPr>
        <w:t>предметы.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пластмассовых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Ребенок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письму </w:t>
      </w:r>
      <w:r w:rsidR="00F84225" w:rsidRPr="00AD7CB4">
        <w:rPr>
          <w:rFonts w:cs="Times New Roman"/>
          <w:color w:val="000000"/>
          <w:sz w:val="24"/>
          <w:szCs w:val="24"/>
        </w:rPr>
        <w:t>должен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текста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закрыть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эмоциональный </w:t>
      </w:r>
      <w:r w:rsidR="00F84225" w:rsidRPr="00AD7CB4">
        <w:rPr>
          <w:rFonts w:cs="Times New Roman"/>
          <w:color w:val="000000"/>
          <w:sz w:val="24"/>
          <w:szCs w:val="24"/>
        </w:rPr>
        <w:t>доску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сюжетно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составляющими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развивает </w:t>
      </w:r>
      <w:r w:rsidR="00F84225" w:rsidRPr="00AD7CB4">
        <w:rPr>
          <w:rFonts w:cs="Times New Roman"/>
          <w:color w:val="000000"/>
          <w:sz w:val="24"/>
          <w:szCs w:val="24"/>
        </w:rPr>
        <w:t>элементами,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закрыть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подобрав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интеллектуальных </w:t>
      </w:r>
      <w:r w:rsidR="00F84225" w:rsidRPr="00AD7CB4">
        <w:rPr>
          <w:rFonts w:cs="Times New Roman"/>
          <w:color w:val="000000"/>
          <w:sz w:val="24"/>
          <w:szCs w:val="24"/>
        </w:rPr>
        <w:t>нужную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усидчивости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по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занятиях </w:t>
      </w:r>
      <w:r w:rsidR="00F84225" w:rsidRPr="00AD7CB4">
        <w:rPr>
          <w:rFonts w:cs="Times New Roman"/>
          <w:color w:val="000000"/>
          <w:sz w:val="24"/>
          <w:szCs w:val="24"/>
        </w:rPr>
        <w:t>рисунку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самообслуживания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находится </w:t>
      </w:r>
      <w:r w:rsidR="00F84225" w:rsidRPr="00AD7CB4">
        <w:rPr>
          <w:rFonts w:cs="Times New Roman"/>
          <w:color w:val="000000"/>
          <w:sz w:val="24"/>
          <w:szCs w:val="24"/>
        </w:rPr>
        <w:t>размеру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доску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часть. </w:t>
      </w:r>
    </w:p>
    <w:p w:rsidR="00F84225" w:rsidRPr="00AD7CB4" w:rsidRDefault="009A1EB2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Pr="00AD7CB4">
        <w:rPr>
          <w:rFonts w:cs="Times New Roman"/>
          <w:color w:val="000000"/>
          <w:sz w:val="24"/>
          <w:szCs w:val="24"/>
        </w:rPr>
        <w:t>Фигурки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играх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на магнитах: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приемов </w:t>
      </w:r>
      <w:r w:rsidRPr="00AD7CB4">
        <w:rPr>
          <w:rFonts w:cs="Times New Roman"/>
          <w:color w:val="000000"/>
          <w:sz w:val="24"/>
          <w:szCs w:val="24"/>
        </w:rPr>
        <w:t>и</w:t>
      </w:r>
      <w:r w:rsidR="00F84225" w:rsidRPr="00AD7CB4">
        <w:rPr>
          <w:rFonts w:cs="Times New Roman"/>
          <w:color w:val="000000"/>
          <w:sz w:val="24"/>
          <w:szCs w:val="24"/>
        </w:rPr>
        <w:t>спользуя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рассыпавшие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магнитную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дальнейшее </w:t>
      </w:r>
      <w:r w:rsidRPr="00AD7CB4">
        <w:rPr>
          <w:rFonts w:cs="Times New Roman"/>
          <w:color w:val="000000"/>
          <w:sz w:val="24"/>
          <w:szCs w:val="24"/>
        </w:rPr>
        <w:t>мозаику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формируется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у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 ребенка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этапе </w:t>
      </w:r>
      <w:r w:rsidR="00F84225" w:rsidRPr="00AD7CB4">
        <w:rPr>
          <w:rFonts w:cs="Times New Roman"/>
          <w:color w:val="000000"/>
          <w:sz w:val="24"/>
          <w:szCs w:val="24"/>
        </w:rPr>
        <w:t>развивается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учится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мелкая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результат </w:t>
      </w:r>
      <w:r w:rsidR="00F84225" w:rsidRPr="00AD7CB4">
        <w:rPr>
          <w:rFonts w:cs="Times New Roman"/>
          <w:color w:val="000000"/>
          <w:sz w:val="24"/>
          <w:szCs w:val="24"/>
        </w:rPr>
        <w:t>моторика,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стимулировали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координация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этапе </w:t>
      </w:r>
      <w:r w:rsidR="00F84225" w:rsidRPr="00AD7CB4">
        <w:rPr>
          <w:rFonts w:cs="Times New Roman"/>
          <w:color w:val="000000"/>
          <w:sz w:val="24"/>
          <w:szCs w:val="24"/>
        </w:rPr>
        <w:t>движений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игрушки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 пространственного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цветами </w:t>
      </w:r>
      <w:r w:rsidR="00F84225" w:rsidRPr="00AD7CB4">
        <w:rPr>
          <w:rFonts w:cs="Times New Roman"/>
          <w:color w:val="000000"/>
          <w:sz w:val="24"/>
          <w:szCs w:val="24"/>
        </w:rPr>
        <w:t>мышления.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кончиках</w:t>
      </w:r>
      <w:r w:rsidR="00F84225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А фантазии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использование </w:t>
      </w:r>
      <w:r w:rsidR="00F84225" w:rsidRPr="00AD7CB4">
        <w:rPr>
          <w:rFonts w:cs="Times New Roman"/>
          <w:color w:val="000000"/>
          <w:sz w:val="24"/>
          <w:szCs w:val="24"/>
        </w:rPr>
        <w:t>ребенка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трудно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помогут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развивать </w:t>
      </w:r>
      <w:r w:rsidR="00F84225" w:rsidRPr="00AD7CB4">
        <w:rPr>
          <w:rFonts w:cs="Times New Roman"/>
          <w:color w:val="000000"/>
          <w:sz w:val="24"/>
          <w:szCs w:val="24"/>
        </w:rPr>
        <w:t>раскрыться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пальчиковые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различные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главная </w:t>
      </w:r>
      <w:r w:rsidR="00F84225" w:rsidRPr="00AD7CB4">
        <w:rPr>
          <w:rFonts w:cs="Times New Roman"/>
          <w:color w:val="000000"/>
          <w:sz w:val="24"/>
          <w:szCs w:val="24"/>
        </w:rPr>
        <w:t>фигурки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самой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в виде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="00F84225" w:rsidRPr="00AD7CB4">
        <w:rPr>
          <w:rFonts w:cs="Times New Roman"/>
          <w:color w:val="000000"/>
          <w:sz w:val="24"/>
          <w:szCs w:val="24"/>
        </w:rPr>
        <w:t>разноцветных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игрушка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букв,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раннем </w:t>
      </w:r>
      <w:r w:rsidR="00F84225" w:rsidRPr="00AD7CB4">
        <w:rPr>
          <w:rFonts w:cs="Times New Roman"/>
          <w:color w:val="000000"/>
          <w:sz w:val="24"/>
          <w:szCs w:val="24"/>
        </w:rPr>
        <w:t>цифр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которая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 геометрических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театр </w:t>
      </w:r>
      <w:r w:rsidR="00F84225" w:rsidRPr="00AD7CB4">
        <w:rPr>
          <w:rFonts w:cs="Times New Roman"/>
          <w:color w:val="000000"/>
          <w:sz w:val="24"/>
          <w:szCs w:val="24"/>
        </w:rPr>
        <w:t>фигур.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также</w:t>
      </w:r>
      <w:r w:rsidR="00AD7CB4" w:rsidRPr="00AD7CB4">
        <w:rPr>
          <w:rFonts w:cs="Times New Roman"/>
          <w:color w:val="000000"/>
          <w:szCs w:val="24"/>
        </w:rPr>
        <w:t xml:space="preserve"> </w:t>
      </w:r>
    </w:p>
    <w:p w:rsidR="00F84225" w:rsidRPr="00AD7CB4" w:rsidRDefault="009A1EB2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>Кубы-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сообразительность </w:t>
      </w:r>
      <w:r w:rsidRPr="00AD7CB4">
        <w:rPr>
          <w:rFonts w:cs="Times New Roman"/>
          <w:color w:val="000000"/>
          <w:sz w:val="24"/>
          <w:szCs w:val="24"/>
        </w:rPr>
        <w:t>сортёры: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забывать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б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лагодаря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ворона </w:t>
      </w:r>
      <w:r w:rsidR="00F84225" w:rsidRPr="00AD7CB4">
        <w:rPr>
          <w:rFonts w:cs="Times New Roman"/>
          <w:color w:val="000000"/>
          <w:sz w:val="24"/>
          <w:szCs w:val="24"/>
        </w:rPr>
        <w:t>таким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например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занятиям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ребёнка </w:t>
      </w:r>
      <w:r w:rsidR="00F84225" w:rsidRPr="00AD7CB4">
        <w:rPr>
          <w:rFonts w:cs="Times New Roman"/>
          <w:color w:val="000000"/>
          <w:sz w:val="24"/>
          <w:szCs w:val="24"/>
        </w:rPr>
        <w:t>ребенок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начальном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развивает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эмоциональное </w:t>
      </w:r>
      <w:r w:rsidR="00F84225" w:rsidRPr="00AD7CB4">
        <w:rPr>
          <w:rFonts w:cs="Times New Roman"/>
          <w:color w:val="000000"/>
          <w:sz w:val="24"/>
          <w:szCs w:val="24"/>
        </w:rPr>
        <w:t>мелкую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способствуют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моторику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игрушек </w:t>
      </w:r>
      <w:r w:rsidR="00F84225" w:rsidRPr="00AD7CB4">
        <w:rPr>
          <w:rFonts w:cs="Times New Roman"/>
          <w:color w:val="000000"/>
          <w:sz w:val="24"/>
          <w:szCs w:val="24"/>
        </w:rPr>
        <w:t>пальцев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уровень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рук, а также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деревянных </w:t>
      </w:r>
      <w:r w:rsidR="00F84225" w:rsidRPr="00AD7CB4">
        <w:rPr>
          <w:rFonts w:cs="Times New Roman"/>
          <w:color w:val="000000"/>
          <w:sz w:val="24"/>
          <w:szCs w:val="24"/>
        </w:rPr>
        <w:t>знакомится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центрах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с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игрушек </w:t>
      </w:r>
      <w:r w:rsidR="00F84225" w:rsidRPr="00AD7CB4">
        <w:rPr>
          <w:rFonts w:cs="Times New Roman"/>
          <w:color w:val="000000"/>
          <w:sz w:val="24"/>
          <w:szCs w:val="24"/>
        </w:rPr>
        <w:t>различными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всестороннем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геометрическими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картинки </w:t>
      </w:r>
      <w:r w:rsidR="00F84225" w:rsidRPr="00AD7CB4">
        <w:rPr>
          <w:rFonts w:cs="Times New Roman"/>
          <w:color w:val="000000"/>
          <w:sz w:val="24"/>
          <w:szCs w:val="24"/>
        </w:rPr>
        <w:t>фигурами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конструкторы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="00F84225" w:rsidRPr="00AD7CB4">
        <w:rPr>
          <w:rFonts w:cs="Times New Roman"/>
          <w:color w:val="000000"/>
          <w:sz w:val="24"/>
          <w:szCs w:val="24"/>
        </w:rPr>
        <w:t xml:space="preserve">и различными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освоение </w:t>
      </w:r>
      <w:r w:rsidR="00F84225" w:rsidRPr="00AD7CB4">
        <w:rPr>
          <w:rFonts w:cs="Times New Roman"/>
          <w:color w:val="000000"/>
          <w:sz w:val="24"/>
          <w:szCs w:val="24"/>
        </w:rPr>
        <w:t>цветами.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упражнениями</w:t>
      </w:r>
      <w:r w:rsidR="00F84225" w:rsidRPr="00AD7CB4">
        <w:rPr>
          <w:rFonts w:cs="Times New Roman"/>
          <w:color w:val="000000"/>
          <w:szCs w:val="24"/>
        </w:rPr>
        <w:t xml:space="preserve"> </w:t>
      </w:r>
    </w:p>
    <w:p w:rsidR="00F84225" w:rsidRPr="00AD7CB4" w:rsidRDefault="00F84225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Пазлы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: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="009A1EB2" w:rsidRPr="00AD7CB4">
        <w:rPr>
          <w:rFonts w:cs="Times New Roman"/>
          <w:color w:val="000000"/>
          <w:sz w:val="24"/>
          <w:szCs w:val="24"/>
        </w:rPr>
        <w:t>с</w:t>
      </w:r>
      <w:r w:rsidRPr="00AD7CB4">
        <w:rPr>
          <w:rFonts w:cs="Times New Roman"/>
          <w:color w:val="000000"/>
          <w:sz w:val="24"/>
          <w:szCs w:val="24"/>
        </w:rPr>
        <w:t>обирая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игрушек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красочные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уникальный </w:t>
      </w:r>
      <w:r w:rsidRPr="00AD7CB4">
        <w:rPr>
          <w:rFonts w:cs="Times New Roman"/>
          <w:color w:val="000000"/>
          <w:sz w:val="24"/>
          <w:szCs w:val="24"/>
        </w:rPr>
        <w:t>картинки,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моторику</w:t>
      </w:r>
      <w:r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ребенок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="009A1EB2" w:rsidRPr="00AD7CB4">
        <w:rPr>
          <w:rFonts w:cs="Times New Roman"/>
          <w:color w:val="000000"/>
          <w:sz w:val="24"/>
          <w:szCs w:val="24"/>
        </w:rPr>
        <w:t>развивает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цвета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способов </w:t>
      </w:r>
      <w:r w:rsidRPr="00AD7CB4">
        <w:rPr>
          <w:rFonts w:cs="Times New Roman"/>
          <w:color w:val="000000"/>
          <w:sz w:val="24"/>
          <w:szCs w:val="24"/>
        </w:rPr>
        <w:t>только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простые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мелкую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именно </w:t>
      </w:r>
      <w:r w:rsidRPr="00AD7CB4">
        <w:rPr>
          <w:rFonts w:cs="Times New Roman"/>
          <w:color w:val="000000"/>
          <w:sz w:val="24"/>
          <w:szCs w:val="24"/>
        </w:rPr>
        <w:t>моторику,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целью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но 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пальчиковые </w:t>
      </w:r>
      <w:r w:rsidRPr="00AD7CB4">
        <w:rPr>
          <w:rFonts w:cs="Times New Roman"/>
          <w:color w:val="000000"/>
          <w:sz w:val="24"/>
          <w:szCs w:val="24"/>
        </w:rPr>
        <w:t>внимательность,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занятиях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сообразительность,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координация </w:t>
      </w:r>
      <w:r w:rsidRPr="00AD7CB4">
        <w:rPr>
          <w:rFonts w:cs="Times New Roman"/>
          <w:color w:val="000000"/>
          <w:sz w:val="24"/>
          <w:szCs w:val="24"/>
        </w:rPr>
        <w:t>логическое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произношения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мышление,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крепости </w:t>
      </w:r>
      <w:r w:rsidRPr="00AD7CB4">
        <w:rPr>
          <w:rFonts w:cs="Times New Roman"/>
          <w:color w:val="000000"/>
          <w:sz w:val="24"/>
          <w:szCs w:val="24"/>
        </w:rPr>
        <w:t>координирование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пальчиковые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работы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застегивать </w:t>
      </w:r>
      <w:r w:rsidRPr="00AD7CB4">
        <w:rPr>
          <w:rFonts w:cs="Times New Roman"/>
          <w:color w:val="000000"/>
          <w:sz w:val="24"/>
          <w:szCs w:val="24"/>
        </w:rPr>
        <w:t>глаз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школьные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самого </w:t>
      </w:r>
      <w:r w:rsidRPr="00AD7CB4">
        <w:rPr>
          <w:rFonts w:cs="Times New Roman"/>
          <w:color w:val="000000"/>
          <w:sz w:val="24"/>
          <w:szCs w:val="24"/>
        </w:rPr>
        <w:t>кистей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хватать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рук.</w:t>
      </w:r>
    </w:p>
    <w:p w:rsidR="00F84225" w:rsidRPr="00AD7CB4" w:rsidRDefault="00F84225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Мозаика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: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способствуют </w:t>
      </w:r>
      <w:r w:rsidR="009A1EB2" w:rsidRPr="00AD7CB4">
        <w:rPr>
          <w:rFonts w:cs="Times New Roman"/>
          <w:color w:val="000000"/>
          <w:sz w:val="24"/>
          <w:szCs w:val="24"/>
        </w:rPr>
        <w:t>и</w:t>
      </w:r>
      <w:r w:rsidRPr="00AD7CB4">
        <w:rPr>
          <w:rFonts w:cs="Times New Roman"/>
          <w:color w:val="000000"/>
          <w:sz w:val="24"/>
          <w:szCs w:val="24"/>
        </w:rPr>
        <w:t>гры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мелкую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короткими </w:t>
      </w:r>
      <w:r w:rsidRPr="00AD7CB4">
        <w:rPr>
          <w:rFonts w:cs="Times New Roman"/>
          <w:color w:val="000000"/>
          <w:sz w:val="24"/>
          <w:szCs w:val="24"/>
        </w:rPr>
        <w:t>разными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количество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мозаиками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можно </w:t>
      </w:r>
      <w:r w:rsidRPr="00AD7CB4">
        <w:rPr>
          <w:rFonts w:cs="Times New Roman"/>
          <w:color w:val="000000"/>
          <w:sz w:val="24"/>
          <w:szCs w:val="24"/>
        </w:rPr>
        <w:t>способствуют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средством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развитию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чтобы </w:t>
      </w:r>
      <w:r w:rsidRPr="00AD7CB4">
        <w:rPr>
          <w:rFonts w:cs="Times New Roman"/>
          <w:color w:val="000000"/>
          <w:sz w:val="24"/>
          <w:szCs w:val="24"/>
        </w:rPr>
        <w:t>мелкой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процесс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моторики,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фигурами </w:t>
      </w:r>
      <w:r w:rsidRPr="00AD7CB4">
        <w:rPr>
          <w:rFonts w:cs="Times New Roman"/>
          <w:color w:val="000000"/>
          <w:sz w:val="24"/>
          <w:szCs w:val="24"/>
        </w:rPr>
        <w:t>сообразительности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интересных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развитии </w:t>
      </w:r>
      <w:r w:rsidRPr="00AD7CB4">
        <w:rPr>
          <w:rFonts w:cs="Times New Roman"/>
          <w:color w:val="000000"/>
          <w:sz w:val="24"/>
          <w:szCs w:val="24"/>
        </w:rPr>
        <w:t>творческих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пластмассовых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способностей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гимнастика </w:t>
      </w:r>
      <w:r w:rsidRPr="00AD7CB4">
        <w:rPr>
          <w:rFonts w:cs="Times New Roman"/>
          <w:color w:val="000000"/>
          <w:sz w:val="24"/>
          <w:szCs w:val="24"/>
        </w:rPr>
        <w:t>ребёнка.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сопровождая</w:t>
      </w:r>
      <w:r w:rsidR="00AD7CB4" w:rsidRPr="00AD7CB4">
        <w:rPr>
          <w:rFonts w:cs="Times New Roman"/>
          <w:color w:val="000000"/>
          <w:szCs w:val="24"/>
        </w:rPr>
        <w:t xml:space="preserve"> </w:t>
      </w:r>
    </w:p>
    <w:p w:rsidR="009A1EB2" w:rsidRPr="00AD7CB4" w:rsidRDefault="009A1EB2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Пальчиковые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пальчиковых </w:t>
      </w:r>
      <w:r w:rsidRPr="00AD7CB4">
        <w:rPr>
          <w:rFonts w:cs="Times New Roman"/>
          <w:color w:val="000000"/>
          <w:sz w:val="24"/>
          <w:szCs w:val="24"/>
        </w:rPr>
        <w:t>игры,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чтобы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пальчиковые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гибкость </w:t>
      </w:r>
      <w:r w:rsidRPr="00AD7CB4">
        <w:rPr>
          <w:rFonts w:cs="Times New Roman"/>
          <w:color w:val="000000"/>
          <w:sz w:val="24"/>
          <w:szCs w:val="24"/>
        </w:rPr>
        <w:t>куклы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дальнейшее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говорить </w:t>
      </w:r>
      <w:r w:rsidRPr="00AD7CB4">
        <w:rPr>
          <w:rFonts w:cs="Times New Roman"/>
          <w:color w:val="000000"/>
          <w:sz w:val="24"/>
          <w:szCs w:val="24"/>
        </w:rPr>
        <w:t>куклы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именно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-перчатки</w:t>
      </w:r>
    </w:p>
    <w:p w:rsidR="009A1EB2" w:rsidRPr="00AD7CB4" w:rsidRDefault="009A1EB2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например </w:t>
      </w:r>
      <w:r w:rsidRPr="00AD7CB4">
        <w:rPr>
          <w:rFonts w:cs="Times New Roman"/>
          <w:color w:val="000000"/>
          <w:sz w:val="24"/>
          <w:szCs w:val="24"/>
        </w:rPr>
        <w:t>Пальчиковые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будет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игры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работали </w:t>
      </w:r>
      <w:r w:rsidRPr="00AD7CB4">
        <w:rPr>
          <w:rFonts w:cs="Times New Roman"/>
          <w:color w:val="000000"/>
          <w:sz w:val="24"/>
          <w:szCs w:val="24"/>
        </w:rPr>
        <w:t>народная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приводит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мудрость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развиты </w:t>
      </w:r>
      <w:r w:rsidRPr="00AD7CB4">
        <w:rPr>
          <w:rFonts w:cs="Times New Roman"/>
          <w:color w:val="000000"/>
          <w:sz w:val="24"/>
          <w:szCs w:val="24"/>
        </w:rPr>
        <w:t>принесла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мелкую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к нам из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предлагается </w:t>
      </w:r>
      <w:r w:rsidRPr="00AD7CB4">
        <w:rPr>
          <w:rFonts w:cs="Times New Roman"/>
          <w:color w:val="000000"/>
          <w:sz w:val="24"/>
          <w:szCs w:val="24"/>
        </w:rPr>
        <w:t>глубины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запас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веков.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строить </w:t>
      </w:r>
      <w:r w:rsidRPr="00AD7CB4">
        <w:rPr>
          <w:rFonts w:cs="Times New Roman"/>
          <w:color w:val="000000"/>
          <w:sz w:val="24"/>
          <w:szCs w:val="24"/>
        </w:rPr>
        <w:t>Всем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моторика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нам хорошо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интересных </w:t>
      </w:r>
      <w:r w:rsidRPr="00AD7CB4">
        <w:rPr>
          <w:rFonts w:cs="Times New Roman"/>
          <w:color w:val="000000"/>
          <w:sz w:val="24"/>
          <w:szCs w:val="24"/>
        </w:rPr>
        <w:t>известны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благодаря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игры «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представляют </w:t>
      </w:r>
      <w:r w:rsidRPr="00AD7CB4">
        <w:rPr>
          <w:rFonts w:cs="Times New Roman"/>
          <w:color w:val="000000"/>
          <w:sz w:val="24"/>
          <w:szCs w:val="24"/>
        </w:rPr>
        <w:t>Сорока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полезны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-ворона», «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благодаря </w:t>
      </w:r>
      <w:r w:rsidRPr="00AD7CB4">
        <w:rPr>
          <w:rFonts w:cs="Times New Roman"/>
          <w:color w:val="000000"/>
          <w:sz w:val="24"/>
          <w:szCs w:val="24"/>
        </w:rPr>
        <w:t>Ладушки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прекрасным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», «Коза-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детей </w:t>
      </w:r>
      <w:r w:rsidRPr="00AD7CB4">
        <w:rPr>
          <w:rFonts w:cs="Times New Roman"/>
          <w:color w:val="000000"/>
          <w:sz w:val="24"/>
          <w:szCs w:val="24"/>
        </w:rPr>
        <w:t>рогатая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мелкая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» 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формирует </w:t>
      </w:r>
      <w:r w:rsidRPr="00AD7CB4">
        <w:rPr>
          <w:rFonts w:cs="Times New Roman"/>
          <w:color w:val="000000"/>
          <w:sz w:val="24"/>
          <w:szCs w:val="24"/>
        </w:rPr>
        <w:t>многое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элементами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другое.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развитие </w:t>
      </w:r>
      <w:r w:rsidRPr="00AD7CB4">
        <w:rPr>
          <w:rFonts w:cs="Times New Roman"/>
          <w:color w:val="000000"/>
          <w:sz w:val="24"/>
          <w:szCs w:val="24"/>
        </w:rPr>
        <w:t>Игры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мелкой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элементами </w:t>
      </w:r>
      <w:r w:rsidRPr="00AD7CB4">
        <w:rPr>
          <w:rFonts w:cs="Times New Roman"/>
          <w:color w:val="000000"/>
          <w:sz w:val="24"/>
          <w:szCs w:val="24"/>
        </w:rPr>
        <w:t>гимнастика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придумать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для пальчиков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кроме </w:t>
      </w:r>
      <w:r w:rsidRPr="00AD7CB4">
        <w:rPr>
          <w:rFonts w:cs="Times New Roman"/>
          <w:color w:val="000000"/>
          <w:sz w:val="24"/>
          <w:szCs w:val="24"/>
        </w:rPr>
        <w:t>помогают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будет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 общем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принесла </w:t>
      </w:r>
      <w:r w:rsidRPr="00AD7CB4">
        <w:rPr>
          <w:rFonts w:cs="Times New Roman"/>
          <w:color w:val="000000"/>
          <w:sz w:val="24"/>
          <w:szCs w:val="24"/>
        </w:rPr>
        <w:t>всестороннем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пальцами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развитии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стихотворных </w:t>
      </w:r>
      <w:r w:rsidRPr="00AD7CB4">
        <w:rPr>
          <w:rFonts w:cs="Times New Roman"/>
          <w:color w:val="000000"/>
          <w:sz w:val="24"/>
          <w:szCs w:val="24"/>
        </w:rPr>
        <w:t>ребенка.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овощи</w:t>
      </w:r>
      <w:r w:rsidR="00AD7CB4" w:rsidRPr="00AD7CB4">
        <w:rPr>
          <w:rFonts w:cs="Times New Roman"/>
          <w:color w:val="000000"/>
          <w:szCs w:val="24"/>
        </w:rPr>
        <w:t xml:space="preserve"> </w:t>
      </w:r>
    </w:p>
    <w:p w:rsidR="009A1EB2" w:rsidRPr="00AD7CB4" w:rsidRDefault="009A1EB2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Пальчиковые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только </w:t>
      </w:r>
      <w:r w:rsidRPr="00AD7CB4">
        <w:rPr>
          <w:rFonts w:cs="Times New Roman"/>
          <w:color w:val="000000"/>
          <w:sz w:val="24"/>
          <w:szCs w:val="24"/>
        </w:rPr>
        <w:t>игры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использование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проводятся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детей </w:t>
      </w:r>
      <w:r w:rsidRPr="00AD7CB4">
        <w:rPr>
          <w:rFonts w:cs="Times New Roman"/>
          <w:color w:val="000000"/>
          <w:sz w:val="24"/>
          <w:szCs w:val="24"/>
        </w:rPr>
        <w:t>прямо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моторики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за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слушались </w:t>
      </w:r>
      <w:r w:rsidRPr="00AD7CB4">
        <w:rPr>
          <w:rFonts w:cs="Times New Roman"/>
          <w:color w:val="000000"/>
          <w:sz w:val="24"/>
          <w:szCs w:val="24"/>
        </w:rPr>
        <w:t>партой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детей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игрушек </w:t>
      </w:r>
      <w:r w:rsidRPr="00AD7CB4">
        <w:rPr>
          <w:rFonts w:cs="Times New Roman"/>
          <w:color w:val="000000"/>
          <w:sz w:val="24"/>
          <w:szCs w:val="24"/>
        </w:rPr>
        <w:t>сопровождении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ребенок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веселых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палочками </w:t>
      </w:r>
      <w:r w:rsidRPr="00AD7CB4">
        <w:rPr>
          <w:rFonts w:cs="Times New Roman"/>
          <w:color w:val="000000"/>
          <w:sz w:val="24"/>
          <w:szCs w:val="24"/>
        </w:rPr>
        <w:t>стишков.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всестороннем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Стихи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развивает </w:t>
      </w:r>
      <w:r w:rsidRPr="00AD7CB4">
        <w:rPr>
          <w:rFonts w:cs="Times New Roman"/>
          <w:color w:val="000000"/>
          <w:sz w:val="24"/>
          <w:szCs w:val="24"/>
        </w:rPr>
        <w:t>рекомендуется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данный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читать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течением </w:t>
      </w:r>
      <w:r w:rsidRPr="00AD7CB4">
        <w:rPr>
          <w:rFonts w:cs="Times New Roman"/>
          <w:color w:val="000000"/>
          <w:sz w:val="24"/>
          <w:szCs w:val="24"/>
        </w:rPr>
        <w:t>наизусть.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мозаиками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Необходимо,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четко </w:t>
      </w:r>
      <w:r w:rsidRPr="00AD7CB4">
        <w:rPr>
          <w:rFonts w:cs="Times New Roman"/>
          <w:color w:val="000000"/>
          <w:sz w:val="24"/>
          <w:szCs w:val="24"/>
        </w:rPr>
        <w:t>чтобы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нужно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расположено </w:t>
      </w:r>
      <w:r w:rsidRPr="00AD7CB4">
        <w:rPr>
          <w:rFonts w:cs="Times New Roman"/>
          <w:color w:val="000000"/>
          <w:sz w:val="24"/>
          <w:szCs w:val="24"/>
        </w:rPr>
        <w:t>только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важной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дети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моторику </w:t>
      </w:r>
      <w:r w:rsidRPr="00AD7CB4">
        <w:rPr>
          <w:rFonts w:cs="Times New Roman"/>
          <w:color w:val="000000"/>
          <w:sz w:val="24"/>
          <w:szCs w:val="24"/>
        </w:rPr>
        <w:t>видели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занятия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ваше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видели </w:t>
      </w:r>
      <w:r w:rsidRPr="00AD7CB4">
        <w:rPr>
          <w:rFonts w:cs="Times New Roman"/>
          <w:color w:val="000000"/>
          <w:sz w:val="24"/>
          <w:szCs w:val="24"/>
        </w:rPr>
        <w:t>лицо,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картинками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напрямую </w:t>
      </w:r>
      <w:r w:rsidRPr="00AD7CB4">
        <w:rPr>
          <w:rFonts w:cs="Times New Roman"/>
          <w:color w:val="000000"/>
          <w:sz w:val="24"/>
          <w:szCs w:val="24"/>
        </w:rPr>
        <w:t>чтобы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движения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вы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ребенок </w:t>
      </w:r>
      <w:r w:rsidRPr="00AD7CB4">
        <w:rPr>
          <w:rFonts w:cs="Times New Roman"/>
          <w:color w:val="000000"/>
          <w:sz w:val="24"/>
          <w:szCs w:val="24"/>
        </w:rPr>
        <w:t>видели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пальчиковые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работу </w:t>
      </w:r>
      <w:r w:rsidRPr="00AD7CB4">
        <w:rPr>
          <w:rFonts w:cs="Times New Roman"/>
          <w:color w:val="000000"/>
          <w:sz w:val="24"/>
          <w:szCs w:val="24"/>
        </w:rPr>
        <w:t>лица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дошкольников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самым </w:t>
      </w:r>
      <w:r w:rsidRPr="00AD7CB4">
        <w:rPr>
          <w:rFonts w:cs="Times New Roman"/>
          <w:color w:val="000000"/>
          <w:sz w:val="24"/>
          <w:szCs w:val="24"/>
        </w:rPr>
        <w:t>наблюдали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чтобы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за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различного </w:t>
      </w:r>
      <w:r w:rsidRPr="00AD7CB4">
        <w:rPr>
          <w:rFonts w:cs="Times New Roman"/>
          <w:color w:val="000000"/>
          <w:sz w:val="24"/>
          <w:szCs w:val="24"/>
        </w:rPr>
        <w:t>впечатлением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мелкой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от текста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аппарата </w:t>
      </w:r>
      <w:r w:rsidRPr="00AD7CB4">
        <w:rPr>
          <w:rFonts w:cs="Times New Roman"/>
          <w:color w:val="000000"/>
          <w:sz w:val="24"/>
          <w:szCs w:val="24"/>
        </w:rPr>
        <w:t>стихотворения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развития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самой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частью </w:t>
      </w:r>
      <w:r w:rsidRPr="00AD7CB4">
        <w:rPr>
          <w:rFonts w:cs="Times New Roman"/>
          <w:color w:val="000000"/>
          <w:sz w:val="24"/>
          <w:szCs w:val="24"/>
        </w:rPr>
        <w:t>пальчиковой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вслушиваться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игрой.</w:t>
      </w:r>
    </w:p>
    <w:p w:rsidR="009A1EB2" w:rsidRPr="00AD7CB4" w:rsidRDefault="009A1EB2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гимнастика </w:t>
      </w:r>
      <w:r w:rsidRPr="00AD7CB4">
        <w:rPr>
          <w:rFonts w:cs="Times New Roman"/>
          <w:color w:val="000000"/>
          <w:sz w:val="24"/>
          <w:szCs w:val="24"/>
        </w:rPr>
        <w:t>Главная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языке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цель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развития </w:t>
      </w:r>
      <w:r w:rsidRPr="00AD7CB4">
        <w:rPr>
          <w:rFonts w:cs="Times New Roman"/>
          <w:color w:val="000000"/>
          <w:sz w:val="24"/>
          <w:szCs w:val="24"/>
        </w:rPr>
        <w:t>пальчиковых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развивается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игр – переключение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мелкой </w:t>
      </w:r>
      <w:r w:rsidRPr="00AD7CB4">
        <w:rPr>
          <w:rFonts w:cs="Times New Roman"/>
          <w:color w:val="000000"/>
          <w:sz w:val="24"/>
          <w:szCs w:val="24"/>
        </w:rPr>
        <w:t>внимания,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гимнастика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улучшение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игрушек </w:t>
      </w:r>
      <w:r w:rsidRPr="00AD7CB4">
        <w:rPr>
          <w:rFonts w:cs="Times New Roman"/>
          <w:color w:val="000000"/>
          <w:sz w:val="24"/>
          <w:szCs w:val="24"/>
        </w:rPr>
        <w:t>координации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цветов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мелкой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аппарата </w:t>
      </w:r>
      <w:r w:rsidRPr="00AD7CB4">
        <w:rPr>
          <w:rFonts w:cs="Times New Roman"/>
          <w:color w:val="000000"/>
          <w:sz w:val="24"/>
          <w:szCs w:val="24"/>
        </w:rPr>
        <w:t>моторики,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стимулирует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что напрямую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Pr="00AD7CB4">
        <w:rPr>
          <w:rFonts w:cs="Times New Roman"/>
          <w:color w:val="000000"/>
          <w:sz w:val="24"/>
          <w:szCs w:val="24"/>
        </w:rPr>
        <w:t>воздействует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раскрыться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на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развивает </w:t>
      </w:r>
      <w:r w:rsidRPr="00AD7CB4">
        <w:rPr>
          <w:rFonts w:cs="Times New Roman"/>
          <w:color w:val="000000"/>
          <w:sz w:val="24"/>
          <w:szCs w:val="24"/>
        </w:rPr>
        <w:t>умственное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рисунку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развитие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развитию </w:t>
      </w:r>
      <w:r w:rsidRPr="00AD7CB4">
        <w:rPr>
          <w:rFonts w:cs="Times New Roman"/>
          <w:color w:val="000000"/>
          <w:sz w:val="24"/>
          <w:szCs w:val="24"/>
        </w:rPr>
        <w:t>ребенка.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чувствительность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Кроме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Pr="00AD7CB4">
        <w:rPr>
          <w:rFonts w:cs="Times New Roman"/>
          <w:color w:val="000000"/>
          <w:sz w:val="24"/>
          <w:szCs w:val="24"/>
        </w:rPr>
        <w:t>того,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действий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при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способностей </w:t>
      </w:r>
      <w:r w:rsidRPr="00AD7CB4">
        <w:rPr>
          <w:rFonts w:cs="Times New Roman"/>
          <w:color w:val="000000"/>
          <w:sz w:val="24"/>
          <w:szCs w:val="24"/>
        </w:rPr>
        <w:t>повторении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времени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стихотворных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играх </w:t>
      </w:r>
      <w:r w:rsidRPr="00AD7CB4">
        <w:rPr>
          <w:rFonts w:cs="Times New Roman"/>
          <w:color w:val="000000"/>
          <w:sz w:val="24"/>
          <w:szCs w:val="24"/>
        </w:rPr>
        <w:t>строк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четкой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именно </w:t>
      </w:r>
      <w:r w:rsidRPr="00AD7CB4">
        <w:rPr>
          <w:rFonts w:cs="Times New Roman"/>
          <w:color w:val="000000"/>
          <w:sz w:val="24"/>
          <w:szCs w:val="24"/>
        </w:rPr>
        <w:t>одновременном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можно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движении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поэтому </w:t>
      </w:r>
      <w:r w:rsidRPr="00AD7CB4">
        <w:rPr>
          <w:rFonts w:cs="Times New Roman"/>
          <w:color w:val="000000"/>
          <w:sz w:val="24"/>
          <w:szCs w:val="24"/>
        </w:rPr>
        <w:t>пальцами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яркой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у детей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часто </w:t>
      </w:r>
      <w:r w:rsidRPr="00AD7CB4">
        <w:rPr>
          <w:rFonts w:cs="Times New Roman"/>
          <w:color w:val="000000"/>
          <w:sz w:val="24"/>
          <w:szCs w:val="24"/>
        </w:rPr>
        <w:t>формируется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кончиках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правильное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кроме </w:t>
      </w:r>
      <w:r w:rsidRPr="00AD7CB4">
        <w:rPr>
          <w:rFonts w:cs="Times New Roman"/>
          <w:color w:val="000000"/>
          <w:sz w:val="24"/>
          <w:szCs w:val="24"/>
        </w:rPr>
        <w:t>звукопроизношение,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основные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умение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мелкой </w:t>
      </w:r>
      <w:r w:rsidRPr="00AD7CB4">
        <w:rPr>
          <w:rFonts w:cs="Times New Roman"/>
          <w:color w:val="000000"/>
          <w:sz w:val="24"/>
          <w:szCs w:val="24"/>
        </w:rPr>
        <w:t>быстро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одним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строками </w:t>
      </w:r>
      <w:r w:rsidRPr="00AD7CB4">
        <w:rPr>
          <w:rFonts w:cs="Times New Roman"/>
          <w:color w:val="000000"/>
          <w:sz w:val="24"/>
          <w:szCs w:val="24"/>
        </w:rPr>
        <w:t>четко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доски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говорить,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помогает </w:t>
      </w:r>
      <w:r w:rsidRPr="00AD7CB4">
        <w:rPr>
          <w:rFonts w:cs="Times New Roman"/>
          <w:color w:val="000000"/>
          <w:sz w:val="24"/>
          <w:szCs w:val="24"/>
        </w:rPr>
        <w:t>совершенствуется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позже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память,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магнитную </w:t>
      </w:r>
      <w:r w:rsidRPr="00AD7CB4">
        <w:rPr>
          <w:rFonts w:cs="Times New Roman"/>
          <w:color w:val="000000"/>
          <w:sz w:val="24"/>
          <w:szCs w:val="24"/>
        </w:rPr>
        <w:t>способность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память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согласовывать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ускорить </w:t>
      </w:r>
      <w:r w:rsidRPr="00AD7CB4">
        <w:rPr>
          <w:rFonts w:cs="Times New Roman"/>
          <w:color w:val="000000"/>
          <w:sz w:val="24"/>
          <w:szCs w:val="24"/>
        </w:rPr>
        <w:t>движения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говорить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головного </w:t>
      </w:r>
      <w:r w:rsidRPr="00AD7CB4">
        <w:rPr>
          <w:rFonts w:cs="Times New Roman"/>
          <w:color w:val="000000"/>
          <w:sz w:val="24"/>
          <w:szCs w:val="24"/>
        </w:rPr>
        <w:t>речь.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сообразительности</w:t>
      </w:r>
      <w:r w:rsidR="00AD7CB4" w:rsidRPr="00AD7CB4">
        <w:rPr>
          <w:rFonts w:cs="Times New Roman"/>
          <w:color w:val="000000"/>
          <w:szCs w:val="24"/>
        </w:rPr>
        <w:t xml:space="preserve"> </w:t>
      </w:r>
    </w:p>
    <w:p w:rsidR="009A1EB2" w:rsidRPr="00AD7CB4" w:rsidRDefault="009A1EB2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 На логопедических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только </w:t>
      </w:r>
      <w:r w:rsidRPr="00AD7CB4">
        <w:rPr>
          <w:rFonts w:cs="Times New Roman"/>
          <w:color w:val="000000"/>
          <w:sz w:val="24"/>
          <w:szCs w:val="24"/>
        </w:rPr>
        <w:t>занятиях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развитие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можно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животные </w:t>
      </w:r>
      <w:r w:rsidRPr="00AD7CB4">
        <w:rPr>
          <w:rFonts w:cs="Times New Roman"/>
          <w:color w:val="000000"/>
          <w:sz w:val="24"/>
          <w:szCs w:val="24"/>
        </w:rPr>
        <w:t>организовывать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рассыпавшие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пальчиковый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координация </w:t>
      </w:r>
      <w:r w:rsidRPr="00AD7CB4">
        <w:rPr>
          <w:rFonts w:cs="Times New Roman"/>
          <w:color w:val="000000"/>
          <w:sz w:val="24"/>
          <w:szCs w:val="24"/>
        </w:rPr>
        <w:t>театр.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гибкость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Это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письму </w:t>
      </w:r>
      <w:r w:rsidRPr="00AD7CB4">
        <w:rPr>
          <w:rFonts w:cs="Times New Roman"/>
          <w:color w:val="000000"/>
          <w:sz w:val="24"/>
          <w:szCs w:val="24"/>
        </w:rPr>
        <w:t>увлекательная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ворона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дидактическая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ладушки </w:t>
      </w:r>
      <w:r w:rsidRPr="00AD7CB4">
        <w:rPr>
          <w:rFonts w:cs="Times New Roman"/>
          <w:color w:val="000000"/>
          <w:sz w:val="24"/>
          <w:szCs w:val="24"/>
        </w:rPr>
        <w:t>игра,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должен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которая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логического </w:t>
      </w:r>
      <w:r w:rsidRPr="00AD7CB4">
        <w:rPr>
          <w:rFonts w:cs="Times New Roman"/>
          <w:color w:val="000000"/>
          <w:sz w:val="24"/>
          <w:szCs w:val="24"/>
        </w:rPr>
        <w:t>стимулирует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мышления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развитие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пальчиками </w:t>
      </w:r>
      <w:r w:rsidRPr="00AD7CB4">
        <w:rPr>
          <w:rFonts w:cs="Times New Roman"/>
          <w:color w:val="000000"/>
          <w:sz w:val="24"/>
          <w:szCs w:val="24"/>
        </w:rPr>
        <w:t>мелкой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сегена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моторики,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lastRenderedPageBreak/>
        <w:t>игрушек </w:t>
      </w:r>
      <w:r w:rsidRPr="00AD7CB4">
        <w:rPr>
          <w:rFonts w:cs="Times New Roman"/>
          <w:color w:val="000000"/>
          <w:sz w:val="24"/>
          <w:szCs w:val="24"/>
        </w:rPr>
        <w:t>развивает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собой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воображение,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словарный </w:t>
      </w:r>
      <w:r w:rsidRPr="00AD7CB4">
        <w:rPr>
          <w:rFonts w:cs="Times New Roman"/>
          <w:color w:val="000000"/>
          <w:sz w:val="24"/>
          <w:szCs w:val="24"/>
        </w:rPr>
        <w:t>память,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различные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мышление,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пуговицы </w:t>
      </w:r>
      <w:r w:rsidRPr="00AD7CB4">
        <w:rPr>
          <w:rFonts w:cs="Times New Roman"/>
          <w:color w:val="000000"/>
          <w:sz w:val="24"/>
          <w:szCs w:val="24"/>
        </w:rPr>
        <w:t>внимание,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воздействует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помогает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ребенка </w:t>
      </w:r>
      <w:r w:rsidRPr="00AD7CB4">
        <w:rPr>
          <w:rFonts w:cs="Times New Roman"/>
          <w:color w:val="000000"/>
          <w:sz w:val="24"/>
          <w:szCs w:val="24"/>
        </w:rPr>
        <w:t>развивать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речевых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словарный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приемов </w:t>
      </w:r>
      <w:r w:rsidRPr="00AD7CB4">
        <w:rPr>
          <w:rFonts w:cs="Times New Roman"/>
          <w:color w:val="000000"/>
          <w:sz w:val="24"/>
          <w:szCs w:val="24"/>
        </w:rPr>
        <w:t>запас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уровень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действия </w:t>
      </w:r>
      <w:r w:rsidRPr="00AD7CB4">
        <w:rPr>
          <w:rFonts w:cs="Times New Roman"/>
          <w:color w:val="000000"/>
          <w:sz w:val="24"/>
          <w:szCs w:val="24"/>
        </w:rPr>
        <w:t>активизирует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моторики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речевые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много </w:t>
      </w:r>
      <w:r w:rsidRPr="00AD7CB4">
        <w:rPr>
          <w:rFonts w:cs="Times New Roman"/>
          <w:color w:val="000000"/>
          <w:sz w:val="24"/>
          <w:szCs w:val="24"/>
        </w:rPr>
        <w:t>функции,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раскрыться</w:t>
      </w:r>
      <w:r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формируя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мышления </w:t>
      </w:r>
      <w:r w:rsidRPr="00AD7CB4">
        <w:rPr>
          <w:rFonts w:cs="Times New Roman"/>
          <w:color w:val="000000"/>
          <w:sz w:val="24"/>
          <w:szCs w:val="24"/>
        </w:rPr>
        <w:t>творческие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занятиях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способности.</w:t>
      </w:r>
    </w:p>
    <w:p w:rsidR="009A1EB2" w:rsidRPr="00AD7CB4" w:rsidRDefault="00AD7CB4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ascii="Times New Romam" w:hAnsi="Times New Romam" w:cs="Times New Roman"/>
          <w:color w:val="000000"/>
          <w:szCs w:val="24"/>
        </w:rPr>
        <w:t>моторику </w:t>
      </w:r>
      <w:r w:rsidR="009A1EB2" w:rsidRPr="00AD7CB4">
        <w:rPr>
          <w:rFonts w:cs="Times New Roman"/>
          <w:color w:val="000000"/>
          <w:sz w:val="24"/>
          <w:szCs w:val="24"/>
        </w:rPr>
        <w:t>Массаж</w:t>
      </w:r>
      <w:r w:rsidRPr="00AD7CB4">
        <w:rPr>
          <w:rFonts w:ascii="Times New Romam" w:hAnsi="Times New Romam" w:cs="Times New Roman"/>
          <w:color w:val="000000"/>
          <w:szCs w:val="24"/>
        </w:rPr>
        <w:t> контроль</w:t>
      </w:r>
      <w:r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и самомассаж. </w:t>
      </w:r>
      <w:r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="009A1EB2" w:rsidRPr="00AD7CB4">
        <w:rPr>
          <w:rFonts w:cs="Times New Roman"/>
          <w:color w:val="000000"/>
          <w:sz w:val="24"/>
          <w:szCs w:val="24"/>
        </w:rPr>
        <w:t>Самомассаж</w:t>
      </w:r>
      <w:r w:rsidRPr="00AD7CB4">
        <w:rPr>
          <w:rFonts w:ascii="Times New Romam" w:hAnsi="Times New Romam" w:cs="Times New Roman"/>
          <w:color w:val="000000"/>
          <w:szCs w:val="24"/>
        </w:rPr>
        <w:t> приводит</w:t>
      </w:r>
      <w:r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является </w:t>
      </w:r>
      <w:r w:rsidRPr="00AD7CB4">
        <w:rPr>
          <w:rFonts w:ascii="Times New Romam" w:hAnsi="Times New Romam" w:cs="Times New Roman"/>
          <w:color w:val="000000"/>
          <w:szCs w:val="24"/>
        </w:rPr>
        <w:t>раннего </w:t>
      </w:r>
      <w:r w:rsidR="009A1EB2" w:rsidRPr="00AD7CB4">
        <w:rPr>
          <w:rFonts w:cs="Times New Roman"/>
          <w:color w:val="000000"/>
          <w:sz w:val="24"/>
          <w:szCs w:val="24"/>
        </w:rPr>
        <w:t>прекрасным</w:t>
      </w:r>
      <w:r w:rsidRPr="00AD7CB4">
        <w:rPr>
          <w:rFonts w:ascii="Times New Romam" w:hAnsi="Times New Romam" w:cs="Times New Roman"/>
          <w:color w:val="000000"/>
          <w:szCs w:val="24"/>
        </w:rPr>
        <w:t> мелкой</w:t>
      </w:r>
      <w:r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средством </w:t>
      </w:r>
      <w:r w:rsidRPr="00AD7CB4">
        <w:rPr>
          <w:rFonts w:ascii="Times New Romam" w:hAnsi="Times New Romam" w:cs="Times New Roman"/>
          <w:color w:val="000000"/>
          <w:szCs w:val="24"/>
        </w:rPr>
        <w:t>ребенок </w:t>
      </w:r>
      <w:r w:rsidR="009A1EB2" w:rsidRPr="00AD7CB4">
        <w:rPr>
          <w:rFonts w:cs="Times New Roman"/>
          <w:color w:val="000000"/>
          <w:sz w:val="24"/>
          <w:szCs w:val="24"/>
        </w:rPr>
        <w:t>развития</w:t>
      </w:r>
      <w:r w:rsidRPr="00AD7CB4">
        <w:rPr>
          <w:rFonts w:ascii="Times New Romam" w:hAnsi="Times New Romam" w:cs="Times New Roman"/>
          <w:color w:val="000000"/>
          <w:szCs w:val="24"/>
        </w:rPr>
        <w:t> магнитах</w:t>
      </w:r>
      <w:r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мелкой </w:t>
      </w:r>
      <w:r w:rsidRPr="00AD7CB4">
        <w:rPr>
          <w:rFonts w:ascii="Times New Romam" w:hAnsi="Times New Romam" w:cs="Times New Roman"/>
          <w:color w:val="000000"/>
          <w:szCs w:val="24"/>
        </w:rPr>
        <w:t>подготовки </w:t>
      </w:r>
      <w:r w:rsidR="009A1EB2" w:rsidRPr="00AD7CB4">
        <w:rPr>
          <w:rFonts w:cs="Times New Roman"/>
          <w:color w:val="000000"/>
          <w:sz w:val="24"/>
          <w:szCs w:val="24"/>
        </w:rPr>
        <w:t>моторики</w:t>
      </w:r>
      <w:r w:rsidRPr="00AD7CB4">
        <w:rPr>
          <w:rFonts w:ascii="Times New Romam" w:hAnsi="Times New Romam" w:cs="Times New Roman"/>
          <w:color w:val="000000"/>
          <w:szCs w:val="24"/>
        </w:rPr>
        <w:t> гимнастика</w:t>
      </w:r>
      <w:r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рук. </w:t>
      </w:r>
      <w:r w:rsidRPr="00AD7CB4">
        <w:rPr>
          <w:rFonts w:ascii="Times New Romam" w:hAnsi="Times New Romam" w:cs="Times New Roman"/>
          <w:color w:val="000000"/>
          <w:szCs w:val="24"/>
        </w:rPr>
        <w:t>вкладыши </w:t>
      </w:r>
      <w:r w:rsidR="009A1EB2" w:rsidRPr="00AD7CB4">
        <w:rPr>
          <w:rFonts w:cs="Times New Roman"/>
          <w:color w:val="000000"/>
          <w:sz w:val="24"/>
          <w:szCs w:val="24"/>
        </w:rPr>
        <w:t>Самомассаж</w:t>
      </w:r>
      <w:r w:rsidRPr="00AD7CB4">
        <w:rPr>
          <w:rFonts w:ascii="Times New Romam" w:hAnsi="Times New Romam" w:cs="Times New Roman"/>
          <w:color w:val="000000"/>
          <w:szCs w:val="24"/>
        </w:rPr>
        <w:t> развития</w:t>
      </w:r>
      <w:r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можно </w:t>
      </w:r>
      <w:r w:rsidRPr="00AD7CB4">
        <w:rPr>
          <w:rFonts w:ascii="Times New Romam" w:hAnsi="Times New Romam" w:cs="Times New Roman"/>
          <w:color w:val="000000"/>
          <w:szCs w:val="24"/>
        </w:rPr>
        <w:t>ритмических </w:t>
      </w:r>
      <w:r w:rsidR="009A1EB2" w:rsidRPr="00AD7CB4">
        <w:rPr>
          <w:rFonts w:cs="Times New Roman"/>
          <w:color w:val="000000"/>
          <w:sz w:val="24"/>
          <w:szCs w:val="24"/>
        </w:rPr>
        <w:t>выполнять,</w:t>
      </w:r>
      <w:r w:rsidRPr="00AD7CB4">
        <w:rPr>
          <w:rFonts w:ascii="Times New Romam" w:hAnsi="Times New Romam" w:cs="Times New Roman"/>
          <w:color w:val="000000"/>
          <w:szCs w:val="24"/>
        </w:rPr>
        <w:t> воображение</w:t>
      </w:r>
      <w:r w:rsidR="009A1EB2"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 xml:space="preserve">как с </w:t>
      </w:r>
      <w:r w:rsidRPr="00AD7CB4">
        <w:rPr>
          <w:rFonts w:ascii="Times New Romam" w:hAnsi="Times New Romam" w:cs="Times New Roman"/>
          <w:color w:val="000000"/>
          <w:szCs w:val="24"/>
        </w:rPr>
        <w:t>отдельных </w:t>
      </w:r>
      <w:r w:rsidR="009A1EB2" w:rsidRPr="00AD7CB4">
        <w:rPr>
          <w:rFonts w:cs="Times New Roman"/>
          <w:color w:val="000000"/>
          <w:sz w:val="24"/>
          <w:szCs w:val="24"/>
        </w:rPr>
        <w:t>предметами,</w:t>
      </w:r>
      <w:r w:rsidRPr="00AD7CB4">
        <w:rPr>
          <w:rFonts w:ascii="Times New Romam" w:hAnsi="Times New Romam" w:cs="Times New Roman"/>
          <w:color w:val="000000"/>
          <w:szCs w:val="24"/>
        </w:rPr>
        <w:t> самомассаж</w:t>
      </w:r>
      <w:r w:rsidR="009A1EB2"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>так и без них (</w:t>
      </w:r>
      <w:r w:rsidRPr="00AD7CB4">
        <w:rPr>
          <w:rFonts w:ascii="Times New Romam" w:hAnsi="Times New Romam" w:cs="Times New Roman"/>
          <w:color w:val="000000"/>
          <w:szCs w:val="24"/>
        </w:rPr>
        <w:t>цветов </w:t>
      </w:r>
      <w:r w:rsidR="009A1EB2" w:rsidRPr="00AD7CB4">
        <w:rPr>
          <w:rFonts w:cs="Times New Roman"/>
          <w:color w:val="000000"/>
          <w:sz w:val="24"/>
          <w:szCs w:val="24"/>
        </w:rPr>
        <w:t>пальчиковые</w:t>
      </w:r>
      <w:r w:rsidRPr="00AD7CB4">
        <w:rPr>
          <w:rFonts w:ascii="Times New Romam" w:hAnsi="Times New Romam" w:cs="Times New Roman"/>
          <w:color w:val="000000"/>
          <w:szCs w:val="24"/>
        </w:rPr>
        <w:t> учебе</w:t>
      </w:r>
      <w:r w:rsidRPr="00AD7CB4">
        <w:rPr>
          <w:rFonts w:cs="Times New Roman"/>
          <w:color w:val="000000"/>
          <w:szCs w:val="24"/>
        </w:rPr>
        <w:t xml:space="preserve"> </w:t>
      </w:r>
      <w:r w:rsidR="009A1EB2" w:rsidRPr="00AD7CB4">
        <w:rPr>
          <w:rFonts w:cs="Times New Roman"/>
          <w:color w:val="000000"/>
          <w:sz w:val="24"/>
          <w:szCs w:val="24"/>
        </w:rPr>
        <w:t>игры).</w:t>
      </w:r>
    </w:p>
    <w:p w:rsidR="009A1EB2" w:rsidRPr="00AD7CB4" w:rsidRDefault="009A1EB2" w:rsidP="0072122B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 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моторики </w:t>
      </w:r>
      <w:r w:rsidRPr="00AD7CB4">
        <w:rPr>
          <w:rFonts w:cs="Times New Roman"/>
          <w:color w:val="000000"/>
          <w:sz w:val="24"/>
          <w:szCs w:val="24"/>
        </w:rPr>
        <w:t>Одним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моторики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из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движений </w:t>
      </w:r>
      <w:r w:rsidRPr="00AD7CB4">
        <w:rPr>
          <w:rFonts w:cs="Times New Roman"/>
          <w:color w:val="000000"/>
          <w:sz w:val="24"/>
          <w:szCs w:val="24"/>
        </w:rPr>
        <w:t>приемов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логическое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самомассажа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полезны </w:t>
      </w:r>
      <w:r w:rsidRPr="00AD7CB4">
        <w:rPr>
          <w:rFonts w:cs="Times New Roman"/>
          <w:color w:val="000000"/>
          <w:sz w:val="24"/>
          <w:szCs w:val="24"/>
        </w:rPr>
        <w:t>является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внимание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использование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совершенствуется </w:t>
      </w:r>
      <w:r w:rsidRPr="00AD7CB4">
        <w:rPr>
          <w:rFonts w:cs="Times New Roman"/>
          <w:color w:val="000000"/>
          <w:sz w:val="24"/>
          <w:szCs w:val="24"/>
        </w:rPr>
        <w:t>массажеров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запас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разной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работать </w:t>
      </w:r>
      <w:r w:rsidRPr="00AD7CB4">
        <w:rPr>
          <w:rFonts w:cs="Times New Roman"/>
          <w:color w:val="000000"/>
          <w:sz w:val="24"/>
          <w:szCs w:val="24"/>
        </w:rPr>
        <w:t>формы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простые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и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чтобы </w:t>
      </w:r>
      <w:r w:rsidRPr="00AD7CB4">
        <w:rPr>
          <w:rFonts w:cs="Times New Roman"/>
          <w:color w:val="000000"/>
          <w:sz w:val="24"/>
          <w:szCs w:val="24"/>
        </w:rPr>
        <w:t>величины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является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>(мячики «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собирать </w:t>
      </w:r>
      <w:r w:rsidRPr="00AD7CB4">
        <w:rPr>
          <w:rFonts w:cs="Times New Roman"/>
          <w:color w:val="000000"/>
          <w:sz w:val="24"/>
          <w:szCs w:val="24"/>
        </w:rPr>
        <w:t>ежики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доски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»). Чтобы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доски </w:t>
      </w:r>
      <w:r w:rsidRPr="00AD7CB4">
        <w:rPr>
          <w:rFonts w:cs="Times New Roman"/>
          <w:color w:val="000000"/>
          <w:sz w:val="24"/>
          <w:szCs w:val="24"/>
        </w:rPr>
        <w:t>данный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усилению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вид 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много </w:t>
      </w:r>
      <w:r w:rsidRPr="00AD7CB4">
        <w:rPr>
          <w:rFonts w:cs="Times New Roman"/>
          <w:color w:val="000000"/>
          <w:sz w:val="24"/>
          <w:szCs w:val="24"/>
        </w:rPr>
        <w:t>занятия</w:t>
      </w:r>
      <w:r w:rsidR="00AD7CB4" w:rsidRPr="00AD7CB4">
        <w:rPr>
          <w:rFonts w:ascii="Times New Romam" w:hAnsi="Times New Romam" w:cs="Times New Roman"/>
          <w:color w:val="000000"/>
          <w:szCs w:val="24"/>
        </w:rPr>
        <w:t> счетными</w:t>
      </w:r>
      <w:r w:rsidR="00AD7CB4" w:rsidRPr="00AD7CB4">
        <w:rPr>
          <w:rFonts w:cs="Times New Roman"/>
          <w:color w:val="000000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оказался для детей не </w:t>
      </w:r>
      <w:r w:rsidR="0072122B" w:rsidRPr="00AD7CB4">
        <w:rPr>
          <w:rFonts w:cs="Times New Roman"/>
          <w:color w:val="000000"/>
          <w:sz w:val="24"/>
          <w:szCs w:val="24"/>
        </w:rPr>
        <w:t xml:space="preserve">скучным и утомительным, добавляют </w:t>
      </w:r>
      <w:r w:rsidRPr="00AD7CB4">
        <w:rPr>
          <w:rFonts w:cs="Times New Roman"/>
          <w:color w:val="000000"/>
          <w:sz w:val="24"/>
          <w:szCs w:val="24"/>
        </w:rPr>
        <w:t>веселые стихотворные тексты. На занятиях часто использую</w:t>
      </w:r>
      <w:r w:rsidR="0072122B" w:rsidRPr="00AD7CB4">
        <w:rPr>
          <w:rFonts w:cs="Times New Roman"/>
          <w:color w:val="000000"/>
          <w:sz w:val="24"/>
          <w:szCs w:val="24"/>
        </w:rPr>
        <w:t>т</w:t>
      </w:r>
      <w:r w:rsidRPr="00AD7CB4">
        <w:rPr>
          <w:rFonts w:cs="Times New Roman"/>
          <w:color w:val="000000"/>
          <w:sz w:val="24"/>
          <w:szCs w:val="24"/>
        </w:rPr>
        <w:t xml:space="preserve"> игровые упражнения с использованием массажного шарика «Су Джок».      </w:t>
      </w:r>
      <w:r w:rsidR="0072122B" w:rsidRPr="00AD7CB4">
        <w:rPr>
          <w:rFonts w:cs="Times New Roman"/>
          <w:color w:val="000000"/>
          <w:sz w:val="24"/>
          <w:szCs w:val="24"/>
        </w:rPr>
        <w:t>Можно использовать бельевые</w:t>
      </w:r>
      <w:r w:rsidRPr="00AD7CB4">
        <w:rPr>
          <w:rFonts w:cs="Times New Roman"/>
          <w:color w:val="000000"/>
          <w:sz w:val="24"/>
          <w:szCs w:val="24"/>
        </w:rPr>
        <w:t xml:space="preserve"> прищепки</w:t>
      </w:r>
      <w:r w:rsidR="0072122B" w:rsidRPr="00AD7CB4">
        <w:rPr>
          <w:rFonts w:cs="Times New Roman"/>
          <w:color w:val="000000"/>
          <w:sz w:val="24"/>
          <w:szCs w:val="24"/>
        </w:rPr>
        <w:t xml:space="preserve"> </w:t>
      </w:r>
      <w:r w:rsidRPr="00AD7CB4">
        <w:rPr>
          <w:rFonts w:cs="Times New Roman"/>
          <w:color w:val="000000"/>
          <w:sz w:val="24"/>
          <w:szCs w:val="24"/>
        </w:rPr>
        <w:t xml:space="preserve">разного цвета и формы. </w:t>
      </w:r>
      <w:r w:rsidR="0072122B" w:rsidRPr="00AD7CB4">
        <w:rPr>
          <w:rFonts w:cs="Times New Roman"/>
          <w:color w:val="000000"/>
          <w:sz w:val="24"/>
          <w:szCs w:val="24"/>
        </w:rPr>
        <w:t>Детям демонстрируется, как прищепка может «открывать» и «закрывать» рот.</w:t>
      </w:r>
    </w:p>
    <w:p w:rsidR="009A1EB2" w:rsidRPr="00AD7CB4" w:rsidRDefault="009A1EB2" w:rsidP="0072122B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  На логопедических занятиях успешно применяю</w:t>
      </w:r>
      <w:r w:rsidR="0072122B" w:rsidRPr="00AD7CB4">
        <w:rPr>
          <w:rFonts w:cs="Times New Roman"/>
          <w:color w:val="000000"/>
          <w:sz w:val="24"/>
          <w:szCs w:val="24"/>
        </w:rPr>
        <w:t>тся</w:t>
      </w:r>
      <w:r w:rsidRPr="00AD7CB4">
        <w:rPr>
          <w:rFonts w:cs="Times New Roman"/>
          <w:color w:val="000000"/>
          <w:sz w:val="24"/>
          <w:szCs w:val="24"/>
        </w:rPr>
        <w:t xml:space="preserve"> игровые упражнения с пуговицами. Благодаря такому массажу стимулируются кончики пальцев рук и ладоней, пр</w:t>
      </w:r>
      <w:r w:rsidR="0072122B" w:rsidRPr="00AD7CB4">
        <w:rPr>
          <w:rFonts w:cs="Times New Roman"/>
          <w:color w:val="000000"/>
          <w:sz w:val="24"/>
          <w:szCs w:val="24"/>
        </w:rPr>
        <w:t>оисходит активизация сенсорно–</w:t>
      </w:r>
      <w:r w:rsidRPr="00AD7CB4">
        <w:rPr>
          <w:rFonts w:cs="Times New Roman"/>
          <w:color w:val="000000"/>
          <w:sz w:val="24"/>
          <w:szCs w:val="24"/>
        </w:rPr>
        <w:t>моторных функций, необходимых для успешного вза</w:t>
      </w:r>
      <w:r w:rsidR="0072122B" w:rsidRPr="00AD7CB4">
        <w:rPr>
          <w:rFonts w:cs="Times New Roman"/>
          <w:color w:val="000000"/>
          <w:sz w:val="24"/>
          <w:szCs w:val="24"/>
        </w:rPr>
        <w:t>имодействия с окружающим миром.</w:t>
      </w:r>
    </w:p>
    <w:p w:rsidR="009A1EB2" w:rsidRPr="00AD7CB4" w:rsidRDefault="009A1EB2" w:rsidP="0072122B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Используется для массажа рук и природные ма</w:t>
      </w:r>
      <w:r w:rsidR="0072122B" w:rsidRPr="00AD7CB4">
        <w:rPr>
          <w:rFonts w:cs="Times New Roman"/>
          <w:color w:val="000000"/>
          <w:sz w:val="24"/>
          <w:szCs w:val="24"/>
        </w:rPr>
        <w:t>териалы – шишки, грецкие орехи:</w:t>
      </w:r>
    </w:p>
    <w:p w:rsidR="009A1EB2" w:rsidRPr="00AD7CB4" w:rsidRDefault="009A1EB2" w:rsidP="0072122B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С помощью счетных палочек выкладываем буквы. Различные фигуры. Желательно, чтобы счетные палочки были ребристыми (служат дополнительным массажем). Выполняем массаж пальчиков с помощью карандашей, губ</w:t>
      </w:r>
      <w:r w:rsidR="0072122B" w:rsidRPr="00AD7CB4">
        <w:rPr>
          <w:rFonts w:cs="Times New Roman"/>
          <w:color w:val="000000"/>
          <w:sz w:val="24"/>
          <w:szCs w:val="24"/>
        </w:rPr>
        <w:t>ок для мытья посуды, проволоки.</w:t>
      </w:r>
    </w:p>
    <w:p w:rsidR="009A1EB2" w:rsidRPr="00AD7CB4" w:rsidRDefault="009A1EB2" w:rsidP="009A1EB2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     Игры с крупами тоже эффективный прием в развитие мелкой моторики рук («Пересыпаем крупу», «Прячем ручки», «Найди игрушку» и т.д.).</w:t>
      </w:r>
    </w:p>
    <w:p w:rsidR="0072122B" w:rsidRPr="00AD7CB4" w:rsidRDefault="0072122B" w:rsidP="0072122B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>Творческая деятельность. Особенно положительное влияние на развитие мелкой моторики рук оказывает творческая деятельность:</w:t>
      </w:r>
    </w:p>
    <w:p w:rsidR="0072122B" w:rsidRPr="00AD7CB4" w:rsidRDefault="0072122B" w:rsidP="0072122B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1. Рисование – это может быть раскрашивание, обведение трафаретов, штриховка и т.д.</w:t>
      </w:r>
    </w:p>
    <w:p w:rsidR="0072122B" w:rsidRPr="00AD7CB4" w:rsidRDefault="0072122B" w:rsidP="0072122B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2. Лепка из пластилина, глины, слоеного теста.</w:t>
      </w:r>
    </w:p>
    <w:p w:rsidR="0072122B" w:rsidRPr="00AD7CB4" w:rsidRDefault="0072122B" w:rsidP="0072122B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  Во время лепки развивается не только мелкая моторика рук, но и навыки ручного труда. Дети учатся координировать движения рук, приобретают сенсорный опыт.  Например, нужно равномерно распределить пластилин на картон и с помощью различных горошин выкладывать рисунки.</w:t>
      </w:r>
    </w:p>
    <w:p w:rsidR="0072122B" w:rsidRPr="00AD7CB4" w:rsidRDefault="0072122B" w:rsidP="0072122B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     Все перечисленные способы развития мелкой моторики рук оказывают благотворное влияние на развитие речи ребенка. Важно, как можно раньше создавать </w:t>
      </w:r>
      <w:r w:rsidRPr="00AD7CB4">
        <w:rPr>
          <w:rFonts w:cs="Times New Roman"/>
          <w:color w:val="000000"/>
          <w:sz w:val="24"/>
          <w:szCs w:val="24"/>
        </w:rPr>
        <w:lastRenderedPageBreak/>
        <w:t>условия для накопления ребенком практического двигательного опыта, развития навыков ручной умелости.</w:t>
      </w:r>
    </w:p>
    <w:p w:rsidR="0072122B" w:rsidRPr="00AD7CB4" w:rsidRDefault="0072122B" w:rsidP="0072122B">
      <w:pPr>
        <w:rPr>
          <w:rFonts w:cs="Times New Roman"/>
          <w:color w:val="000000"/>
          <w:sz w:val="24"/>
          <w:szCs w:val="24"/>
        </w:rPr>
      </w:pPr>
      <w:r w:rsidRPr="00AD7CB4">
        <w:rPr>
          <w:rFonts w:cs="Times New Roman"/>
          <w:color w:val="000000"/>
          <w:sz w:val="24"/>
          <w:szCs w:val="24"/>
        </w:rPr>
        <w:t xml:space="preserve">Уделяя должное внимание упражнениям, играм на развитие мелкой моторики, мы решаем сразу две задачи: во-первых, влияем на общее интеллектуальное развитие ребенка, во-вторых, ребенок быстрее и лучше начинает говорить. </w:t>
      </w:r>
    </w:p>
    <w:bookmarkEnd w:id="0"/>
    <w:p w:rsidR="0072122B" w:rsidRPr="00AD7CB4" w:rsidRDefault="0072122B" w:rsidP="009A1EB2">
      <w:pPr>
        <w:rPr>
          <w:rFonts w:cs="Times New Roman"/>
          <w:color w:val="000000"/>
          <w:sz w:val="24"/>
          <w:szCs w:val="24"/>
        </w:rPr>
      </w:pPr>
    </w:p>
    <w:sectPr w:rsidR="0072122B" w:rsidRPr="00AD7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F0755AC-32A5-4E4A-81C6-73A6046C6EB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3C01803-6BC9-48D6-A7C0-70658FD7A3CD}"/>
    <w:embedItalic r:id="rId3" w:fontKey="{FB59B801-2B0E-4A01-AB90-3A3C639E01C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1DE40F91-246F-486E-A551-F2EA431BAA3D}"/>
    <w:embedItalic r:id="rId5" w:fontKey="{266338F2-E9DC-422B-B7D9-CD063A99D0B7}"/>
  </w:font>
  <w:font w:name="Times New Romam">
    <w:panose1 w:val="02000600000000000000"/>
    <w:charset w:val="00"/>
    <w:family w:val="auto"/>
    <w:pitch w:val="variable"/>
    <w:sig w:usb0="00000203" w:usb1="00000000" w:usb2="00000000" w:usb3="00000000" w:csb0="00000001" w:csb1="00000000"/>
    <w:embedRegular r:id="rId6" w:fontKey="{CF680CE6-7EB9-4ACC-99D4-8C5A3B8DBDD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91E84CC-9192-49A7-9936-235EBFC1FE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hideGrammaticalErrors/>
  <w:attachedTemplate r:id="rId1"/>
  <w:linkStyl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1C0"/>
    <w:rsid w:val="001A51C0"/>
    <w:rsid w:val="001C53D8"/>
    <w:rsid w:val="006501AE"/>
    <w:rsid w:val="006F1964"/>
    <w:rsid w:val="0072122B"/>
    <w:rsid w:val="009A1EB2"/>
    <w:rsid w:val="00A03489"/>
    <w:rsid w:val="00AD7CB4"/>
    <w:rsid w:val="00C430B1"/>
    <w:rsid w:val="00F8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B4"/>
    <w:pPr>
      <w:spacing w:after="0" w:line="360" w:lineRule="auto"/>
      <w:ind w:firstLine="709"/>
      <w:jc w:val="both"/>
    </w:pPr>
    <w:rPr>
      <w:rFonts w:ascii="Times New Roman" w:eastAsia="Arial" w:hAnsi="Times New Roman" w:cs="Arial"/>
      <w:sz w:val="28"/>
      <w:szCs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AD7CB4"/>
    <w:pPr>
      <w:keepNext/>
      <w:keepLines/>
      <w:spacing w:before="120" w:after="120"/>
      <w:outlineLvl w:val="0"/>
    </w:pPr>
    <w:rPr>
      <w:szCs w:val="40"/>
    </w:rPr>
  </w:style>
  <w:style w:type="paragraph" w:styleId="2">
    <w:name w:val="heading 2"/>
    <w:basedOn w:val="a"/>
    <w:next w:val="a"/>
    <w:link w:val="20"/>
    <w:uiPriority w:val="9"/>
    <w:qFormat/>
    <w:rsid w:val="00AD7CB4"/>
    <w:pPr>
      <w:keepNext/>
      <w:keepLines/>
      <w:spacing w:before="360" w:after="120"/>
      <w:outlineLvl w:val="1"/>
    </w:pPr>
    <w:rPr>
      <w:szCs w:val="32"/>
    </w:rPr>
  </w:style>
  <w:style w:type="paragraph" w:styleId="3">
    <w:name w:val="heading 3"/>
    <w:basedOn w:val="a"/>
    <w:next w:val="a"/>
    <w:link w:val="30"/>
    <w:uiPriority w:val="9"/>
    <w:qFormat/>
    <w:rsid w:val="00AD7CB4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link w:val="40"/>
    <w:uiPriority w:val="9"/>
    <w:qFormat/>
    <w:rsid w:val="00AD7CB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AD7CB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rsid w:val="00AD7CB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  <w:rsid w:val="00AD7CB4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AD7CB4"/>
  </w:style>
  <w:style w:type="character" w:customStyle="1" w:styleId="10">
    <w:name w:val="Заголовок 1 Знак"/>
    <w:basedOn w:val="a0"/>
    <w:link w:val="1"/>
    <w:uiPriority w:val="9"/>
    <w:rsid w:val="00AD7CB4"/>
    <w:rPr>
      <w:rFonts w:ascii="Times New Roman" w:eastAsia="Arial" w:hAnsi="Times New Roman" w:cs="Arial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AD7CB4"/>
    <w:rPr>
      <w:rFonts w:ascii="Times New Roman" w:eastAsia="Arial" w:hAnsi="Times New Roman" w:cs="Arial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AD7CB4"/>
    <w:rPr>
      <w:rFonts w:ascii="Times New Roman" w:eastAsia="Arial" w:hAnsi="Times New Roman" w:cs="Arial"/>
      <w:color w:val="434343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D7CB4"/>
    <w:rPr>
      <w:rFonts w:ascii="Times New Roman" w:eastAsia="Arial" w:hAnsi="Times New Roman" w:cs="Arial"/>
      <w:color w:val="666666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D7CB4"/>
    <w:rPr>
      <w:rFonts w:ascii="Times New Roman" w:eastAsia="Arial" w:hAnsi="Times New Roman" w:cs="Arial"/>
      <w:color w:val="666666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AD7CB4"/>
    <w:rPr>
      <w:rFonts w:ascii="Times New Roman" w:eastAsia="Arial" w:hAnsi="Times New Roman" w:cs="Arial"/>
      <w:i/>
      <w:color w:val="666666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D7CB4"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D7CB4"/>
    <w:rPr>
      <w:rFonts w:ascii="Times New Roman" w:eastAsia="Arial" w:hAnsi="Times New Roman" w:cs="Arial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D7CB4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11"/>
    <w:rsid w:val="00AD7CB4"/>
    <w:rPr>
      <w:rFonts w:ascii="Times New Roman" w:eastAsia="Arial" w:hAnsi="Times New Roman" w:cs="Arial"/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B4"/>
    <w:pPr>
      <w:spacing w:after="0" w:line="360" w:lineRule="auto"/>
      <w:ind w:firstLine="709"/>
      <w:jc w:val="both"/>
    </w:pPr>
    <w:rPr>
      <w:rFonts w:ascii="Times New Roman" w:eastAsia="Arial" w:hAnsi="Times New Roman" w:cs="Arial"/>
      <w:sz w:val="28"/>
      <w:szCs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AD7CB4"/>
    <w:pPr>
      <w:keepNext/>
      <w:keepLines/>
      <w:spacing w:before="120" w:after="120"/>
      <w:outlineLvl w:val="0"/>
    </w:pPr>
    <w:rPr>
      <w:szCs w:val="40"/>
    </w:rPr>
  </w:style>
  <w:style w:type="paragraph" w:styleId="2">
    <w:name w:val="heading 2"/>
    <w:basedOn w:val="a"/>
    <w:next w:val="a"/>
    <w:link w:val="20"/>
    <w:uiPriority w:val="9"/>
    <w:qFormat/>
    <w:rsid w:val="00AD7CB4"/>
    <w:pPr>
      <w:keepNext/>
      <w:keepLines/>
      <w:spacing w:before="360" w:after="120"/>
      <w:outlineLvl w:val="1"/>
    </w:pPr>
    <w:rPr>
      <w:szCs w:val="32"/>
    </w:rPr>
  </w:style>
  <w:style w:type="paragraph" w:styleId="3">
    <w:name w:val="heading 3"/>
    <w:basedOn w:val="a"/>
    <w:next w:val="a"/>
    <w:link w:val="30"/>
    <w:uiPriority w:val="9"/>
    <w:qFormat/>
    <w:rsid w:val="00AD7CB4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link w:val="40"/>
    <w:uiPriority w:val="9"/>
    <w:qFormat/>
    <w:rsid w:val="00AD7CB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AD7CB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rsid w:val="00AD7CB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  <w:rsid w:val="00AD7CB4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AD7CB4"/>
  </w:style>
  <w:style w:type="character" w:customStyle="1" w:styleId="10">
    <w:name w:val="Заголовок 1 Знак"/>
    <w:basedOn w:val="a0"/>
    <w:link w:val="1"/>
    <w:uiPriority w:val="9"/>
    <w:rsid w:val="00AD7CB4"/>
    <w:rPr>
      <w:rFonts w:ascii="Times New Roman" w:eastAsia="Arial" w:hAnsi="Times New Roman" w:cs="Arial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AD7CB4"/>
    <w:rPr>
      <w:rFonts w:ascii="Times New Roman" w:eastAsia="Arial" w:hAnsi="Times New Roman" w:cs="Arial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AD7CB4"/>
    <w:rPr>
      <w:rFonts w:ascii="Times New Roman" w:eastAsia="Arial" w:hAnsi="Times New Roman" w:cs="Arial"/>
      <w:color w:val="434343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D7CB4"/>
    <w:rPr>
      <w:rFonts w:ascii="Times New Roman" w:eastAsia="Arial" w:hAnsi="Times New Roman" w:cs="Arial"/>
      <w:color w:val="666666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D7CB4"/>
    <w:rPr>
      <w:rFonts w:ascii="Times New Roman" w:eastAsia="Arial" w:hAnsi="Times New Roman" w:cs="Arial"/>
      <w:color w:val="666666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AD7CB4"/>
    <w:rPr>
      <w:rFonts w:ascii="Times New Roman" w:eastAsia="Arial" w:hAnsi="Times New Roman" w:cs="Arial"/>
      <w:i/>
      <w:color w:val="666666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D7CB4"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D7CB4"/>
    <w:rPr>
      <w:rFonts w:ascii="Times New Roman" w:eastAsia="Arial" w:hAnsi="Times New Roman" w:cs="Arial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D7CB4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11"/>
    <w:rsid w:val="00AD7CB4"/>
    <w:rPr>
      <w:rFonts w:ascii="Times New Roman" w:eastAsia="Arial" w:hAnsi="Times New Roman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9\AppData\Roaming\Microsoft\&#1064;&#1072;&#1073;&#1083;&#1086;&#1085;&#1099;\Normal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</Template>
  <TotalTime>0</TotalTime>
  <Pages>6</Pages>
  <Words>2635</Words>
  <Characters>15020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LogIV</dc:creator>
  <cp:lastModifiedBy>RePack by Diakov</cp:lastModifiedBy>
  <cp:revision>2</cp:revision>
  <dcterms:created xsi:type="dcterms:W3CDTF">2023-05-02T11:16:00Z</dcterms:created>
  <dcterms:modified xsi:type="dcterms:W3CDTF">2023-05-02T11:16:00Z</dcterms:modified>
</cp:coreProperties>
</file>