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40E6" w:rsidRPr="000522C6" w:rsidRDefault="005E40E6" w:rsidP="00705B56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522C6">
        <w:rPr>
          <w:rFonts w:ascii="Arial" w:hAnsi="Arial" w:cs="Arial"/>
          <w:b/>
          <w:sz w:val="28"/>
          <w:szCs w:val="28"/>
        </w:rPr>
        <w:t xml:space="preserve">Индивидуальный вокал </w:t>
      </w:r>
    </w:p>
    <w:p w:rsidR="005E40E6" w:rsidRPr="000522C6" w:rsidRDefault="005E40E6" w:rsidP="00705B56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522C6">
        <w:rPr>
          <w:rFonts w:ascii="Arial" w:hAnsi="Arial" w:cs="Arial"/>
          <w:b/>
          <w:sz w:val="28"/>
          <w:szCs w:val="28"/>
        </w:rPr>
        <w:t xml:space="preserve">как средство формирования ключевых компетенций учащихся </w:t>
      </w:r>
    </w:p>
    <w:p w:rsidR="005E40E6" w:rsidRPr="000522C6" w:rsidRDefault="005E40E6" w:rsidP="00705B56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522C6">
        <w:rPr>
          <w:rFonts w:ascii="Arial" w:hAnsi="Arial" w:cs="Arial"/>
          <w:b/>
          <w:sz w:val="28"/>
          <w:szCs w:val="28"/>
        </w:rPr>
        <w:t>в Образцовой Студии эстрадного искусства.</w:t>
      </w:r>
    </w:p>
    <w:p w:rsidR="005E40E6" w:rsidRPr="000522C6" w:rsidRDefault="005E40E6" w:rsidP="00705B56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</w:p>
    <w:p w:rsidR="005E40E6" w:rsidRPr="000522C6" w:rsidRDefault="005E40E6" w:rsidP="00705B56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С.С. Шатохина</w:t>
      </w:r>
    </w:p>
    <w:p w:rsidR="005E40E6" w:rsidRPr="000522C6" w:rsidRDefault="005E40E6" w:rsidP="00705B56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 w:rsidRPr="000522C6">
        <w:rPr>
          <w:rFonts w:ascii="Arial" w:hAnsi="Arial" w:cs="Arial"/>
          <w:b/>
          <w:sz w:val="24"/>
          <w:szCs w:val="24"/>
        </w:rPr>
        <w:t>педагог дополнительного образования</w:t>
      </w:r>
    </w:p>
    <w:p w:rsidR="005E40E6" w:rsidRPr="000522C6" w:rsidRDefault="005E40E6" w:rsidP="00705B56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 w:rsidRPr="000522C6">
        <w:rPr>
          <w:rFonts w:ascii="Arial" w:hAnsi="Arial" w:cs="Arial"/>
          <w:b/>
          <w:sz w:val="24"/>
          <w:szCs w:val="24"/>
        </w:rPr>
        <w:t>высшей квалификационной категории,</w:t>
      </w:r>
    </w:p>
    <w:p w:rsidR="005E40E6" w:rsidRPr="000522C6" w:rsidRDefault="005E40E6" w:rsidP="00705B56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педагог</w:t>
      </w:r>
    </w:p>
    <w:p w:rsidR="005E40E6" w:rsidRPr="000522C6" w:rsidRDefault="005E40E6" w:rsidP="00705B56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 w:rsidRPr="000522C6">
        <w:rPr>
          <w:rFonts w:ascii="Arial" w:hAnsi="Arial" w:cs="Arial"/>
          <w:b/>
          <w:sz w:val="24"/>
          <w:szCs w:val="24"/>
        </w:rPr>
        <w:t>Образцовой Студии эстрадного искусства</w:t>
      </w:r>
    </w:p>
    <w:p w:rsidR="005E40E6" w:rsidRPr="000522C6" w:rsidRDefault="005E40E6" w:rsidP="00705B56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</w:p>
    <w:p w:rsidR="005E40E6" w:rsidRPr="00705B56" w:rsidRDefault="005E40E6" w:rsidP="00705B5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5E40E6" w:rsidRPr="00705B56" w:rsidRDefault="005E40E6" w:rsidP="00705B5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05B56">
        <w:rPr>
          <w:rFonts w:ascii="Times New Roman" w:hAnsi="Times New Roman"/>
          <w:b/>
          <w:sz w:val="28"/>
          <w:szCs w:val="28"/>
        </w:rPr>
        <w:t xml:space="preserve">Цель Образцовой Студии эстрадного искусства </w:t>
      </w:r>
      <w:r w:rsidRPr="00705B56">
        <w:rPr>
          <w:rFonts w:ascii="Times New Roman" w:hAnsi="Times New Roman"/>
          <w:sz w:val="28"/>
          <w:szCs w:val="28"/>
        </w:rPr>
        <w:t>в рамках компетентностного подхода состоит в том, чтобы не только  научить детей профессиональным навыкам и умениям, но и подготовить их к применению своих знаний на практике. В современном мире успешен не тот, кто много знает, а тот, кто умеет этими знаниями с толком распоряжаться. Структура деятельности</w:t>
      </w:r>
      <w:r w:rsidRPr="00705B56">
        <w:rPr>
          <w:rFonts w:ascii="Times New Roman" w:hAnsi="Times New Roman"/>
          <w:color w:val="000000"/>
          <w:sz w:val="28"/>
          <w:szCs w:val="28"/>
        </w:rPr>
        <w:t xml:space="preserve"> студии</w:t>
      </w:r>
      <w:r w:rsidRPr="00705B56">
        <w:rPr>
          <w:rFonts w:ascii="Times New Roman" w:hAnsi="Times New Roman"/>
          <w:sz w:val="28"/>
          <w:szCs w:val="28"/>
        </w:rPr>
        <w:t xml:space="preserve"> подразумевает создание единого образовательного пространства, в котором ребёнок может самостоятельно самоопределяться,  выстраивая собственный образовательный маршрут. При этом совокупность всех предметов подчинена достижению единой цели. Не все дети одинаково хорошо успевают по всем дисциплинам: кто-то лучше поёт, другой наделён хореографическим талантом, третий силён в теоретических дисциплинах или игре на фортепиано т.д. Но в целом все обучающиеся получают необходимый комплекс знаний и перспективу их дальнейшего применения во взрослой самостоятельной жизни. Дети сами учатся определять свои сильные и слабые стороны, знают, как выгоднее преподнести себя в обществе, на чём стоит акцентировать внимание, а что лучше завуалировать.</w:t>
      </w:r>
    </w:p>
    <w:p w:rsidR="005E40E6" w:rsidRPr="00705B56" w:rsidRDefault="005E40E6" w:rsidP="00705B5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05B56">
        <w:rPr>
          <w:rFonts w:ascii="Times New Roman" w:hAnsi="Times New Roman"/>
          <w:sz w:val="28"/>
          <w:szCs w:val="28"/>
        </w:rPr>
        <w:t xml:space="preserve">Таким образом, создаются условия для самореализации обучающихся с одновременным развитием их ключевых компетенций в процессе прохождения ряда специальных дисциплин. </w:t>
      </w:r>
    </w:p>
    <w:p w:rsidR="005E40E6" w:rsidRPr="00705B56" w:rsidRDefault="005E40E6" w:rsidP="00705B5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05B56">
        <w:rPr>
          <w:rFonts w:ascii="Times New Roman" w:hAnsi="Times New Roman"/>
          <w:sz w:val="28"/>
          <w:szCs w:val="28"/>
        </w:rPr>
        <w:t>Учитывая то, что учащиеся отличаются друг от друга остротой слухового внимания, мерой координации слуха и голоса, навыками в певческом и музыкально – ритмическом исполнительстве, одна из форм  организации работы</w:t>
      </w:r>
      <w:r w:rsidRPr="00705B56">
        <w:rPr>
          <w:rFonts w:ascii="Times New Roman" w:hAnsi="Times New Roman"/>
          <w:color w:val="000000"/>
          <w:sz w:val="28"/>
          <w:szCs w:val="28"/>
        </w:rPr>
        <w:t xml:space="preserve"> студии</w:t>
      </w:r>
      <w:r w:rsidRPr="00705B56">
        <w:rPr>
          <w:rFonts w:ascii="Times New Roman" w:hAnsi="Times New Roman"/>
          <w:sz w:val="28"/>
          <w:szCs w:val="28"/>
        </w:rPr>
        <w:t xml:space="preserve"> представлена в виде индивидуальных занятий.</w:t>
      </w:r>
    </w:p>
    <w:p w:rsidR="005E40E6" w:rsidRPr="00705B56" w:rsidRDefault="005E40E6" w:rsidP="00705B56">
      <w:pPr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705B56">
        <w:rPr>
          <w:rFonts w:ascii="Times New Roman" w:hAnsi="Times New Roman"/>
          <w:b/>
          <w:color w:val="000000"/>
          <w:sz w:val="28"/>
          <w:szCs w:val="28"/>
        </w:rPr>
        <w:t xml:space="preserve">Цель индивидуальных занятий по вокалу: </w:t>
      </w:r>
    </w:p>
    <w:p w:rsidR="005E40E6" w:rsidRPr="00CB4AEA" w:rsidRDefault="005E40E6" w:rsidP="00705B56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B4AEA">
        <w:rPr>
          <w:rFonts w:ascii="Times New Roman" w:hAnsi="Times New Roman"/>
          <w:color w:val="000000"/>
          <w:sz w:val="28"/>
          <w:szCs w:val="28"/>
        </w:rPr>
        <w:t>создание индивидуального маршрута для каждого воспитанника в реализации заложенного творческого потенциала.</w:t>
      </w:r>
    </w:p>
    <w:p w:rsidR="005E40E6" w:rsidRPr="00705B56" w:rsidRDefault="005E40E6" w:rsidP="00705B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05B56">
        <w:rPr>
          <w:rFonts w:ascii="Times New Roman" w:hAnsi="Times New Roman"/>
          <w:b/>
          <w:sz w:val="28"/>
          <w:szCs w:val="28"/>
        </w:rPr>
        <w:t>Задачи:</w:t>
      </w:r>
    </w:p>
    <w:p w:rsidR="005E40E6" w:rsidRPr="00705B56" w:rsidRDefault="005E40E6" w:rsidP="00705B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05B56">
        <w:rPr>
          <w:rFonts w:ascii="Times New Roman" w:hAnsi="Times New Roman"/>
          <w:sz w:val="28"/>
          <w:szCs w:val="28"/>
        </w:rPr>
        <w:t>-создание условий для ориентации в социокультурной среде;</w:t>
      </w:r>
    </w:p>
    <w:p w:rsidR="005E40E6" w:rsidRPr="00705B56" w:rsidRDefault="005E40E6" w:rsidP="00705B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05B56">
        <w:rPr>
          <w:rFonts w:ascii="Times New Roman" w:hAnsi="Times New Roman"/>
          <w:sz w:val="28"/>
          <w:szCs w:val="28"/>
        </w:rPr>
        <w:t>-формирование способности к реализации полученных знаний, умений и навыков в текущей жизни;</w:t>
      </w:r>
    </w:p>
    <w:p w:rsidR="005E40E6" w:rsidRPr="00705B56" w:rsidRDefault="005E40E6" w:rsidP="00705B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05B56">
        <w:rPr>
          <w:rFonts w:ascii="Times New Roman" w:hAnsi="Times New Roman"/>
          <w:sz w:val="28"/>
          <w:szCs w:val="28"/>
        </w:rPr>
        <w:t>-мотивация к самостоятельной деятельности;</w:t>
      </w:r>
    </w:p>
    <w:p w:rsidR="005E40E6" w:rsidRPr="00705B56" w:rsidRDefault="005E40E6" w:rsidP="00705B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05B56">
        <w:rPr>
          <w:rFonts w:ascii="Times New Roman" w:hAnsi="Times New Roman"/>
          <w:sz w:val="28"/>
          <w:szCs w:val="28"/>
        </w:rPr>
        <w:t>-способность согласовывать творческие идеи и планы;</w:t>
      </w:r>
    </w:p>
    <w:p w:rsidR="005E40E6" w:rsidRPr="00705B56" w:rsidRDefault="005E40E6" w:rsidP="00705B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05B56">
        <w:rPr>
          <w:rFonts w:ascii="Times New Roman" w:hAnsi="Times New Roman"/>
          <w:sz w:val="28"/>
          <w:szCs w:val="28"/>
        </w:rPr>
        <w:t>-создание условий для здорового образа жизни.</w:t>
      </w:r>
    </w:p>
    <w:p w:rsidR="005E40E6" w:rsidRPr="00705B56" w:rsidRDefault="005E40E6" w:rsidP="00705B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05B56">
        <w:rPr>
          <w:rFonts w:ascii="Times New Roman" w:hAnsi="Times New Roman"/>
          <w:b/>
          <w:sz w:val="28"/>
          <w:szCs w:val="28"/>
        </w:rPr>
        <w:t>Ключевыми компетенциями  индивидуальных занятий по вокалу являются:</w:t>
      </w:r>
      <w:r w:rsidRPr="00705B56">
        <w:rPr>
          <w:rFonts w:ascii="Times New Roman" w:hAnsi="Times New Roman"/>
          <w:sz w:val="28"/>
          <w:szCs w:val="28"/>
        </w:rPr>
        <w:t xml:space="preserve"> интеллектуально – познавательные, коммуникативные,  здоровьесберегающие, общекультурные.</w:t>
      </w:r>
    </w:p>
    <w:p w:rsidR="005E40E6" w:rsidRPr="00705B56" w:rsidRDefault="005E40E6" w:rsidP="00705B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05B56">
        <w:rPr>
          <w:rFonts w:ascii="Times New Roman" w:hAnsi="Times New Roman"/>
          <w:sz w:val="28"/>
          <w:szCs w:val="28"/>
        </w:rPr>
        <w:t>Рассмотрим их в применении к разным возрастным группам.</w:t>
      </w:r>
    </w:p>
    <w:p w:rsidR="005E40E6" w:rsidRPr="00705B56" w:rsidRDefault="005E40E6" w:rsidP="00705B5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05B56">
        <w:rPr>
          <w:rFonts w:ascii="Times New Roman" w:hAnsi="Times New Roman"/>
          <w:sz w:val="28"/>
          <w:szCs w:val="28"/>
        </w:rPr>
        <w:t xml:space="preserve">При приёме в </w:t>
      </w:r>
      <w:r w:rsidRPr="00705B56">
        <w:rPr>
          <w:rFonts w:ascii="Times New Roman" w:hAnsi="Times New Roman"/>
          <w:color w:val="000000"/>
          <w:sz w:val="28"/>
          <w:szCs w:val="28"/>
        </w:rPr>
        <w:t>студию</w:t>
      </w:r>
      <w:r w:rsidRPr="00705B56">
        <w:rPr>
          <w:rFonts w:ascii="Times New Roman" w:hAnsi="Times New Roman"/>
          <w:sz w:val="28"/>
          <w:szCs w:val="28"/>
        </w:rPr>
        <w:t xml:space="preserve"> проводится прослушивание детей, беседа, просмотр внешних данных. Это связано с тем, что одна из задач </w:t>
      </w:r>
      <w:r w:rsidRPr="00705B56">
        <w:rPr>
          <w:rFonts w:ascii="Times New Roman" w:hAnsi="Times New Roman"/>
          <w:color w:val="000000"/>
          <w:sz w:val="28"/>
          <w:szCs w:val="28"/>
        </w:rPr>
        <w:t>занятий по вокалу</w:t>
      </w:r>
      <w:r w:rsidRPr="00705B56">
        <w:rPr>
          <w:rFonts w:ascii="Times New Roman" w:hAnsi="Times New Roman"/>
          <w:sz w:val="28"/>
          <w:szCs w:val="28"/>
        </w:rPr>
        <w:t xml:space="preserve"> – подготовка детей к сценическим выступлениям, к дальнейшему профессиональному самоопределению, а не только занятие досуга. В ходе прослушивания и беседы определяется уровень интеллектуального развития, степень остроты музыкального слуха, чувства ритма, координации, хореографические данные, проводятся  специальные тесты на раскрытие психофизиологических особенностей. </w:t>
      </w:r>
    </w:p>
    <w:p w:rsidR="005E40E6" w:rsidRPr="00705B56" w:rsidRDefault="005E40E6" w:rsidP="00705B5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05B56">
        <w:rPr>
          <w:rFonts w:ascii="Times New Roman" w:hAnsi="Times New Roman"/>
          <w:sz w:val="28"/>
          <w:szCs w:val="28"/>
        </w:rPr>
        <w:t xml:space="preserve">Основная задача в работе с </w:t>
      </w:r>
      <w:r w:rsidRPr="00705B56">
        <w:rPr>
          <w:rFonts w:ascii="Times New Roman" w:hAnsi="Times New Roman"/>
          <w:b/>
          <w:sz w:val="28"/>
          <w:szCs w:val="28"/>
        </w:rPr>
        <w:t>маленькими детьми</w:t>
      </w:r>
      <w:r w:rsidRPr="00705B56">
        <w:rPr>
          <w:rFonts w:ascii="Times New Roman" w:hAnsi="Times New Roman"/>
          <w:sz w:val="28"/>
          <w:szCs w:val="28"/>
        </w:rPr>
        <w:t xml:space="preserve"> - это раскрытие и развитие природных задатков. Природные задатки современных детей настолько различны, что конечный результат обучения не может быть одинаковым для всех. У каждого ребёнка свой результат. В творчестве по-другому быть не может. Любой педагог знает, что при равных условиях и одной методике преподавания выполнение одинаковых заданий даёт разные результаты. Поэтому педагог обязан обращать внимание на разные психологические и физиологические особенности обучающихся.</w:t>
      </w:r>
    </w:p>
    <w:p w:rsidR="005E40E6" w:rsidRPr="00705B56" w:rsidRDefault="005E40E6" w:rsidP="00705B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05B56">
        <w:rPr>
          <w:rFonts w:ascii="Times New Roman" w:hAnsi="Times New Roman"/>
          <w:i/>
          <w:sz w:val="28"/>
          <w:szCs w:val="28"/>
        </w:rPr>
        <w:t xml:space="preserve">Здоровьесберегающие </w:t>
      </w:r>
      <w:r w:rsidRPr="00705B56">
        <w:rPr>
          <w:rFonts w:ascii="Times New Roman" w:hAnsi="Times New Roman"/>
          <w:sz w:val="28"/>
          <w:szCs w:val="28"/>
        </w:rPr>
        <w:t>компетенции – важнейшая часть занятий.</w:t>
      </w:r>
    </w:p>
    <w:p w:rsidR="005E40E6" w:rsidRPr="00705B56" w:rsidRDefault="005E40E6" w:rsidP="00705B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05B56">
        <w:rPr>
          <w:rFonts w:ascii="Times New Roman" w:hAnsi="Times New Roman"/>
          <w:sz w:val="28"/>
          <w:szCs w:val="28"/>
        </w:rPr>
        <w:t>Выступление на публике – это огромный стресс для нервной системы. Поэтому с первых занятий с детьми проводятся специальные дыхательные упражнения, укрепляющие физическое и эмоциональное здоровье. Пение – это довольно сложный физиологический процесс. Вокалист всегда должен быть здоров. Кроме того, сценическое воплощение песни всегда происходит в движении, а петь и двигаться очень сложно. Проводятся беседы с родителями о соблюдении правильного режима питания, закаливании, обязательных прогулках на свежем воздухе.</w:t>
      </w:r>
    </w:p>
    <w:p w:rsidR="005E40E6" w:rsidRPr="00705B56" w:rsidRDefault="005E40E6" w:rsidP="00705B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05B56">
        <w:rPr>
          <w:rFonts w:ascii="Times New Roman" w:hAnsi="Times New Roman"/>
          <w:i/>
          <w:sz w:val="28"/>
          <w:szCs w:val="28"/>
        </w:rPr>
        <w:t xml:space="preserve">Интеллектуально – познавательные компетенции </w:t>
      </w:r>
      <w:r w:rsidRPr="00705B56">
        <w:rPr>
          <w:rFonts w:ascii="Times New Roman" w:hAnsi="Times New Roman"/>
          <w:sz w:val="28"/>
          <w:szCs w:val="28"/>
        </w:rPr>
        <w:t>у младших школьников сводятся к беседам о характере и художественном образе исполняемых произведений, запоминанию литературного и музыкального текстов песен.</w:t>
      </w:r>
    </w:p>
    <w:p w:rsidR="005E40E6" w:rsidRPr="00705B56" w:rsidRDefault="005E40E6" w:rsidP="00705B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05B56">
        <w:rPr>
          <w:rFonts w:ascii="Times New Roman" w:hAnsi="Times New Roman"/>
          <w:i/>
          <w:sz w:val="28"/>
          <w:szCs w:val="28"/>
        </w:rPr>
        <w:t>Коммуникативные компетенции</w:t>
      </w:r>
      <w:r w:rsidRPr="00705B56">
        <w:rPr>
          <w:rFonts w:ascii="Times New Roman" w:hAnsi="Times New Roman"/>
          <w:sz w:val="28"/>
          <w:szCs w:val="28"/>
        </w:rPr>
        <w:t xml:space="preserve">  также важны для маленьких детей. Именно в раннем детстве закладываются основы общения со сверстниками, со взрослыми людьми, со знакомыми и незнакомыми. Проводится большая и серьёзная работа над преодолением стеснительности, зажатости или наоборот чрезмерной активности. Многое, конечно, зависит от воспитания в семье, но очень часто дети в семье проявляют себя совсем не так, как в чужой, непривычной для них обстановке. Проводятся тренинги на реакцию детей в  различных жизненных ситуациях и способах выхода из них. </w:t>
      </w:r>
    </w:p>
    <w:p w:rsidR="005E40E6" w:rsidRPr="00705B56" w:rsidRDefault="005E40E6" w:rsidP="00705B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05B56">
        <w:rPr>
          <w:rFonts w:ascii="Times New Roman" w:hAnsi="Times New Roman"/>
          <w:i/>
          <w:sz w:val="28"/>
          <w:szCs w:val="28"/>
        </w:rPr>
        <w:t>Общекультурные компетенции</w:t>
      </w:r>
      <w:r w:rsidRPr="00705B56">
        <w:rPr>
          <w:rFonts w:ascii="Times New Roman" w:hAnsi="Times New Roman"/>
          <w:sz w:val="28"/>
          <w:szCs w:val="28"/>
        </w:rPr>
        <w:t>. На первых порах контролировать процесс воспитания художественного вкуса достаточно просто. Происходит это, в основном, через родителей. Беседы о дозированном просмотре телевизионных передач, избирательном прослушивании музыкальных произведений. Проще говоря, прекратить бесконтрольный информационный поток. Обсуждение на занятиях просмотренных концертов и конкурсов (детское Евровидение и т.д.), что понравилось, не понравилось. Чаще задавать вопрос «почему», объяснять, как правильно и как нельзя.</w:t>
      </w:r>
    </w:p>
    <w:p w:rsidR="005E40E6" w:rsidRPr="00705B56" w:rsidRDefault="005E40E6" w:rsidP="00705B5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05B56">
        <w:rPr>
          <w:rFonts w:ascii="Times New Roman" w:hAnsi="Times New Roman"/>
          <w:b/>
          <w:sz w:val="28"/>
          <w:szCs w:val="28"/>
        </w:rPr>
        <w:t>Для среднего школьного возраста (</w:t>
      </w:r>
      <w:r w:rsidRPr="00705B56">
        <w:rPr>
          <w:rFonts w:ascii="Times New Roman" w:hAnsi="Times New Roman"/>
          <w:sz w:val="28"/>
          <w:szCs w:val="28"/>
        </w:rPr>
        <w:t>10-13 лет) ключевые компетенции расширяются предметными кометенциями:</w:t>
      </w:r>
    </w:p>
    <w:p w:rsidR="005E40E6" w:rsidRPr="00705B56" w:rsidRDefault="005E40E6" w:rsidP="00705B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05B56">
        <w:rPr>
          <w:rFonts w:ascii="Times New Roman" w:hAnsi="Times New Roman"/>
          <w:i/>
          <w:sz w:val="28"/>
          <w:szCs w:val="28"/>
        </w:rPr>
        <w:t xml:space="preserve">Здоровьесберегающие компетенции </w:t>
      </w:r>
      <w:r w:rsidRPr="00705B56">
        <w:rPr>
          <w:rFonts w:ascii="Times New Roman" w:hAnsi="Times New Roman"/>
          <w:sz w:val="28"/>
          <w:szCs w:val="28"/>
        </w:rPr>
        <w:t xml:space="preserve">не теряют актуальности. Прибавляются беседы о здоровом образе жизни, продолжается дыхательная гимнастика, укрепление голосовых связок, подготовка к мутации (особенно у мальчиков), беседы о физиологических изменениях, связанных с ростом гортани и общим физическим развитием. </w:t>
      </w:r>
    </w:p>
    <w:p w:rsidR="005E40E6" w:rsidRPr="00705B56" w:rsidRDefault="005E40E6" w:rsidP="00705B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05B56">
        <w:rPr>
          <w:rFonts w:ascii="Times New Roman" w:hAnsi="Times New Roman"/>
          <w:i/>
          <w:sz w:val="28"/>
          <w:szCs w:val="28"/>
        </w:rPr>
        <w:t>Интеллектуально – познавательные компетенции</w:t>
      </w:r>
      <w:r w:rsidRPr="00705B56">
        <w:rPr>
          <w:rFonts w:ascii="Times New Roman" w:hAnsi="Times New Roman"/>
          <w:sz w:val="28"/>
          <w:szCs w:val="28"/>
        </w:rPr>
        <w:t xml:space="preserve">. Беседы о направлениях вокального искусства. Пробуем петь джазовые произведения. Некоторые дети уже имеют использовать роковые интонации в голосе. Не всем это пока можно, объясняем почему. Более расширены беседы о художественном образе исполняемых произведений, упор не только на эмоции, как у маленьких детей, а больше уже на интеллект. Добиваться осознанного певческого дыхания и исполнения. </w:t>
      </w:r>
    </w:p>
    <w:p w:rsidR="005E40E6" w:rsidRPr="00705B56" w:rsidRDefault="005E40E6" w:rsidP="00705B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05B56">
        <w:rPr>
          <w:rFonts w:ascii="Times New Roman" w:hAnsi="Times New Roman"/>
          <w:i/>
          <w:sz w:val="28"/>
          <w:szCs w:val="28"/>
        </w:rPr>
        <w:t>Коммуникативные компетенции</w:t>
      </w:r>
      <w:r w:rsidRPr="00CB4AEA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r w:rsidRPr="00CB4AEA">
        <w:rPr>
          <w:rFonts w:ascii="Times New Roman" w:hAnsi="Times New Roman"/>
          <w:color w:val="000000"/>
          <w:sz w:val="28"/>
          <w:szCs w:val="28"/>
        </w:rPr>
        <w:t xml:space="preserve">компенсируют сложности подросткового возраста. </w:t>
      </w:r>
      <w:r w:rsidRPr="00705B56">
        <w:rPr>
          <w:rFonts w:ascii="Times New Roman" w:hAnsi="Times New Roman"/>
          <w:sz w:val="28"/>
          <w:szCs w:val="28"/>
        </w:rPr>
        <w:t>Уже не маленькие, но ещё и не взрослые. Много амбиций, а в профессиональном плане далеко до совершенства. Важно научить ребенка правильно расставлять приоритеты. Именно в этом возрасте неокрепшие умы заболевают звёздной болезнью. Надо очень аккуратно, но решительно пресечь это на корню, не дать развиться, но и не занизить самооценку. Больше беседовать, направлять в нужное русло, но не нравоучениями, а в дружеской, спокойной обстановке, не жалеть времени и усилий. Развивать чувство юмора. Без него наша жизнь невозможна. Артист всегда должен улыбаться зрителям и нести только положительные эмоции.</w:t>
      </w:r>
    </w:p>
    <w:p w:rsidR="005E40E6" w:rsidRPr="00705B56" w:rsidRDefault="005E40E6" w:rsidP="00705B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05B56">
        <w:rPr>
          <w:rFonts w:ascii="Times New Roman" w:hAnsi="Times New Roman"/>
          <w:i/>
          <w:sz w:val="28"/>
          <w:szCs w:val="28"/>
        </w:rPr>
        <w:t xml:space="preserve">Общекультурные компетенции. </w:t>
      </w:r>
      <w:r w:rsidRPr="00705B56">
        <w:rPr>
          <w:rFonts w:ascii="Times New Roman" w:hAnsi="Times New Roman"/>
          <w:sz w:val="28"/>
          <w:szCs w:val="28"/>
        </w:rPr>
        <w:t>Чаще интересоваться, что слушают и смотрят, указывать на недостатки и подчёркивать достоинства исполнителей. Не допускать слепого подражательства, не создавать кумиров. Стараться в каждом раскрыть индивидуальность. Развивать способности к реализации полученных знаний, умений и навыков в текущей жизни. Например, на школьных мероприятиях «блеснуть талантом»: исполнить песню или красиво танцевать на дискотеке, победить всех в караоке и т.д. Даже не очень способные дети на школьном уровне всё равно будут лучшими, а это очень важно для создания авторитета и поднятия самооценки.</w:t>
      </w:r>
    </w:p>
    <w:p w:rsidR="005E40E6" w:rsidRPr="00705B56" w:rsidRDefault="005E40E6" w:rsidP="00705B5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05B56">
        <w:rPr>
          <w:rFonts w:ascii="Times New Roman" w:hAnsi="Times New Roman"/>
          <w:b/>
          <w:sz w:val="28"/>
          <w:szCs w:val="28"/>
        </w:rPr>
        <w:t xml:space="preserve">Старшие школьники. </w:t>
      </w:r>
      <w:r w:rsidRPr="00705B56">
        <w:rPr>
          <w:rFonts w:ascii="Times New Roman" w:hAnsi="Times New Roman"/>
          <w:sz w:val="28"/>
          <w:szCs w:val="28"/>
        </w:rPr>
        <w:t xml:space="preserve">С теми, кто занимается с раннего возраста уже легко и приятно. Полностью налажен контакт, замечания понимаются с полуслова. Можно, наконец – то, заняться музыкой. </w:t>
      </w:r>
    </w:p>
    <w:p w:rsidR="005E40E6" w:rsidRPr="00705B56" w:rsidRDefault="005E40E6" w:rsidP="00705B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05B56">
        <w:rPr>
          <w:rFonts w:ascii="Times New Roman" w:hAnsi="Times New Roman"/>
          <w:i/>
          <w:sz w:val="28"/>
          <w:szCs w:val="28"/>
        </w:rPr>
        <w:t xml:space="preserve">Здоровьесберегающие компетенции. </w:t>
      </w:r>
      <w:r w:rsidRPr="00705B56">
        <w:rPr>
          <w:rFonts w:ascii="Times New Roman" w:hAnsi="Times New Roman"/>
          <w:sz w:val="28"/>
          <w:szCs w:val="28"/>
        </w:rPr>
        <w:t>Старшие воспитанники уже хорошо знают, что нужно делать, чтобы быть красивыми и здоровыми. Также хорошо они знают, что им будет за невыполнение требований. Поэтому не нарываются на неприятности. Более того, распространяют политику здорового образа жизни среди сверстников в школе, во дворе. Благодаря постоянным дыхательным упражнениям и физической нагрузке очень редко болеют.</w:t>
      </w:r>
    </w:p>
    <w:p w:rsidR="005E40E6" w:rsidRPr="00705B56" w:rsidRDefault="005E40E6" w:rsidP="00705B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05B56">
        <w:rPr>
          <w:rFonts w:ascii="Times New Roman" w:hAnsi="Times New Roman"/>
          <w:i/>
          <w:sz w:val="28"/>
          <w:szCs w:val="28"/>
        </w:rPr>
        <w:t xml:space="preserve">Интеллектуально – познавательные компетенции. </w:t>
      </w:r>
      <w:r w:rsidRPr="00705B56">
        <w:rPr>
          <w:rFonts w:ascii="Times New Roman" w:hAnsi="Times New Roman"/>
          <w:sz w:val="28"/>
          <w:szCs w:val="28"/>
        </w:rPr>
        <w:t>Беседы на серьёзные темы. Развитие мотивации к самостоятельной работе. Приносят песни, которые нравятся, советуются в выборе репертуара. Произведения поют достаточно сложные, требующие вдумчивого отношения к тексту. Усиливается эмоциональная отдача, осмысленные самостоятельные действия на сцене.</w:t>
      </w:r>
    </w:p>
    <w:p w:rsidR="005E40E6" w:rsidRPr="00705B56" w:rsidRDefault="005E40E6" w:rsidP="00705B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05B56">
        <w:rPr>
          <w:rFonts w:ascii="Times New Roman" w:hAnsi="Times New Roman"/>
          <w:sz w:val="28"/>
          <w:szCs w:val="28"/>
        </w:rPr>
        <w:t xml:space="preserve">Джазовый вокал – прежде всего, подразумевает идеальное чувство ритма и гармонии, а так же подвижность голоса и умение импровизировать. В джазовом пении необходимо чувствовать форму произведения, уметь преподнести своё понимание мелодической темы, видоизменяя её но, не покидая нужной гармонии. </w:t>
      </w:r>
    </w:p>
    <w:p w:rsidR="005E40E6" w:rsidRPr="00705B56" w:rsidRDefault="005E40E6" w:rsidP="00705B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05B56">
        <w:rPr>
          <w:rFonts w:ascii="Times New Roman" w:hAnsi="Times New Roman"/>
          <w:sz w:val="28"/>
          <w:szCs w:val="28"/>
        </w:rPr>
        <w:t xml:space="preserve"> Рок  - вокал отличается от джазового пения более эмоциональной подачей. Рок -  вокал предполагает более смысловую нагрузку, нежели вокальную. Однако, рок  - вокалисту необходимо иметь серьёзную вокальную подготовку. Рок  - вокалист должен так же иметь кураж и полную свободу в эмоциональном и музыкальном смысле.</w:t>
      </w:r>
    </w:p>
    <w:p w:rsidR="005E40E6" w:rsidRPr="00705B56" w:rsidRDefault="005E40E6" w:rsidP="00705B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05B56">
        <w:rPr>
          <w:rFonts w:ascii="Times New Roman" w:hAnsi="Times New Roman"/>
          <w:sz w:val="28"/>
          <w:szCs w:val="28"/>
        </w:rPr>
        <w:t xml:space="preserve">Но голос служит только инструментом, само же искусство обучения пению гораздо сложнее одного звуковедения. Оно рисует нам образы, отражает эмоциональные состояния. В пении участвует не только звук, но и осмысленное слово. Вокал рассматривается как технологический процесс художественного пения. Как всякий специалист вооружен знаниями и определенными приемами, так и певец должен владеть вокальной техникой, то есть свободно управлять своим голосом. </w:t>
      </w:r>
    </w:p>
    <w:p w:rsidR="005E40E6" w:rsidRPr="00705B56" w:rsidRDefault="005E40E6" w:rsidP="00705B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05B56">
        <w:rPr>
          <w:rFonts w:ascii="Times New Roman" w:hAnsi="Times New Roman"/>
          <w:i/>
          <w:sz w:val="28"/>
          <w:szCs w:val="28"/>
        </w:rPr>
        <w:t>Коммуникативные компетенции</w:t>
      </w:r>
      <w:r w:rsidRPr="00705B56">
        <w:rPr>
          <w:rFonts w:ascii="Times New Roman" w:hAnsi="Times New Roman"/>
          <w:sz w:val="28"/>
          <w:szCs w:val="28"/>
        </w:rPr>
        <w:t xml:space="preserve">. За долгие годы общения с педагогом, участия в концертах, конкурсах, различных мероприятиях, которые проходят, зачастую, в очень неожиданных местах, научились правильно реагировать на предлагаемые обстоятельства (петь на улице в любую погоду, в бассейне, в Доме престарелых, в госпитале, в неотапливаемых помещениях, переодеваться на улице, адекватно реагировать на оценку членов жюри и т.д.) Свободно общаются друг с другом и легко знакомятся на больших концертах или конкурсах с другими участниками. </w:t>
      </w:r>
    </w:p>
    <w:p w:rsidR="005E40E6" w:rsidRPr="00705B56" w:rsidRDefault="005E40E6" w:rsidP="00705B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05B56">
        <w:rPr>
          <w:rFonts w:ascii="Times New Roman" w:hAnsi="Times New Roman"/>
          <w:i/>
          <w:sz w:val="28"/>
          <w:szCs w:val="28"/>
        </w:rPr>
        <w:t xml:space="preserve">Общекультурные компетенции. </w:t>
      </w:r>
      <w:r w:rsidRPr="00705B56">
        <w:rPr>
          <w:rFonts w:ascii="Times New Roman" w:hAnsi="Times New Roman"/>
          <w:sz w:val="28"/>
          <w:szCs w:val="28"/>
        </w:rPr>
        <w:t>Почти у всех  сложившиеся музыкальные предпочтения. Знают большое количество отечественных и зарубежных исполнителей. Стараются выработать собственный стиль исполнения. Слушают много музыки, посещают концерты. Обсуждаем просмотренное, делаем выводы.</w:t>
      </w:r>
    </w:p>
    <w:p w:rsidR="005E40E6" w:rsidRPr="00705B56" w:rsidRDefault="005E40E6" w:rsidP="00705B5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05B56">
        <w:rPr>
          <w:rFonts w:ascii="Times New Roman" w:hAnsi="Times New Roman"/>
          <w:sz w:val="28"/>
          <w:szCs w:val="28"/>
        </w:rPr>
        <w:t>Для каждого ребёнка разрабатывается индивидуальный образовательный маршрут. Он основан на степени развития музыкальных и интеллектуальных способностей воспитанника. В нём намечаются пути развития каждого обучающегося. Например, у ребёнка от рождения сильный, но немного хрипловатый тембр голоса. Значит, наибольшего успеха он добьётся в исполнении роковых композиций. А у другого ребёнка тембр лёгкий и прозрачный. Для него разрабатывается другой путь – лирические, протяжные песни с романтическим содержанием. Но это не значит, что дети будут зациклены только на этом. Просто это получается у них лучше всего остального, и там, где это необходимо (победа в конкурсе, например) дети используют свои преимущества.</w:t>
      </w:r>
    </w:p>
    <w:p w:rsidR="005E40E6" w:rsidRPr="00705B56" w:rsidRDefault="005E40E6" w:rsidP="00705B56">
      <w:pPr>
        <w:spacing w:after="0" w:line="240" w:lineRule="auto"/>
        <w:ind w:firstLine="708"/>
        <w:jc w:val="both"/>
        <w:rPr>
          <w:rFonts w:ascii="Times New Roman" w:hAnsi="Times New Roman"/>
          <w:color w:val="FF0000"/>
          <w:sz w:val="28"/>
          <w:szCs w:val="28"/>
        </w:rPr>
      </w:pPr>
      <w:r w:rsidRPr="00705B56">
        <w:rPr>
          <w:rFonts w:ascii="Times New Roman" w:hAnsi="Times New Roman"/>
          <w:sz w:val="28"/>
          <w:szCs w:val="28"/>
        </w:rPr>
        <w:t xml:space="preserve">При индивидуальном подходе внимание должно быть оказано не только тем, кто испытывает трудности в обучении, но и тем, кто обнаруживает высокий уровень развития, ярко проявляет свои способности к данному виду деятельности. Это также отражается в диагностической карте. Более способные и яркие дети успевают быстрее и эффективнее остальных овладеть необходимыми навыками. Для них составляется маршрут с большим количеством исполняемых произведений, они быстрее овладевают различными техниками исполнения. Для тех, кому вокальное искусство даётся не так легко, составляется более детальная программа обучения с постоянным повторением пройденного материала и необходимыми повторами. </w:t>
      </w:r>
    </w:p>
    <w:p w:rsidR="005E40E6" w:rsidRPr="00705B56" w:rsidRDefault="005E40E6" w:rsidP="00705B5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05B56">
        <w:rPr>
          <w:rFonts w:ascii="Times New Roman" w:hAnsi="Times New Roman"/>
          <w:sz w:val="28"/>
          <w:szCs w:val="28"/>
        </w:rPr>
        <w:t>Природа одаривает людей по – разному,  и не всегда врождённые способности могут вовремя проявиться. Индивидуальные занятия позволяют найти «изюминку» в каждом ребёнке. Индивидуальная форма занятий позволяет отслеживать процесс обучения каждого учащегося, развивать его способности на таком уровне, чтобы он смог в дальнейшем продолжить их самостоятельно.</w:t>
      </w:r>
      <w:r>
        <w:rPr>
          <w:rFonts w:ascii="Times New Roman" w:hAnsi="Times New Roman"/>
          <w:sz w:val="28"/>
          <w:szCs w:val="28"/>
        </w:rPr>
        <w:t xml:space="preserve"> </w:t>
      </w:r>
      <w:r w:rsidRPr="00705B56">
        <w:rPr>
          <w:rFonts w:ascii="Times New Roman" w:hAnsi="Times New Roman"/>
          <w:sz w:val="28"/>
          <w:szCs w:val="28"/>
        </w:rPr>
        <w:t>Это оформление портфолио, творческих книжек, дневников достижений, наблюдение за деятельностью, рейтинговая оценка.</w:t>
      </w:r>
    </w:p>
    <w:p w:rsidR="005E40E6" w:rsidRPr="00705B56" w:rsidRDefault="005E40E6" w:rsidP="00705B5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05B56">
        <w:rPr>
          <w:rFonts w:ascii="Times New Roman" w:hAnsi="Times New Roman"/>
          <w:sz w:val="28"/>
          <w:szCs w:val="28"/>
        </w:rPr>
        <w:t>Развитие обучающегося во многом определяется той</w:t>
      </w:r>
      <w:r w:rsidRPr="00705B56">
        <w:rPr>
          <w:rFonts w:ascii="Times New Roman" w:hAnsi="Times New Roman"/>
          <w:b/>
          <w:sz w:val="28"/>
          <w:szCs w:val="28"/>
        </w:rPr>
        <w:t xml:space="preserve"> </w:t>
      </w:r>
      <w:r w:rsidRPr="00705B56">
        <w:rPr>
          <w:rFonts w:ascii="Times New Roman" w:hAnsi="Times New Roman"/>
          <w:sz w:val="28"/>
          <w:szCs w:val="28"/>
        </w:rPr>
        <w:t>атмосферой, которая создается педагогом на занятиях. Очень важно оказать поддержку, не спугнуть, даже если ребёнок не слишком одарён от природы. В каждом надо постараться найти то, что получается у него лучше всего и похвалить за это.</w:t>
      </w:r>
    </w:p>
    <w:p w:rsidR="005E40E6" w:rsidRPr="00705B56" w:rsidRDefault="005E40E6" w:rsidP="00705B5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05B56">
        <w:rPr>
          <w:rFonts w:ascii="Times New Roman" w:hAnsi="Times New Roman"/>
          <w:sz w:val="28"/>
          <w:szCs w:val="28"/>
        </w:rPr>
        <w:t>Любимым делом ребёнок занимается с удовольствием, его не надо заставлять посещать занятия. На занятиях обучающийся получает то, чего нет в общеобразовательной школе – любовь и внимание со стороны педагога, возможность общения с единомышленниками. Он может самоутвердиться, реализовать свои способности и умения, которые не всегда интересуют педагогов в школе.</w:t>
      </w:r>
    </w:p>
    <w:p w:rsidR="005E40E6" w:rsidRPr="00705B56" w:rsidRDefault="005E40E6" w:rsidP="00705B5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05B56">
        <w:rPr>
          <w:rFonts w:ascii="Times New Roman" w:hAnsi="Times New Roman"/>
          <w:sz w:val="28"/>
          <w:szCs w:val="28"/>
        </w:rPr>
        <w:t>Педагоги по вокалу создают ситуацию успеха, чтобы поддержать веру ребёнка в себя, оказать ему помощь на пути к успеху. Здесь большую роль играет использование оценки с четкими критериями, понятными ребенку, сочетание оценки и самооценки при ведущей роли последней, развивать функции самоконтроля и саморегуляции и опираться на них при организации взаимодействия.</w:t>
      </w:r>
    </w:p>
    <w:p w:rsidR="005E40E6" w:rsidRPr="00705B56" w:rsidRDefault="005E40E6" w:rsidP="00705B5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05B56">
        <w:rPr>
          <w:rFonts w:ascii="Times New Roman" w:hAnsi="Times New Roman"/>
          <w:sz w:val="28"/>
          <w:szCs w:val="28"/>
        </w:rPr>
        <w:t>Самостоятельность – качество, которое необходимо воспитывать у обучающихся. Для этого в процессе обучения педагоги студии ставят обучающихся  в такое положение, чтобы они без чьей – либо помощи могли решать предложенные познавательные задачи. Индивидуализированная форма обучения предоставляет большие возможности для самостоятельной деятельности обучающихся.</w:t>
      </w:r>
    </w:p>
    <w:p w:rsidR="005E40E6" w:rsidRPr="00705B56" w:rsidRDefault="005E40E6" w:rsidP="00705B5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05B56">
        <w:rPr>
          <w:rFonts w:ascii="Times New Roman" w:hAnsi="Times New Roman"/>
          <w:sz w:val="28"/>
          <w:szCs w:val="28"/>
        </w:rPr>
        <w:t>Не секрет, что работа педагога дополнительного образования оценивается по результатам. Показателями результативности деятельности педагога являются, с одной стороны, успешное освоение воспитанниками образовательной программы, увлеченное отношение к делу, которым они занимаются, их участие и достижения в различных конкурсах, фестивалях, выставках и соревнованиях, ранняя профессиональная ориентация детей, с другой – собственный профессиональный рост.</w:t>
      </w:r>
    </w:p>
    <w:p w:rsidR="005E40E6" w:rsidRPr="00705B56" w:rsidRDefault="005E40E6" w:rsidP="00705B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05B56">
        <w:rPr>
          <w:rFonts w:ascii="Times New Roman" w:hAnsi="Times New Roman"/>
          <w:sz w:val="28"/>
          <w:szCs w:val="28"/>
        </w:rPr>
        <w:t>Педагог в процессе обучения вокалу следует следующим критериям эффективности:</w:t>
      </w:r>
    </w:p>
    <w:p w:rsidR="005E40E6" w:rsidRPr="00705B56" w:rsidRDefault="005E40E6" w:rsidP="00705B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05B56">
        <w:rPr>
          <w:rFonts w:ascii="Times New Roman" w:hAnsi="Times New Roman"/>
          <w:sz w:val="28"/>
          <w:szCs w:val="28"/>
        </w:rPr>
        <w:t>- развитие индивидуальности;</w:t>
      </w:r>
    </w:p>
    <w:p w:rsidR="005E40E6" w:rsidRPr="00705B56" w:rsidRDefault="005E40E6" w:rsidP="00705B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05B56">
        <w:rPr>
          <w:rFonts w:ascii="Times New Roman" w:hAnsi="Times New Roman"/>
          <w:sz w:val="28"/>
          <w:szCs w:val="28"/>
        </w:rPr>
        <w:t>- креативность (оригинальность, гибкость);</w:t>
      </w:r>
    </w:p>
    <w:p w:rsidR="005E40E6" w:rsidRPr="00705B56" w:rsidRDefault="005E40E6" w:rsidP="00705B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05B56">
        <w:rPr>
          <w:rFonts w:ascii="Times New Roman" w:hAnsi="Times New Roman"/>
          <w:sz w:val="28"/>
          <w:szCs w:val="28"/>
        </w:rPr>
        <w:t>- профессиональное самоопределение;</w:t>
      </w:r>
    </w:p>
    <w:p w:rsidR="005E40E6" w:rsidRPr="00705B56" w:rsidRDefault="005E40E6" w:rsidP="00705B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05B56">
        <w:rPr>
          <w:rFonts w:ascii="Times New Roman" w:hAnsi="Times New Roman"/>
          <w:sz w:val="28"/>
          <w:szCs w:val="28"/>
        </w:rPr>
        <w:t>- адаптация в социокультурной среде;</w:t>
      </w:r>
    </w:p>
    <w:p w:rsidR="005E40E6" w:rsidRPr="00705B56" w:rsidRDefault="005E40E6" w:rsidP="00705B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05B56">
        <w:rPr>
          <w:rFonts w:ascii="Times New Roman" w:hAnsi="Times New Roman"/>
          <w:sz w:val="28"/>
          <w:szCs w:val="28"/>
        </w:rPr>
        <w:t>- умение делать выбор;</w:t>
      </w:r>
    </w:p>
    <w:p w:rsidR="005E40E6" w:rsidRPr="00705B56" w:rsidRDefault="005E40E6" w:rsidP="00705B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05B56">
        <w:rPr>
          <w:rFonts w:ascii="Times New Roman" w:hAnsi="Times New Roman"/>
          <w:sz w:val="28"/>
          <w:szCs w:val="28"/>
        </w:rPr>
        <w:t>- способность воспринимать и накапливать выбор от общения с искусством;</w:t>
      </w:r>
    </w:p>
    <w:p w:rsidR="005E40E6" w:rsidRPr="00705B56" w:rsidRDefault="005E40E6" w:rsidP="00705B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05B56">
        <w:rPr>
          <w:rFonts w:ascii="Times New Roman" w:hAnsi="Times New Roman"/>
          <w:sz w:val="28"/>
          <w:szCs w:val="28"/>
        </w:rPr>
        <w:t>- знание традиций и умение их применять.</w:t>
      </w:r>
    </w:p>
    <w:p w:rsidR="005E40E6" w:rsidRPr="00705B56" w:rsidRDefault="005E40E6" w:rsidP="00705B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E40E6" w:rsidRPr="00705B56" w:rsidRDefault="005E40E6" w:rsidP="00705B5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05B56">
        <w:rPr>
          <w:rFonts w:ascii="Times New Roman" w:hAnsi="Times New Roman"/>
          <w:sz w:val="28"/>
          <w:szCs w:val="28"/>
        </w:rPr>
        <w:t>Главное - не предмет, которому обучает педагог, а личность, которую он формирует. Не предмет формирует личность, а педагог своей деятельностью, связанной с изучением предметной деятельности.</w:t>
      </w:r>
      <w:r>
        <w:rPr>
          <w:rFonts w:ascii="Times New Roman" w:hAnsi="Times New Roman"/>
          <w:sz w:val="28"/>
          <w:szCs w:val="28"/>
        </w:rPr>
        <w:t xml:space="preserve"> </w:t>
      </w:r>
      <w:r w:rsidRPr="00705B56">
        <w:rPr>
          <w:rFonts w:ascii="Times New Roman" w:hAnsi="Times New Roman"/>
          <w:sz w:val="28"/>
          <w:szCs w:val="28"/>
        </w:rPr>
        <w:t>Поэтому педагоги  помогают обучающимся овладеть наиболее продуктивными методами учебно-познавательной деятельности</w:t>
      </w:r>
      <w:r w:rsidRPr="00705B56">
        <w:rPr>
          <w:rFonts w:ascii="Times New Roman" w:hAnsi="Times New Roman"/>
          <w:b/>
          <w:sz w:val="28"/>
          <w:szCs w:val="28"/>
        </w:rPr>
        <w:t xml:space="preserve">, </w:t>
      </w:r>
      <w:r w:rsidRPr="00705B56">
        <w:rPr>
          <w:rFonts w:ascii="Times New Roman" w:hAnsi="Times New Roman"/>
          <w:sz w:val="28"/>
          <w:szCs w:val="28"/>
        </w:rPr>
        <w:t>научить учиться</w:t>
      </w:r>
      <w:r w:rsidRPr="00705B56">
        <w:rPr>
          <w:rFonts w:ascii="Times New Roman" w:hAnsi="Times New Roman"/>
          <w:b/>
          <w:sz w:val="28"/>
          <w:szCs w:val="28"/>
        </w:rPr>
        <w:t>.</w:t>
      </w:r>
    </w:p>
    <w:p w:rsidR="005E40E6" w:rsidRPr="00705B56" w:rsidRDefault="005E40E6" w:rsidP="00705B5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05B56">
        <w:rPr>
          <w:rFonts w:ascii="Times New Roman" w:hAnsi="Times New Roman"/>
          <w:sz w:val="28"/>
          <w:szCs w:val="28"/>
        </w:rPr>
        <w:t xml:space="preserve">Педагоги </w:t>
      </w:r>
      <w:r w:rsidRPr="00705B56">
        <w:rPr>
          <w:rFonts w:ascii="Times New Roman" w:hAnsi="Times New Roman"/>
          <w:color w:val="000000"/>
          <w:sz w:val="28"/>
          <w:szCs w:val="28"/>
        </w:rPr>
        <w:t>по вокалу</w:t>
      </w:r>
      <w:r w:rsidRPr="00705B56">
        <w:rPr>
          <w:rFonts w:ascii="Times New Roman" w:hAnsi="Times New Roman"/>
          <w:sz w:val="28"/>
          <w:szCs w:val="28"/>
        </w:rPr>
        <w:t xml:space="preserve"> придерживаются следующих </w:t>
      </w:r>
      <w:r w:rsidRPr="00705B56">
        <w:rPr>
          <w:rFonts w:ascii="Times New Roman" w:hAnsi="Times New Roman"/>
          <w:b/>
          <w:sz w:val="28"/>
          <w:szCs w:val="28"/>
        </w:rPr>
        <w:t>принципов обучения:</w:t>
      </w:r>
    </w:p>
    <w:p w:rsidR="005E40E6" w:rsidRPr="00705B56" w:rsidRDefault="005E40E6" w:rsidP="00705B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05B56">
        <w:rPr>
          <w:rFonts w:ascii="Times New Roman" w:hAnsi="Times New Roman"/>
          <w:sz w:val="28"/>
          <w:szCs w:val="28"/>
        </w:rPr>
        <w:t xml:space="preserve">• не стоит «стелить соломку» на каждом шагу ребёнка, можно позволить ему иногда совершать ошибки, чтобы потом он сумел самостоятельно найти пути их преодоления; </w:t>
      </w:r>
    </w:p>
    <w:p w:rsidR="005E40E6" w:rsidRPr="00705B56" w:rsidRDefault="005E40E6" w:rsidP="00705B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05B56">
        <w:rPr>
          <w:rFonts w:ascii="Times New Roman" w:hAnsi="Times New Roman"/>
          <w:sz w:val="28"/>
          <w:szCs w:val="28"/>
        </w:rPr>
        <w:t>• не «натаскивать», давая знания в готовом виде, а вооружать приёмами познания;</w:t>
      </w:r>
    </w:p>
    <w:p w:rsidR="005E40E6" w:rsidRPr="00705B56" w:rsidRDefault="005E40E6" w:rsidP="00705B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05B56">
        <w:rPr>
          <w:rFonts w:ascii="Times New Roman" w:hAnsi="Times New Roman"/>
          <w:sz w:val="28"/>
          <w:szCs w:val="28"/>
        </w:rPr>
        <w:t>• заботясь о развитии детей, не забывать о работе над собой, о совершенствовании собственных знаний и умений. Педагог, обладающий информационной компетентностью, всегда сумеет «разбудить» познавательную активность и самостоятельность детей.</w:t>
      </w:r>
    </w:p>
    <w:p w:rsidR="005E40E6" w:rsidRPr="00705B56" w:rsidRDefault="005E40E6" w:rsidP="00705B5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05B56">
        <w:rPr>
          <w:rFonts w:ascii="Times New Roman" w:hAnsi="Times New Roman"/>
          <w:sz w:val="28"/>
          <w:szCs w:val="28"/>
        </w:rPr>
        <w:t>Задачи педагогов состоят в подготовке  обучающихся к сознательному и ответственному обучению в дальнейшем,  к успеху в жизни.</w:t>
      </w:r>
    </w:p>
    <w:p w:rsidR="005E40E6" w:rsidRPr="00705B56" w:rsidRDefault="005E40E6" w:rsidP="00705B5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05B56">
        <w:rPr>
          <w:rFonts w:ascii="Times New Roman" w:hAnsi="Times New Roman"/>
          <w:sz w:val="28"/>
          <w:szCs w:val="28"/>
        </w:rPr>
        <w:t>На занятиях часто используется вопрос “почему?”, чтобы научить мыслить причинно: понимание причинно-следственных связей является обязательным условием развивающего обучения. Знает не тот, кто пересказывает, а тот, кто умеет использовать  знания на практике. Поэтому роль педагога - приучить учащихся думать и действовать самостоятельно.</w:t>
      </w:r>
    </w:p>
    <w:p w:rsidR="005E40E6" w:rsidRPr="00705B56" w:rsidRDefault="005E40E6" w:rsidP="00705B5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05B56">
        <w:rPr>
          <w:rFonts w:ascii="Times New Roman" w:hAnsi="Times New Roman"/>
          <w:sz w:val="28"/>
          <w:szCs w:val="28"/>
        </w:rPr>
        <w:t>Особую роль в работе играет развитие творческого мышления. Для этого используется всесторонний анализ проблем, познавательные задачи решаются несколькими способами, практикуются творческие задачи.</w:t>
      </w:r>
      <w:r>
        <w:rPr>
          <w:rFonts w:ascii="Times New Roman" w:hAnsi="Times New Roman"/>
          <w:sz w:val="28"/>
          <w:szCs w:val="28"/>
        </w:rPr>
        <w:t xml:space="preserve"> </w:t>
      </w:r>
      <w:r w:rsidRPr="00705B56">
        <w:rPr>
          <w:rFonts w:ascii="Times New Roman" w:hAnsi="Times New Roman"/>
          <w:sz w:val="28"/>
          <w:szCs w:val="28"/>
        </w:rPr>
        <w:t>Необходимо чаще показывать воспитанникам перспективы обучения.</w:t>
      </w:r>
    </w:p>
    <w:p w:rsidR="005E40E6" w:rsidRPr="00705B56" w:rsidRDefault="005E40E6" w:rsidP="00705B5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05B56">
        <w:rPr>
          <w:rFonts w:ascii="Times New Roman" w:hAnsi="Times New Roman"/>
          <w:sz w:val="28"/>
          <w:szCs w:val="28"/>
        </w:rPr>
        <w:t>При нахождении контакта с детьми педагог имеет возможность изучать и учитывать жизненный опыт учащихся, их интересы, особенности развития, т.к. если ребёнок любит своего преподавателя и дело, которым он занимается, то делится с педагогом своими мыслями и желаниями. Поэтому педагог должен учить так, чтобы обучающийся понимал, что знание является для него жизненной необходимостью, объяснять учащимся, что каждый человек найдет свое место в жизни, если научится всему, что необходимо для реализации жизненных планов.</w:t>
      </w:r>
    </w:p>
    <w:p w:rsidR="005E40E6" w:rsidRDefault="005E40E6" w:rsidP="00705B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05B5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ab/>
      </w:r>
      <w:r w:rsidRPr="00705B56">
        <w:rPr>
          <w:rFonts w:ascii="Times New Roman" w:hAnsi="Times New Roman"/>
          <w:sz w:val="28"/>
          <w:szCs w:val="28"/>
        </w:rPr>
        <w:t xml:space="preserve">Современные дети обладают доступом к информационному пространству и не будут доверять педагогу, который недостаточно интересуется новейшими достижениями в своей области деятельности. Поэтому педагог обязан быть проинформирован относительно последних научных достижений по своему предмету или специальности, поощрять исследовательскую работу учащихся. </w:t>
      </w:r>
    </w:p>
    <w:p w:rsidR="005E40E6" w:rsidRPr="00705B56" w:rsidRDefault="005E40E6" w:rsidP="00705B5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05B56">
        <w:rPr>
          <w:rFonts w:ascii="Times New Roman" w:hAnsi="Times New Roman"/>
          <w:sz w:val="28"/>
          <w:szCs w:val="28"/>
        </w:rPr>
        <w:t>Педагог сам должен быть самостоятельным, инициативным, ответственным, понимать, какие умения потребуются учащимся в жизни.</w:t>
      </w:r>
      <w:r>
        <w:rPr>
          <w:rFonts w:ascii="Times New Roman" w:hAnsi="Times New Roman"/>
          <w:sz w:val="28"/>
          <w:szCs w:val="28"/>
        </w:rPr>
        <w:t xml:space="preserve"> </w:t>
      </w:r>
      <w:r w:rsidRPr="00705B56">
        <w:rPr>
          <w:rFonts w:ascii="Times New Roman" w:hAnsi="Times New Roman"/>
          <w:sz w:val="28"/>
          <w:szCs w:val="28"/>
        </w:rPr>
        <w:t>Связывать изучаемый материал с повседневной жизнью и с интересами учащихся, характерными для их возраста.</w:t>
      </w:r>
      <w:r>
        <w:rPr>
          <w:rFonts w:ascii="Times New Roman" w:hAnsi="Times New Roman"/>
          <w:sz w:val="28"/>
          <w:szCs w:val="28"/>
        </w:rPr>
        <w:t xml:space="preserve"> </w:t>
      </w:r>
      <w:r w:rsidRPr="00705B56">
        <w:rPr>
          <w:rFonts w:ascii="Times New Roman" w:hAnsi="Times New Roman"/>
          <w:sz w:val="28"/>
          <w:szCs w:val="28"/>
        </w:rPr>
        <w:t>Оценивать продвижение учащихся не только по предмету, но и в развитии тех или иных жизненно важных качеств.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705B56">
        <w:rPr>
          <w:rFonts w:ascii="Times New Roman" w:hAnsi="Times New Roman"/>
          <w:sz w:val="28"/>
          <w:szCs w:val="28"/>
        </w:rPr>
        <w:t>Оценивать достижения учащихся не только отметкой-баллом, но и содержательной характеристикой.</w:t>
      </w:r>
      <w:r>
        <w:rPr>
          <w:rFonts w:ascii="Times New Roman" w:hAnsi="Times New Roman"/>
          <w:sz w:val="28"/>
          <w:szCs w:val="28"/>
        </w:rPr>
        <w:t xml:space="preserve"> </w:t>
      </w:r>
      <w:r w:rsidRPr="00705B56">
        <w:rPr>
          <w:rFonts w:ascii="Times New Roman" w:hAnsi="Times New Roman"/>
          <w:sz w:val="28"/>
          <w:szCs w:val="28"/>
        </w:rPr>
        <w:t>Видеть пробелы не только в знаниях, но и в готовности к жизни. Стабильности в мире уже не будет, нужно быть постоянно готовым к любым неожиданностям. Строить сегодняшнее и завтрашнее поведение на основе вчерашних знаний и вчерашнего опыта невозможно.</w:t>
      </w:r>
    </w:p>
    <w:p w:rsidR="005E40E6" w:rsidRPr="00705B56" w:rsidRDefault="005E40E6" w:rsidP="00705B5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05B56">
        <w:rPr>
          <w:rFonts w:ascii="Times New Roman" w:hAnsi="Times New Roman"/>
          <w:sz w:val="28"/>
          <w:szCs w:val="28"/>
        </w:rPr>
        <w:t>Добиваться поставленных задач педагог по вокалу должен с помощью следующих форм:</w:t>
      </w:r>
    </w:p>
    <w:p w:rsidR="005E40E6" w:rsidRPr="00705B56" w:rsidRDefault="005E40E6" w:rsidP="00705B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05B56">
        <w:rPr>
          <w:rFonts w:ascii="Times New Roman" w:hAnsi="Times New Roman"/>
          <w:sz w:val="28"/>
          <w:szCs w:val="28"/>
        </w:rPr>
        <w:t>-максимальное приближение к социуму;</w:t>
      </w:r>
    </w:p>
    <w:p w:rsidR="005E40E6" w:rsidRPr="00705B56" w:rsidRDefault="005E40E6" w:rsidP="00705B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05B56">
        <w:rPr>
          <w:rFonts w:ascii="Times New Roman" w:hAnsi="Times New Roman"/>
          <w:sz w:val="28"/>
          <w:szCs w:val="28"/>
        </w:rPr>
        <w:t>-организация самостоятельной работы с информационными ресурсами;</w:t>
      </w:r>
    </w:p>
    <w:p w:rsidR="005E40E6" w:rsidRPr="00705B56" w:rsidRDefault="005E40E6" w:rsidP="00705B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05B56">
        <w:rPr>
          <w:rFonts w:ascii="Times New Roman" w:hAnsi="Times New Roman"/>
          <w:sz w:val="28"/>
          <w:szCs w:val="28"/>
        </w:rPr>
        <w:t>-успешное освоение предметной деятельности;</w:t>
      </w:r>
    </w:p>
    <w:p w:rsidR="005E40E6" w:rsidRPr="00705B56" w:rsidRDefault="005E40E6" w:rsidP="00705B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05B56">
        <w:rPr>
          <w:rFonts w:ascii="Times New Roman" w:hAnsi="Times New Roman"/>
          <w:sz w:val="28"/>
          <w:szCs w:val="28"/>
        </w:rPr>
        <w:t>-организация и привлечение к культурно – досуговым мероприятиям;</w:t>
      </w:r>
    </w:p>
    <w:p w:rsidR="005E40E6" w:rsidRPr="00705B56" w:rsidRDefault="005E40E6" w:rsidP="00705B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05B56">
        <w:rPr>
          <w:rFonts w:ascii="Times New Roman" w:hAnsi="Times New Roman"/>
          <w:sz w:val="28"/>
          <w:szCs w:val="28"/>
        </w:rPr>
        <w:t>-формирование индивидуального стиля;</w:t>
      </w:r>
    </w:p>
    <w:p w:rsidR="005E40E6" w:rsidRPr="00705B56" w:rsidRDefault="005E40E6" w:rsidP="00705B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05B56">
        <w:rPr>
          <w:rFonts w:ascii="Times New Roman" w:hAnsi="Times New Roman"/>
          <w:sz w:val="28"/>
          <w:szCs w:val="28"/>
        </w:rPr>
        <w:t>-активный и здоровый образ жизни.</w:t>
      </w:r>
    </w:p>
    <w:p w:rsidR="005E40E6" w:rsidRPr="00705B56" w:rsidRDefault="005E40E6" w:rsidP="00705B5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05B56">
        <w:rPr>
          <w:rFonts w:ascii="Times New Roman" w:hAnsi="Times New Roman"/>
          <w:sz w:val="28"/>
          <w:szCs w:val="28"/>
        </w:rPr>
        <w:t>Педагог обязан обеспечить максимум успеха и минимум неудач в будущей жизни своих учеников. Поэтому огромна роль педагога: его личности, особенности преподавания, всегда положительные эмоции, приподнятое настроение, сила воли, умение захватить своими эмоциями и повести за собой, внушить уверенность в себе</w:t>
      </w:r>
      <w:r>
        <w:rPr>
          <w:rFonts w:ascii="Times New Roman" w:hAnsi="Times New Roman"/>
          <w:sz w:val="28"/>
          <w:szCs w:val="28"/>
        </w:rPr>
        <w:t>, всегда быть готовым выслушать</w:t>
      </w:r>
      <w:r w:rsidRPr="00705B56">
        <w:rPr>
          <w:rFonts w:ascii="Times New Roman" w:hAnsi="Times New Roman"/>
          <w:sz w:val="28"/>
          <w:szCs w:val="28"/>
        </w:rPr>
        <w:t>, успокоить, правильно настроить перед выступлением, но при этом без повышенной опеки.</w:t>
      </w:r>
    </w:p>
    <w:p w:rsidR="005E40E6" w:rsidRPr="00705B56" w:rsidRDefault="005E40E6" w:rsidP="00705B5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05B56">
        <w:rPr>
          <w:rFonts w:ascii="Times New Roman" w:hAnsi="Times New Roman"/>
          <w:sz w:val="28"/>
          <w:szCs w:val="28"/>
        </w:rPr>
        <w:t>Речь и голос неразрывно связаны с сознанием, мышлением, психикой человека и формируются на основе языка окружающей его среды. Множество профессий, связанных с речью и голосом, требуют правильного подхода к использованию своего голоса и глубокого понимания всей меры профессиональной ответственности. Преподаватели, артисты, дикторы, певцы, психологи – все эти специалисты напрямую работают с людьми, и деятельность их направлена на уверенную подачу информации, на взаимодействие с публикой или одной личностью. Эти специалисты для успешной своей деятельности должны быть уверены в том, что они говорят, в своей подаче той информации, которую они несут людям. Быть уверенным в своей речи, значит быть уверенным в себе.</w:t>
      </w:r>
    </w:p>
    <w:p w:rsidR="005E40E6" w:rsidRPr="00705B56" w:rsidRDefault="005E40E6" w:rsidP="00705B5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05B56">
        <w:rPr>
          <w:rFonts w:ascii="Times New Roman" w:hAnsi="Times New Roman"/>
          <w:sz w:val="28"/>
          <w:szCs w:val="28"/>
        </w:rPr>
        <w:t>Наша задача: воспитать самостоятельную, сильную личность, вооружённую необходимым набором знаний и умений для самостоятельной жизни. По многолетним наблюдениям за выпускниками замечено: тот, кто в детстве прошёл сцену, ничего в жизни не боится. А преодоление страха и собственных комплексов – это главное</w:t>
      </w:r>
      <w:r>
        <w:rPr>
          <w:rFonts w:ascii="Times New Roman" w:hAnsi="Times New Roman"/>
          <w:sz w:val="28"/>
          <w:szCs w:val="28"/>
        </w:rPr>
        <w:t>,</w:t>
      </w:r>
      <w:r w:rsidRPr="00705B5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705B56">
        <w:rPr>
          <w:rFonts w:ascii="Times New Roman" w:hAnsi="Times New Roman"/>
          <w:sz w:val="28"/>
          <w:szCs w:val="28"/>
        </w:rPr>
        <w:t>как для педагога, так и для ребёнка.</w:t>
      </w:r>
    </w:p>
    <w:p w:rsidR="005E40E6" w:rsidRPr="000522C6" w:rsidRDefault="005E40E6" w:rsidP="00705B56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5E40E6" w:rsidRPr="000522C6" w:rsidRDefault="005E40E6" w:rsidP="00705B56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5E40E6" w:rsidRPr="000522C6" w:rsidRDefault="005E40E6" w:rsidP="00705B56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5E40E6" w:rsidRPr="000522C6" w:rsidRDefault="005E40E6" w:rsidP="00705B56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sectPr w:rsidR="005E40E6" w:rsidRPr="000522C6" w:rsidSect="00EF6C92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47E239F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C222073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456CD1D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8640E34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AD94A2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D2C5C2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D962086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3FC779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D02B0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6BAC079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D2C2D"/>
    <w:rsid w:val="00006E35"/>
    <w:rsid w:val="00016678"/>
    <w:rsid w:val="000449DC"/>
    <w:rsid w:val="000522C6"/>
    <w:rsid w:val="00057CA2"/>
    <w:rsid w:val="000D300C"/>
    <w:rsid w:val="00124B7B"/>
    <w:rsid w:val="00160644"/>
    <w:rsid w:val="0018545F"/>
    <w:rsid w:val="001C1E4E"/>
    <w:rsid w:val="001C3F65"/>
    <w:rsid w:val="001E6F91"/>
    <w:rsid w:val="002050FD"/>
    <w:rsid w:val="002F44B5"/>
    <w:rsid w:val="003A5ACF"/>
    <w:rsid w:val="003A5DEC"/>
    <w:rsid w:val="0040727C"/>
    <w:rsid w:val="00480837"/>
    <w:rsid w:val="004F4FDD"/>
    <w:rsid w:val="005C24AA"/>
    <w:rsid w:val="005E40E6"/>
    <w:rsid w:val="005E4D0E"/>
    <w:rsid w:val="0064100A"/>
    <w:rsid w:val="00646020"/>
    <w:rsid w:val="00667DF9"/>
    <w:rsid w:val="006B0269"/>
    <w:rsid w:val="00705B56"/>
    <w:rsid w:val="008223EB"/>
    <w:rsid w:val="008F4FDC"/>
    <w:rsid w:val="00904102"/>
    <w:rsid w:val="009D5E8F"/>
    <w:rsid w:val="00A05E73"/>
    <w:rsid w:val="00A43945"/>
    <w:rsid w:val="00AA21A1"/>
    <w:rsid w:val="00AC688A"/>
    <w:rsid w:val="00AD6A88"/>
    <w:rsid w:val="00B20DD1"/>
    <w:rsid w:val="00B305F7"/>
    <w:rsid w:val="00CB4AEA"/>
    <w:rsid w:val="00CD2C2D"/>
    <w:rsid w:val="00CE52E3"/>
    <w:rsid w:val="00D576FC"/>
    <w:rsid w:val="00D70FCC"/>
    <w:rsid w:val="00EF1645"/>
    <w:rsid w:val="00EF49B9"/>
    <w:rsid w:val="00EF6C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C2D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300</TotalTime>
  <Pages>7</Pages>
  <Words>2883</Words>
  <Characters>16434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Stas</cp:lastModifiedBy>
  <cp:revision>15</cp:revision>
  <dcterms:created xsi:type="dcterms:W3CDTF">2012-02-12T14:44:00Z</dcterms:created>
  <dcterms:modified xsi:type="dcterms:W3CDTF">2012-02-18T17:39:00Z</dcterms:modified>
</cp:coreProperties>
</file>