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8FA882" w14:textId="77777777" w:rsidR="00AA0B0A" w:rsidRPr="00B10CAC" w:rsidRDefault="00AA0B0A" w:rsidP="00B10CAC">
      <w:pPr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bCs/>
          <w:sz w:val="28"/>
          <w:szCs w:val="28"/>
        </w:rPr>
        <w:t xml:space="preserve">Тема: </w:t>
      </w:r>
      <w:r w:rsidR="003D4F96" w:rsidRPr="00B10CAC">
        <w:rPr>
          <w:b/>
          <w:sz w:val="28"/>
          <w:szCs w:val="28"/>
        </w:rPr>
        <w:t>«Вычисления с целыми числами</w:t>
      </w:r>
      <w:r w:rsidRPr="00B10CAC">
        <w:rPr>
          <w:b/>
          <w:sz w:val="28"/>
          <w:szCs w:val="28"/>
        </w:rPr>
        <w:t>»</w:t>
      </w:r>
    </w:p>
    <w:p w14:paraId="2C403DF9" w14:textId="77777777" w:rsidR="00AA0B0A" w:rsidRPr="00B10CAC" w:rsidRDefault="00AA0B0A" w:rsidP="00B10CAC">
      <w:pPr>
        <w:pStyle w:val="a5"/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sz w:val="28"/>
          <w:szCs w:val="28"/>
        </w:rPr>
        <w:t>Основные цели:</w:t>
      </w:r>
    </w:p>
    <w:p w14:paraId="37963C85" w14:textId="77777777" w:rsidR="003D4F96" w:rsidRPr="00B10CAC" w:rsidRDefault="00AA0B0A" w:rsidP="00B10CAC">
      <w:pPr>
        <w:widowControl/>
        <w:spacing w:before="0" w:line="360" w:lineRule="auto"/>
        <w:ind w:left="720" w:firstLine="709"/>
        <w:jc w:val="left"/>
        <w:rPr>
          <w:sz w:val="28"/>
          <w:szCs w:val="28"/>
        </w:rPr>
      </w:pPr>
      <w:r w:rsidRPr="00B10CAC">
        <w:rPr>
          <w:sz w:val="28"/>
          <w:szCs w:val="28"/>
        </w:rPr>
        <w:t xml:space="preserve">1) </w:t>
      </w:r>
      <w:r w:rsidR="003D4F96" w:rsidRPr="00B10CAC">
        <w:rPr>
          <w:sz w:val="28"/>
          <w:szCs w:val="28"/>
        </w:rPr>
        <w:t xml:space="preserve">Сформировать способность к раскрытию скобок  и вынесению общего множителя за скобки на множестве целых чисел </w:t>
      </w:r>
    </w:p>
    <w:p w14:paraId="199C8399" w14:textId="77777777" w:rsidR="003D4F96" w:rsidRPr="00B10CAC" w:rsidRDefault="00AA0B0A" w:rsidP="00B10CAC">
      <w:pPr>
        <w:widowControl/>
        <w:spacing w:before="0" w:line="360" w:lineRule="auto"/>
        <w:ind w:left="720" w:firstLine="709"/>
        <w:jc w:val="left"/>
        <w:rPr>
          <w:sz w:val="28"/>
          <w:szCs w:val="28"/>
        </w:rPr>
      </w:pPr>
      <w:r w:rsidRPr="00B10CAC">
        <w:rPr>
          <w:sz w:val="28"/>
          <w:szCs w:val="28"/>
        </w:rPr>
        <w:t>2).</w:t>
      </w:r>
      <w:r w:rsidR="003D4F96" w:rsidRPr="00B10CAC">
        <w:rPr>
          <w:sz w:val="28"/>
          <w:szCs w:val="28"/>
        </w:rPr>
        <w:t xml:space="preserve"> Повторить и закрепить все действия с целыми числами</w:t>
      </w:r>
    </w:p>
    <w:p w14:paraId="247150C9" w14:textId="77777777" w:rsidR="003D4F96" w:rsidRPr="00B10CAC" w:rsidRDefault="003D4F96" w:rsidP="00B10CAC">
      <w:pPr>
        <w:spacing w:before="0" w:line="360" w:lineRule="auto"/>
        <w:ind w:firstLine="709"/>
        <w:rPr>
          <w:sz w:val="28"/>
          <w:szCs w:val="28"/>
        </w:rPr>
      </w:pPr>
    </w:p>
    <w:p w14:paraId="2A34FE72" w14:textId="77777777" w:rsidR="00AA0B0A" w:rsidRPr="00B10CAC" w:rsidRDefault="00AA0B0A" w:rsidP="00B10CAC">
      <w:pPr>
        <w:spacing w:before="0" w:line="360" w:lineRule="auto"/>
        <w:ind w:firstLine="709"/>
        <w:rPr>
          <w:sz w:val="28"/>
          <w:szCs w:val="28"/>
        </w:rPr>
      </w:pPr>
    </w:p>
    <w:p w14:paraId="4E122392" w14:textId="77777777" w:rsidR="00AA0B0A" w:rsidRPr="00B10CAC" w:rsidRDefault="00AA0B0A" w:rsidP="00B10CAC">
      <w:pPr>
        <w:pStyle w:val="1"/>
        <w:spacing w:before="0" w:line="360" w:lineRule="auto"/>
        <w:ind w:firstLine="709"/>
        <w:rPr>
          <w:szCs w:val="28"/>
        </w:rPr>
      </w:pPr>
      <w:r w:rsidRPr="00B10CAC">
        <w:rPr>
          <w:szCs w:val="28"/>
        </w:rPr>
        <w:t>Ход урока</w:t>
      </w:r>
    </w:p>
    <w:p w14:paraId="28EB6ECF" w14:textId="77777777" w:rsidR="00AA0B0A" w:rsidRPr="00B10CAC" w:rsidRDefault="00AA0B0A" w:rsidP="00B10CAC">
      <w:pPr>
        <w:spacing w:before="0" w:line="360" w:lineRule="auto"/>
        <w:ind w:firstLine="709"/>
        <w:rPr>
          <w:b/>
          <w:sz w:val="28"/>
          <w:szCs w:val="28"/>
        </w:rPr>
      </w:pPr>
    </w:p>
    <w:p w14:paraId="6B06BBB6" w14:textId="77777777" w:rsidR="00AA0B0A" w:rsidRPr="00B10CAC" w:rsidRDefault="00AA0B0A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b/>
          <w:sz w:val="28"/>
          <w:szCs w:val="28"/>
        </w:rPr>
        <w:t>1. Самоопределение к учебной деятельности</w:t>
      </w:r>
    </w:p>
    <w:p w14:paraId="7C5C1E03" w14:textId="77777777" w:rsidR="00AA0B0A" w:rsidRPr="00B10CAC" w:rsidRDefault="00AA0B0A" w:rsidP="00B10CAC">
      <w:pPr>
        <w:spacing w:before="0" w:line="360" w:lineRule="auto"/>
        <w:ind w:firstLine="709"/>
        <w:rPr>
          <w:i/>
          <w:sz w:val="28"/>
          <w:szCs w:val="28"/>
        </w:rPr>
      </w:pPr>
      <w:r w:rsidRPr="00B10CAC">
        <w:rPr>
          <w:b/>
          <w:sz w:val="28"/>
          <w:szCs w:val="28"/>
        </w:rPr>
        <w:t xml:space="preserve">Цель этапа: </w:t>
      </w:r>
      <w:r w:rsidRPr="00B10CAC">
        <w:rPr>
          <w:i/>
          <w:sz w:val="28"/>
          <w:szCs w:val="28"/>
        </w:rPr>
        <w:t>1) включить учащихся в учебную деятельность;</w:t>
      </w:r>
    </w:p>
    <w:p w14:paraId="74F864AE" w14:textId="77777777" w:rsidR="00AA0B0A" w:rsidRPr="00B10CAC" w:rsidRDefault="00AA0B0A" w:rsidP="00B10CAC">
      <w:pPr>
        <w:spacing w:before="0" w:line="360" w:lineRule="auto"/>
        <w:ind w:firstLine="709"/>
        <w:rPr>
          <w:i/>
          <w:sz w:val="28"/>
          <w:szCs w:val="28"/>
        </w:rPr>
      </w:pPr>
      <w:r w:rsidRPr="00B10CAC">
        <w:rPr>
          <w:i/>
          <w:sz w:val="28"/>
          <w:szCs w:val="28"/>
        </w:rPr>
        <w:t xml:space="preserve">2) определить содержательные рамки урока: продолжаем работать с </w:t>
      </w:r>
      <w:r w:rsidR="003D4F96" w:rsidRPr="00B10CAC">
        <w:rPr>
          <w:i/>
          <w:sz w:val="28"/>
          <w:szCs w:val="28"/>
        </w:rPr>
        <w:t>целыми числам</w:t>
      </w:r>
      <w:r w:rsidRPr="00B10CAC">
        <w:rPr>
          <w:i/>
          <w:sz w:val="28"/>
          <w:szCs w:val="28"/>
        </w:rPr>
        <w:t>и.</w:t>
      </w:r>
    </w:p>
    <w:p w14:paraId="783B5055" w14:textId="77777777" w:rsidR="00AA0B0A" w:rsidRPr="00B10CAC" w:rsidRDefault="00AA0B0A" w:rsidP="00B10CAC">
      <w:pPr>
        <w:spacing w:before="0" w:line="360" w:lineRule="auto"/>
        <w:ind w:firstLine="709"/>
        <w:rPr>
          <w:b/>
          <w:bCs/>
          <w:i/>
          <w:sz w:val="28"/>
          <w:szCs w:val="28"/>
          <w:u w:val="single"/>
        </w:rPr>
      </w:pPr>
      <w:r w:rsidRPr="00B10CAC">
        <w:rPr>
          <w:b/>
          <w:bCs/>
          <w:i/>
          <w:sz w:val="28"/>
          <w:szCs w:val="28"/>
          <w:u w:val="single"/>
        </w:rPr>
        <w:t>Организация учебного процесса на этапе 1:</w:t>
      </w:r>
    </w:p>
    <w:p w14:paraId="1685C717" w14:textId="77777777" w:rsidR="003D4F96" w:rsidRPr="00B10CAC" w:rsidRDefault="00AA0B0A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i/>
          <w:sz w:val="28"/>
          <w:szCs w:val="28"/>
        </w:rPr>
        <w:t>–</w:t>
      </w:r>
      <w:r w:rsidR="003D4F96" w:rsidRPr="00B10CAC">
        <w:rPr>
          <w:i/>
          <w:sz w:val="28"/>
          <w:szCs w:val="28"/>
        </w:rPr>
        <w:t xml:space="preserve"> </w:t>
      </w:r>
      <w:r w:rsidR="003D4F96" w:rsidRPr="00B10CAC">
        <w:rPr>
          <w:sz w:val="28"/>
          <w:szCs w:val="28"/>
        </w:rPr>
        <w:t>Вспоминаем то, что знаем, работа устно (правила умножения целых чисел произносим вслух)</w:t>
      </w:r>
    </w:p>
    <w:p w14:paraId="25337AB9" w14:textId="77777777" w:rsidR="003D4F96" w:rsidRPr="00B10CAC" w:rsidRDefault="003D4F96" w:rsidP="00B10CAC">
      <w:pPr>
        <w:widowControl/>
        <w:numPr>
          <w:ilvl w:val="0"/>
          <w:numId w:val="6"/>
        </w:numPr>
        <w:spacing w:before="0" w:line="360" w:lineRule="auto"/>
        <w:ind w:firstLine="709"/>
        <w:contextualSpacing/>
        <w:jc w:val="left"/>
        <w:rPr>
          <w:sz w:val="28"/>
          <w:szCs w:val="28"/>
        </w:rPr>
      </w:pPr>
      <w:r w:rsidRPr="00B10CAC">
        <w:rPr>
          <w:sz w:val="28"/>
          <w:szCs w:val="28"/>
        </w:rPr>
        <w:t>-9∙(-8)</w:t>
      </w:r>
    </w:p>
    <w:p w14:paraId="42F7DBFB" w14:textId="77777777" w:rsidR="003D4F96" w:rsidRPr="00B10CAC" w:rsidRDefault="003D4F96" w:rsidP="00B10CAC">
      <w:pPr>
        <w:widowControl/>
        <w:numPr>
          <w:ilvl w:val="0"/>
          <w:numId w:val="6"/>
        </w:numPr>
        <w:spacing w:before="0" w:line="360" w:lineRule="auto"/>
        <w:ind w:firstLine="709"/>
        <w:contextualSpacing/>
        <w:jc w:val="left"/>
        <w:rPr>
          <w:sz w:val="28"/>
          <w:szCs w:val="28"/>
        </w:rPr>
      </w:pPr>
      <w:r w:rsidRPr="00B10CAC">
        <w:rPr>
          <w:sz w:val="28"/>
          <w:szCs w:val="28"/>
        </w:rPr>
        <w:t>5∙ (-3)</w:t>
      </w:r>
    </w:p>
    <w:p w14:paraId="39BEFEAE" w14:textId="77777777" w:rsidR="003D4F96" w:rsidRPr="00B10CAC" w:rsidRDefault="003D4F96" w:rsidP="00B10CAC">
      <w:pPr>
        <w:widowControl/>
        <w:numPr>
          <w:ilvl w:val="0"/>
          <w:numId w:val="6"/>
        </w:numPr>
        <w:spacing w:before="0" w:line="360" w:lineRule="auto"/>
        <w:ind w:firstLine="709"/>
        <w:contextualSpacing/>
        <w:jc w:val="left"/>
        <w:rPr>
          <w:sz w:val="28"/>
          <w:szCs w:val="28"/>
        </w:rPr>
      </w:pPr>
      <w:r w:rsidRPr="00B10CAC">
        <w:rPr>
          <w:sz w:val="28"/>
          <w:szCs w:val="28"/>
        </w:rPr>
        <w:t>-25∙(-4)</w:t>
      </w:r>
    </w:p>
    <w:p w14:paraId="6F3D3286" w14:textId="77777777" w:rsidR="003D4F96" w:rsidRPr="00B10CAC" w:rsidRDefault="003D4F96" w:rsidP="00B10CAC">
      <w:pPr>
        <w:spacing w:before="0" w:line="360" w:lineRule="auto"/>
        <w:ind w:firstLine="709"/>
        <w:rPr>
          <w:sz w:val="28"/>
          <w:szCs w:val="28"/>
        </w:rPr>
      </w:pPr>
    </w:p>
    <w:p w14:paraId="19C82C4D" w14:textId="77777777" w:rsidR="003D4F96" w:rsidRPr="00B10CAC" w:rsidRDefault="00AA0B0A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i/>
          <w:sz w:val="28"/>
          <w:szCs w:val="28"/>
        </w:rPr>
        <w:t>–</w:t>
      </w:r>
      <w:r w:rsidR="003D4F96" w:rsidRPr="00B10CAC">
        <w:rPr>
          <w:sz w:val="28"/>
          <w:szCs w:val="28"/>
        </w:rPr>
        <w:t xml:space="preserve"> Верны ли равенства</w:t>
      </w:r>
    </w:p>
    <w:p w14:paraId="2F5855EC" w14:textId="77777777" w:rsidR="003D4F96" w:rsidRPr="00B10CAC" w:rsidRDefault="003D4F96" w:rsidP="00B10CAC">
      <w:pPr>
        <w:widowControl/>
        <w:spacing w:before="0" w:line="360" w:lineRule="auto"/>
        <w:ind w:firstLine="709"/>
        <w:jc w:val="left"/>
        <w:rPr>
          <w:sz w:val="28"/>
          <w:szCs w:val="28"/>
        </w:rPr>
      </w:pPr>
      <w:r w:rsidRPr="00B10CAC">
        <w:rPr>
          <w:sz w:val="28"/>
          <w:szCs w:val="28"/>
        </w:rPr>
        <w:t>7∙(5+3)=7∙5 +7∙ 3</w:t>
      </w:r>
    </w:p>
    <w:p w14:paraId="6AE5114E" w14:textId="77777777" w:rsidR="003D4F96" w:rsidRPr="00B10CAC" w:rsidRDefault="003D4F96" w:rsidP="00B10CAC">
      <w:pPr>
        <w:widowControl/>
        <w:spacing w:before="0" w:line="360" w:lineRule="auto"/>
        <w:ind w:firstLine="709"/>
        <w:jc w:val="left"/>
        <w:rPr>
          <w:sz w:val="28"/>
          <w:szCs w:val="28"/>
        </w:rPr>
      </w:pPr>
    </w:p>
    <w:p w14:paraId="70D5BD9E" w14:textId="77777777" w:rsidR="003D4F96" w:rsidRPr="00B10CAC" w:rsidRDefault="003D4F96" w:rsidP="00B10CAC">
      <w:pPr>
        <w:widowControl/>
        <w:spacing w:before="0" w:line="360" w:lineRule="auto"/>
        <w:ind w:firstLine="709"/>
        <w:jc w:val="left"/>
        <w:rPr>
          <w:sz w:val="28"/>
          <w:szCs w:val="28"/>
        </w:rPr>
      </w:pPr>
      <w:r w:rsidRPr="00B10CAC">
        <w:rPr>
          <w:sz w:val="28"/>
          <w:szCs w:val="28"/>
        </w:rPr>
        <w:t>7∙(5-3)=7∙5 -7∙ 3</w:t>
      </w:r>
    </w:p>
    <w:p w14:paraId="52D83FF9" w14:textId="77777777" w:rsidR="003D4F96" w:rsidRPr="00B10CAC" w:rsidRDefault="003D4F96" w:rsidP="00B10CAC">
      <w:pPr>
        <w:widowControl/>
        <w:spacing w:before="0" w:line="360" w:lineRule="auto"/>
        <w:ind w:firstLine="709"/>
        <w:jc w:val="left"/>
        <w:rPr>
          <w:sz w:val="28"/>
          <w:szCs w:val="28"/>
        </w:rPr>
      </w:pPr>
      <w:r w:rsidRPr="00B10CAC">
        <w:rPr>
          <w:sz w:val="28"/>
          <w:szCs w:val="28"/>
        </w:rPr>
        <w:t>Как называется закон, на основании которого составлены эти равенства?</w:t>
      </w:r>
    </w:p>
    <w:p w14:paraId="4D1B0ABF" w14:textId="77777777" w:rsidR="003D4F96" w:rsidRPr="00B10CAC" w:rsidRDefault="003D4F96" w:rsidP="00B10CAC">
      <w:pPr>
        <w:widowControl/>
        <w:spacing w:before="0" w:line="360" w:lineRule="auto"/>
        <w:ind w:firstLine="709"/>
        <w:jc w:val="left"/>
        <w:rPr>
          <w:sz w:val="28"/>
          <w:szCs w:val="28"/>
        </w:rPr>
      </w:pPr>
    </w:p>
    <w:p w14:paraId="217832AE" w14:textId="77777777" w:rsidR="003D4F96" w:rsidRPr="00B10CAC" w:rsidRDefault="003D4F96" w:rsidP="00B10CAC">
      <w:pPr>
        <w:spacing w:before="0" w:line="360" w:lineRule="auto"/>
        <w:ind w:firstLine="709"/>
        <w:rPr>
          <w:sz w:val="28"/>
          <w:szCs w:val="28"/>
        </w:rPr>
      </w:pPr>
    </w:p>
    <w:p w14:paraId="1B3D0944" w14:textId="77777777" w:rsidR="00AA0B0A" w:rsidRPr="00B10CAC" w:rsidRDefault="00AA0B0A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i/>
          <w:color w:val="0000FF"/>
          <w:sz w:val="28"/>
          <w:szCs w:val="28"/>
        </w:rPr>
        <w:t xml:space="preserve">– </w:t>
      </w:r>
      <w:r w:rsidRPr="00B10CAC">
        <w:rPr>
          <w:sz w:val="28"/>
          <w:szCs w:val="28"/>
        </w:rPr>
        <w:t xml:space="preserve">Сегодня мы продолжим работу </w:t>
      </w:r>
      <w:r w:rsidR="003D4F96" w:rsidRPr="00B10CAC">
        <w:rPr>
          <w:sz w:val="28"/>
          <w:szCs w:val="28"/>
        </w:rPr>
        <w:t>с действиями над целыми числами</w:t>
      </w:r>
      <w:r w:rsidR="00F513C4" w:rsidRPr="00B10CAC">
        <w:rPr>
          <w:sz w:val="28"/>
          <w:szCs w:val="28"/>
        </w:rPr>
        <w:t xml:space="preserve">, </w:t>
      </w:r>
      <w:r w:rsidRPr="00B10CAC">
        <w:rPr>
          <w:sz w:val="28"/>
          <w:szCs w:val="28"/>
        </w:rPr>
        <w:t xml:space="preserve"> расширим знания о них.</w:t>
      </w:r>
    </w:p>
    <w:p w14:paraId="0F993732" w14:textId="77777777" w:rsidR="00AA0B0A" w:rsidRPr="00B10CAC" w:rsidRDefault="00AA0B0A" w:rsidP="00B10CAC">
      <w:pPr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sz w:val="28"/>
          <w:szCs w:val="28"/>
        </w:rPr>
        <w:t>2. Актуализ</w:t>
      </w:r>
      <w:r w:rsidR="00312016" w:rsidRPr="00B10CAC">
        <w:rPr>
          <w:b/>
          <w:sz w:val="28"/>
          <w:szCs w:val="28"/>
        </w:rPr>
        <w:t xml:space="preserve">ация знаний </w:t>
      </w:r>
    </w:p>
    <w:p w14:paraId="03E72334" w14:textId="77777777" w:rsidR="00AA0B0A" w:rsidRPr="00B10CAC" w:rsidRDefault="00AA0B0A" w:rsidP="00B10CAC">
      <w:pPr>
        <w:spacing w:before="0" w:line="360" w:lineRule="auto"/>
        <w:ind w:firstLine="709"/>
        <w:rPr>
          <w:i/>
          <w:sz w:val="28"/>
          <w:szCs w:val="28"/>
        </w:rPr>
      </w:pPr>
      <w:r w:rsidRPr="00B10CAC">
        <w:rPr>
          <w:b/>
          <w:sz w:val="28"/>
          <w:szCs w:val="28"/>
        </w:rPr>
        <w:lastRenderedPageBreak/>
        <w:t xml:space="preserve">Цель этапа: </w:t>
      </w:r>
      <w:r w:rsidRPr="00B10CAC">
        <w:rPr>
          <w:i/>
          <w:sz w:val="28"/>
          <w:szCs w:val="28"/>
        </w:rPr>
        <w:t>1) актуализировать учебное содержание, необходимое и достаточное для восприятия нового</w:t>
      </w:r>
      <w:r w:rsidR="005A459A" w:rsidRPr="00B10CAC">
        <w:rPr>
          <w:i/>
          <w:sz w:val="28"/>
          <w:szCs w:val="28"/>
        </w:rPr>
        <w:t xml:space="preserve"> материала: </w:t>
      </w:r>
      <w:r w:rsidRPr="00B10CAC">
        <w:rPr>
          <w:i/>
          <w:sz w:val="28"/>
          <w:szCs w:val="28"/>
        </w:rPr>
        <w:t>, сравнение натуральных чисел и обыкновенных дробей;</w:t>
      </w:r>
    </w:p>
    <w:p w14:paraId="553E318B" w14:textId="77777777" w:rsidR="00AA0B0A" w:rsidRPr="00B10CAC" w:rsidRDefault="00AA0B0A" w:rsidP="00B10CAC">
      <w:pPr>
        <w:spacing w:before="0" w:line="360" w:lineRule="auto"/>
        <w:ind w:firstLine="709"/>
        <w:rPr>
          <w:i/>
          <w:sz w:val="28"/>
          <w:szCs w:val="28"/>
        </w:rPr>
      </w:pPr>
      <w:r w:rsidRPr="00B10CAC">
        <w:rPr>
          <w:i/>
          <w:sz w:val="28"/>
          <w:szCs w:val="28"/>
        </w:rPr>
        <w:t>2) актуализировать мыслительные операции, необходимые и достаточные для восприятия нового материала: сравнение, анализ, обобщение;</w:t>
      </w:r>
    </w:p>
    <w:p w14:paraId="4DFF8F6A" w14:textId="77777777" w:rsidR="00AA0B0A" w:rsidRPr="00B10CAC" w:rsidRDefault="00AA0B0A" w:rsidP="00B10CAC">
      <w:pPr>
        <w:spacing w:before="0" w:line="360" w:lineRule="auto"/>
        <w:ind w:firstLine="709"/>
        <w:rPr>
          <w:b/>
          <w:bCs/>
          <w:i/>
          <w:sz w:val="28"/>
          <w:szCs w:val="28"/>
          <w:u w:val="single"/>
        </w:rPr>
      </w:pPr>
      <w:r w:rsidRPr="00B10CAC">
        <w:rPr>
          <w:b/>
          <w:bCs/>
          <w:i/>
          <w:sz w:val="28"/>
          <w:szCs w:val="28"/>
          <w:u w:val="single"/>
        </w:rPr>
        <w:t>Организация учебного процесса на этапе 2:</w:t>
      </w:r>
    </w:p>
    <w:p w14:paraId="602DC141" w14:textId="77777777" w:rsidR="003D4F96" w:rsidRPr="00B10CAC" w:rsidRDefault="003D4F96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sz w:val="28"/>
          <w:szCs w:val="28"/>
        </w:rPr>
        <w:t xml:space="preserve"> 1)  Как вы думаете выполняется ли распределительное свойство умножения для целых чисел?</w:t>
      </w:r>
    </w:p>
    <w:p w14:paraId="565BBC18" w14:textId="77777777" w:rsidR="003D4F96" w:rsidRPr="00B10CAC" w:rsidRDefault="003D4F96" w:rsidP="00B10CAC">
      <w:pPr>
        <w:spacing w:before="0" w:line="360" w:lineRule="auto"/>
        <w:ind w:firstLine="709"/>
        <w:rPr>
          <w:noProof/>
          <w:sz w:val="28"/>
          <w:szCs w:val="28"/>
        </w:rPr>
      </w:pPr>
      <w:r w:rsidRPr="00B10CAC">
        <w:rPr>
          <w:sz w:val="28"/>
          <w:szCs w:val="28"/>
        </w:rPr>
        <w:t xml:space="preserve">2)  </w:t>
      </w:r>
      <w:r w:rsidRPr="00B10CAC">
        <w:rPr>
          <w:noProof/>
          <w:sz w:val="28"/>
          <w:szCs w:val="28"/>
        </w:rPr>
        <w:t>Нужно ли применять распределительное свойство умножения на множестве целых чисел? Зачем?</w:t>
      </w:r>
    </w:p>
    <w:p w14:paraId="184BCAA0" w14:textId="77777777" w:rsidR="003D4F96" w:rsidRPr="00B10CAC" w:rsidRDefault="003D4F96" w:rsidP="00B10CAC">
      <w:pPr>
        <w:spacing w:before="0" w:line="360" w:lineRule="auto"/>
        <w:ind w:firstLine="709"/>
        <w:rPr>
          <w:sz w:val="28"/>
          <w:szCs w:val="28"/>
        </w:rPr>
      </w:pPr>
    </w:p>
    <w:p w14:paraId="2EA910CD" w14:textId="77777777" w:rsidR="00AA0B0A" w:rsidRPr="00B10CAC" w:rsidRDefault="003D4F96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sz w:val="28"/>
          <w:szCs w:val="28"/>
        </w:rPr>
        <w:t>3) Чего мы не знаем?</w:t>
      </w:r>
    </w:p>
    <w:p w14:paraId="26F6568D" w14:textId="77777777" w:rsidR="00AA0B0A" w:rsidRPr="00B10CAC" w:rsidRDefault="00941596" w:rsidP="00B10CAC">
      <w:pPr>
        <w:spacing w:before="0" w:line="360" w:lineRule="auto"/>
        <w:ind w:firstLine="709"/>
        <w:rPr>
          <w:noProof/>
          <w:sz w:val="28"/>
          <w:szCs w:val="28"/>
        </w:rPr>
      </w:pPr>
      <w:r w:rsidRPr="00B10CAC">
        <w:rPr>
          <w:sz w:val="28"/>
          <w:szCs w:val="28"/>
        </w:rPr>
        <w:t xml:space="preserve">Учащиеся предлагают </w:t>
      </w:r>
      <w:r w:rsidR="00F513C4" w:rsidRPr="00B10CAC">
        <w:rPr>
          <w:sz w:val="28"/>
          <w:szCs w:val="28"/>
        </w:rPr>
        <w:t>проверить выполнение распределительного свойства умножения для целых чисел, утверждают, что не знают пока о справедливости этого закона и ставят цели урока :проверка выполнения распределительного свойства умножения на множестве целых чисел, научиться раскрывать скобки и выносить за скобки общий множитель.</w:t>
      </w:r>
    </w:p>
    <w:p w14:paraId="53631D0A" w14:textId="77777777" w:rsidR="00705CA6" w:rsidRPr="00B10CAC" w:rsidRDefault="00E7672D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noProof/>
          <w:sz w:val="28"/>
          <w:szCs w:val="28"/>
        </w:rPr>
        <w:t xml:space="preserve">- </w:t>
      </w:r>
    </w:p>
    <w:p w14:paraId="1C5DDCDB" w14:textId="77777777" w:rsidR="00AA0B0A" w:rsidRPr="00B10CAC" w:rsidRDefault="00AA0B0A" w:rsidP="00B10CAC">
      <w:pPr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sz w:val="28"/>
          <w:szCs w:val="28"/>
        </w:rPr>
        <w:t>3</w:t>
      </w:r>
      <w:r w:rsidRPr="00B10CAC">
        <w:rPr>
          <w:sz w:val="28"/>
          <w:szCs w:val="28"/>
        </w:rPr>
        <w:t xml:space="preserve"> </w:t>
      </w:r>
      <w:r w:rsidRPr="00B10CAC">
        <w:rPr>
          <w:b/>
          <w:sz w:val="28"/>
          <w:szCs w:val="28"/>
        </w:rPr>
        <w:t>Выявление причины затруднения и постановка цели деятельности</w:t>
      </w:r>
    </w:p>
    <w:p w14:paraId="57EE7754" w14:textId="77777777" w:rsidR="00AA0B0A" w:rsidRPr="00B10CAC" w:rsidRDefault="00AA0B0A" w:rsidP="00B10CAC">
      <w:pPr>
        <w:spacing w:before="0" w:line="360" w:lineRule="auto"/>
        <w:ind w:firstLine="709"/>
        <w:rPr>
          <w:i/>
          <w:sz w:val="28"/>
          <w:szCs w:val="28"/>
        </w:rPr>
      </w:pPr>
      <w:r w:rsidRPr="00B10CAC">
        <w:rPr>
          <w:b/>
          <w:sz w:val="28"/>
          <w:szCs w:val="28"/>
        </w:rPr>
        <w:t xml:space="preserve">Цель этапа: </w:t>
      </w:r>
      <w:r w:rsidRPr="00B10CAC">
        <w:rPr>
          <w:i/>
          <w:sz w:val="28"/>
          <w:szCs w:val="28"/>
        </w:rPr>
        <w:t>1) организовать коммуникативное взаимодействие, в ходе которого выявляется и фиксируется отличительное свойство задания, вызвавшего затруднение в учебной деятельнос</w:t>
      </w:r>
      <w:r w:rsidR="00E7672D" w:rsidRPr="00B10CAC">
        <w:rPr>
          <w:i/>
          <w:sz w:val="28"/>
          <w:szCs w:val="28"/>
        </w:rPr>
        <w:t xml:space="preserve">ти: отсутствие правила </w:t>
      </w:r>
      <w:r w:rsidR="00F513C4" w:rsidRPr="00B10CAC">
        <w:rPr>
          <w:i/>
          <w:sz w:val="28"/>
          <w:szCs w:val="28"/>
        </w:rPr>
        <w:t>вынесения за скобки и раскрытия скобок на множестве целых чисел.</w:t>
      </w:r>
    </w:p>
    <w:p w14:paraId="7264AD13" w14:textId="77777777" w:rsidR="00AA0B0A" w:rsidRPr="00B10CAC" w:rsidRDefault="00AA0B0A" w:rsidP="00B10CAC">
      <w:pPr>
        <w:spacing w:before="0" w:line="360" w:lineRule="auto"/>
        <w:ind w:firstLine="709"/>
        <w:rPr>
          <w:i/>
          <w:sz w:val="28"/>
          <w:szCs w:val="28"/>
        </w:rPr>
      </w:pPr>
      <w:r w:rsidRPr="00B10CAC">
        <w:rPr>
          <w:i/>
          <w:sz w:val="28"/>
          <w:szCs w:val="28"/>
        </w:rPr>
        <w:t>2) согласовать цель</w:t>
      </w:r>
      <w:r w:rsidR="00705CA6" w:rsidRPr="00B10CAC">
        <w:rPr>
          <w:i/>
          <w:sz w:val="28"/>
          <w:szCs w:val="28"/>
        </w:rPr>
        <w:t xml:space="preserve"> и </w:t>
      </w:r>
      <w:r w:rsidR="00E7672D" w:rsidRPr="00B10CAC">
        <w:rPr>
          <w:i/>
          <w:sz w:val="28"/>
          <w:szCs w:val="28"/>
        </w:rPr>
        <w:t xml:space="preserve">тему </w:t>
      </w:r>
      <w:commentRangeStart w:id="0"/>
      <w:r w:rsidR="00E7672D" w:rsidRPr="00B10CAC">
        <w:rPr>
          <w:i/>
          <w:sz w:val="28"/>
          <w:szCs w:val="28"/>
        </w:rPr>
        <w:t>урока</w:t>
      </w:r>
      <w:commentRangeEnd w:id="0"/>
      <w:r w:rsidR="00F513C4" w:rsidRPr="00B10CAC">
        <w:rPr>
          <w:rStyle w:val="af3"/>
          <w:sz w:val="28"/>
          <w:szCs w:val="28"/>
        </w:rPr>
        <w:commentReference w:id="0"/>
      </w:r>
      <w:r w:rsidR="00E7672D" w:rsidRPr="00B10CAC">
        <w:rPr>
          <w:i/>
          <w:sz w:val="28"/>
          <w:szCs w:val="28"/>
        </w:rPr>
        <w:t>:</w:t>
      </w:r>
      <w:r w:rsidRPr="00B10CAC">
        <w:rPr>
          <w:i/>
          <w:sz w:val="28"/>
          <w:szCs w:val="28"/>
        </w:rPr>
        <w:t>.</w:t>
      </w:r>
      <w:r w:rsidR="00F513C4" w:rsidRPr="00B10CAC">
        <w:rPr>
          <w:i/>
          <w:sz w:val="28"/>
          <w:szCs w:val="28"/>
        </w:rPr>
        <w:t xml:space="preserve"> </w:t>
      </w:r>
      <w:r w:rsidR="00F513C4" w:rsidRPr="00B10CAC">
        <w:rPr>
          <w:sz w:val="28"/>
          <w:szCs w:val="28"/>
        </w:rPr>
        <w:t>сформировать способность к раскрытию скобок  и вынесению общего множителя за скобки на множестве целых чисел</w:t>
      </w:r>
    </w:p>
    <w:p w14:paraId="1B50B0C2" w14:textId="77777777" w:rsidR="00AA0B0A" w:rsidRPr="00B10CAC" w:rsidRDefault="00AA0B0A" w:rsidP="00B10CAC">
      <w:pPr>
        <w:spacing w:before="0" w:line="360" w:lineRule="auto"/>
        <w:ind w:firstLine="709"/>
        <w:rPr>
          <w:b/>
          <w:bCs/>
          <w:i/>
          <w:sz w:val="28"/>
          <w:szCs w:val="28"/>
          <w:u w:val="single"/>
        </w:rPr>
      </w:pPr>
      <w:r w:rsidRPr="00B10CAC">
        <w:rPr>
          <w:b/>
          <w:bCs/>
          <w:i/>
          <w:sz w:val="28"/>
          <w:szCs w:val="28"/>
          <w:u w:val="single"/>
        </w:rPr>
        <w:t>Организация учебного процесса на этапе 3:</w:t>
      </w:r>
    </w:p>
    <w:p w14:paraId="0199C9E3" w14:textId="77777777" w:rsidR="00AA0B0A" w:rsidRPr="00B10CAC" w:rsidRDefault="00AA0B0A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i/>
          <w:sz w:val="28"/>
          <w:szCs w:val="28"/>
        </w:rPr>
        <w:t xml:space="preserve">– </w:t>
      </w:r>
      <w:r w:rsidRPr="00B10CAC">
        <w:rPr>
          <w:sz w:val="28"/>
          <w:szCs w:val="28"/>
        </w:rPr>
        <w:t>Какова же цель наш</w:t>
      </w:r>
      <w:r w:rsidR="00134122" w:rsidRPr="00B10CAC">
        <w:rPr>
          <w:sz w:val="28"/>
          <w:szCs w:val="28"/>
        </w:rPr>
        <w:t>его урока? (Научиться</w:t>
      </w:r>
      <w:r w:rsidR="00E349BD" w:rsidRPr="00B10CAC">
        <w:rPr>
          <w:sz w:val="28"/>
          <w:szCs w:val="28"/>
        </w:rPr>
        <w:t xml:space="preserve"> применять распределительное свойство умножения на множестве целых чисел</w:t>
      </w:r>
      <w:r w:rsidRPr="00B10CAC">
        <w:rPr>
          <w:sz w:val="28"/>
          <w:szCs w:val="28"/>
        </w:rPr>
        <w:t>.)</w:t>
      </w:r>
    </w:p>
    <w:p w14:paraId="03E2C0EA" w14:textId="77777777" w:rsidR="00AA0B0A" w:rsidRPr="00B10CAC" w:rsidRDefault="00AA0B0A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i/>
          <w:sz w:val="28"/>
          <w:szCs w:val="28"/>
        </w:rPr>
        <w:t xml:space="preserve">– </w:t>
      </w:r>
      <w:r w:rsidRPr="00B10CAC">
        <w:rPr>
          <w:sz w:val="28"/>
          <w:szCs w:val="28"/>
        </w:rPr>
        <w:t xml:space="preserve">Какая </w:t>
      </w:r>
      <w:r w:rsidR="00134122" w:rsidRPr="00B10CAC">
        <w:rPr>
          <w:sz w:val="28"/>
          <w:szCs w:val="28"/>
        </w:rPr>
        <w:t>же будет тема урока? («</w:t>
      </w:r>
      <w:r w:rsidR="00E349BD" w:rsidRPr="00B10CAC">
        <w:rPr>
          <w:b/>
          <w:sz w:val="28"/>
          <w:szCs w:val="28"/>
        </w:rPr>
        <w:t>Вычисления с целыми числами</w:t>
      </w:r>
      <w:r w:rsidRPr="00B10CAC">
        <w:rPr>
          <w:sz w:val="28"/>
          <w:szCs w:val="28"/>
        </w:rPr>
        <w:t>».)</w:t>
      </w:r>
    </w:p>
    <w:p w14:paraId="2D0F945F" w14:textId="77777777" w:rsidR="00AA0B0A" w:rsidRPr="00B10CAC" w:rsidRDefault="00AA0B0A" w:rsidP="00B10CAC">
      <w:pPr>
        <w:spacing w:before="0" w:line="360" w:lineRule="auto"/>
        <w:ind w:firstLine="709"/>
        <w:rPr>
          <w:sz w:val="28"/>
          <w:szCs w:val="28"/>
        </w:rPr>
      </w:pPr>
    </w:p>
    <w:p w14:paraId="49BBCACC" w14:textId="77777777" w:rsidR="00AA0B0A" w:rsidRPr="00B10CAC" w:rsidRDefault="00AA0B0A" w:rsidP="00B10CAC">
      <w:pPr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sz w:val="28"/>
          <w:szCs w:val="28"/>
        </w:rPr>
        <w:t>4. Построение проекта выхода из затруднений</w:t>
      </w:r>
    </w:p>
    <w:p w14:paraId="445FDD32" w14:textId="77777777" w:rsidR="00AA0B0A" w:rsidRPr="00B10CAC" w:rsidRDefault="00AA0B0A" w:rsidP="00B10CAC">
      <w:pPr>
        <w:spacing w:before="0" w:line="360" w:lineRule="auto"/>
        <w:ind w:firstLine="709"/>
        <w:rPr>
          <w:i/>
          <w:sz w:val="28"/>
          <w:szCs w:val="28"/>
        </w:rPr>
      </w:pPr>
      <w:r w:rsidRPr="00B10CAC">
        <w:rPr>
          <w:b/>
          <w:sz w:val="28"/>
          <w:szCs w:val="28"/>
        </w:rPr>
        <w:lastRenderedPageBreak/>
        <w:t xml:space="preserve">Цель этапа: </w:t>
      </w:r>
      <w:r w:rsidRPr="00B10CAC">
        <w:rPr>
          <w:i/>
          <w:sz w:val="28"/>
          <w:szCs w:val="28"/>
        </w:rPr>
        <w:t>1) организовать коммуникативное взаимодействие для построения нового способа действия, устраняющего причину выявленного затруднения;</w:t>
      </w:r>
    </w:p>
    <w:p w14:paraId="2CB5AAAC" w14:textId="77777777" w:rsidR="00AA0B0A" w:rsidRPr="00B10CAC" w:rsidRDefault="00AA0B0A" w:rsidP="00B10CAC">
      <w:pPr>
        <w:spacing w:before="0" w:line="360" w:lineRule="auto"/>
        <w:ind w:firstLine="709"/>
        <w:rPr>
          <w:i/>
          <w:sz w:val="28"/>
          <w:szCs w:val="28"/>
        </w:rPr>
      </w:pPr>
      <w:r w:rsidRPr="00B10CAC">
        <w:rPr>
          <w:i/>
          <w:sz w:val="28"/>
          <w:szCs w:val="28"/>
        </w:rPr>
        <w:t>2) зафиксировать новый способ действия в знаковой, вербальной форме и с помощью эталона.</w:t>
      </w:r>
    </w:p>
    <w:p w14:paraId="5061445A" w14:textId="77777777" w:rsidR="00AA0B0A" w:rsidRPr="00B10CAC" w:rsidRDefault="00AA0B0A" w:rsidP="00B10CAC">
      <w:pPr>
        <w:spacing w:before="0" w:line="360" w:lineRule="auto"/>
        <w:ind w:firstLine="709"/>
        <w:rPr>
          <w:b/>
          <w:bCs/>
          <w:i/>
          <w:sz w:val="28"/>
          <w:szCs w:val="28"/>
          <w:u w:val="single"/>
        </w:rPr>
      </w:pPr>
      <w:r w:rsidRPr="00B10CAC">
        <w:rPr>
          <w:b/>
          <w:bCs/>
          <w:i/>
          <w:sz w:val="28"/>
          <w:szCs w:val="28"/>
          <w:u w:val="single"/>
        </w:rPr>
        <w:t>Организация учебного процесса на этапе 4:</w:t>
      </w:r>
    </w:p>
    <w:p w14:paraId="3E880F8E" w14:textId="77777777" w:rsidR="00AA0B0A" w:rsidRPr="00B10CAC" w:rsidRDefault="00AA0B0A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b/>
          <w:i/>
          <w:sz w:val="28"/>
          <w:szCs w:val="28"/>
        </w:rPr>
        <w:t xml:space="preserve">– </w:t>
      </w:r>
      <w:r w:rsidRPr="00B10CAC">
        <w:rPr>
          <w:sz w:val="28"/>
          <w:szCs w:val="28"/>
        </w:rPr>
        <w:t>Что же мы должны сделать, чтобы выйти из затруднения? (</w:t>
      </w:r>
      <w:r w:rsidR="00E349BD" w:rsidRPr="00B10CAC">
        <w:rPr>
          <w:sz w:val="28"/>
          <w:szCs w:val="28"/>
        </w:rPr>
        <w:t>Проверить на примерах справедливость этого свойства</w:t>
      </w:r>
      <w:r w:rsidRPr="00B10CAC">
        <w:rPr>
          <w:sz w:val="28"/>
          <w:szCs w:val="28"/>
        </w:rPr>
        <w:t>.)</w:t>
      </w:r>
    </w:p>
    <w:p w14:paraId="04C992C8" w14:textId="77777777" w:rsidR="00E349BD" w:rsidRPr="00B10CAC" w:rsidRDefault="00AA0B0A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b/>
          <w:i/>
          <w:sz w:val="28"/>
          <w:szCs w:val="28"/>
        </w:rPr>
        <w:t>–</w:t>
      </w:r>
      <w:r w:rsidR="00E349BD" w:rsidRPr="00B10CAC">
        <w:rPr>
          <w:b/>
          <w:i/>
          <w:sz w:val="28"/>
          <w:szCs w:val="28"/>
        </w:rPr>
        <w:t xml:space="preserve"> </w:t>
      </w:r>
      <w:r w:rsidR="00E349BD" w:rsidRPr="00B10CAC">
        <w:rPr>
          <w:sz w:val="28"/>
          <w:szCs w:val="28"/>
        </w:rPr>
        <w:t>Можем ли мы решать примеры на порядок действий с целыми числами</w:t>
      </w:r>
      <w:r w:rsidR="00E7672D" w:rsidRPr="00B10CAC">
        <w:rPr>
          <w:sz w:val="28"/>
          <w:szCs w:val="28"/>
        </w:rPr>
        <w:t xml:space="preserve"> </w:t>
      </w:r>
      <w:r w:rsidRPr="00B10CAC">
        <w:rPr>
          <w:sz w:val="28"/>
          <w:szCs w:val="28"/>
        </w:rPr>
        <w:t>?</w:t>
      </w:r>
    </w:p>
    <w:p w14:paraId="4410AE1D" w14:textId="77777777" w:rsidR="003334CE" w:rsidRPr="00B10CAC" w:rsidRDefault="00AA0B0A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i/>
          <w:sz w:val="28"/>
          <w:szCs w:val="28"/>
        </w:rPr>
        <w:t xml:space="preserve">– </w:t>
      </w:r>
      <w:r w:rsidR="00E349BD" w:rsidRPr="00B10CAC">
        <w:rPr>
          <w:sz w:val="28"/>
          <w:szCs w:val="28"/>
        </w:rPr>
        <w:t>Разобьемся на группы и решим следущие примеры</w:t>
      </w:r>
      <w:r w:rsidR="00E349BD" w:rsidRPr="00B10CAC">
        <w:rPr>
          <w:i/>
          <w:sz w:val="28"/>
          <w:szCs w:val="28"/>
        </w:rPr>
        <w:t>:</w:t>
      </w:r>
      <w:r w:rsidR="003334CE" w:rsidRPr="00B10CAC">
        <w:rPr>
          <w:sz w:val="28"/>
          <w:szCs w:val="28"/>
        </w:rPr>
        <w:t xml:space="preserve"> -7∙ (5+ (-3)) = это для групп 1-го и 3-го ряда</w:t>
      </w:r>
    </w:p>
    <w:p w14:paraId="4EF475DC" w14:textId="77777777" w:rsidR="003334CE" w:rsidRPr="00B10CAC" w:rsidRDefault="003334CE" w:rsidP="00B10CAC">
      <w:pPr>
        <w:widowControl/>
        <w:spacing w:before="0" w:line="360" w:lineRule="auto"/>
        <w:ind w:firstLine="709"/>
        <w:rPr>
          <w:sz w:val="28"/>
          <w:szCs w:val="28"/>
        </w:rPr>
      </w:pPr>
      <w:r w:rsidRPr="00B10CAC">
        <w:rPr>
          <w:sz w:val="28"/>
          <w:szCs w:val="28"/>
        </w:rPr>
        <w:t>-7∙5+(-7)∙(-3)= это для групп 2-го ряда</w:t>
      </w:r>
    </w:p>
    <w:p w14:paraId="135A6545" w14:textId="77777777" w:rsidR="003334CE" w:rsidRPr="00B10CAC" w:rsidRDefault="003334CE" w:rsidP="00B10CAC">
      <w:pPr>
        <w:widowControl/>
        <w:spacing w:before="0" w:line="360" w:lineRule="auto"/>
        <w:ind w:firstLine="709"/>
        <w:rPr>
          <w:sz w:val="28"/>
          <w:szCs w:val="28"/>
        </w:rPr>
      </w:pPr>
      <w:r w:rsidRPr="00B10CAC">
        <w:rPr>
          <w:sz w:val="28"/>
          <w:szCs w:val="28"/>
        </w:rPr>
        <w:t>Сравните результаты</w:t>
      </w:r>
    </w:p>
    <w:p w14:paraId="0DEBD492" w14:textId="77777777" w:rsidR="003334CE" w:rsidRPr="00B10CAC" w:rsidRDefault="003334CE" w:rsidP="00B10CAC">
      <w:pPr>
        <w:widowControl/>
        <w:spacing w:before="0" w:line="360" w:lineRule="auto"/>
        <w:ind w:firstLine="709"/>
        <w:rPr>
          <w:sz w:val="28"/>
          <w:szCs w:val="28"/>
        </w:rPr>
      </w:pPr>
    </w:p>
    <w:p w14:paraId="2B46A9FA" w14:textId="77777777" w:rsidR="003334CE" w:rsidRPr="00B10CAC" w:rsidRDefault="003334CE" w:rsidP="00B10CAC">
      <w:pPr>
        <w:widowControl/>
        <w:spacing w:before="0" w:line="360" w:lineRule="auto"/>
        <w:ind w:firstLine="709"/>
        <w:rPr>
          <w:sz w:val="28"/>
          <w:szCs w:val="28"/>
        </w:rPr>
      </w:pPr>
      <w:r w:rsidRPr="00B10CAC">
        <w:rPr>
          <w:sz w:val="28"/>
          <w:szCs w:val="28"/>
        </w:rPr>
        <w:t>Какой вывод можно сделать?</w:t>
      </w:r>
    </w:p>
    <w:p w14:paraId="50F3937E" w14:textId="77777777" w:rsidR="003334CE" w:rsidRPr="00B10CAC" w:rsidRDefault="003334CE" w:rsidP="00B10CAC">
      <w:pPr>
        <w:widowControl/>
        <w:spacing w:before="0" w:line="360" w:lineRule="auto"/>
        <w:ind w:firstLine="709"/>
        <w:rPr>
          <w:sz w:val="28"/>
          <w:szCs w:val="28"/>
        </w:rPr>
      </w:pPr>
    </w:p>
    <w:p w14:paraId="2B6E210A" w14:textId="77777777" w:rsidR="003334CE" w:rsidRPr="00B10CAC" w:rsidRDefault="003334CE" w:rsidP="00B10CAC">
      <w:pPr>
        <w:widowControl/>
        <w:spacing w:before="0" w:line="360" w:lineRule="auto"/>
        <w:ind w:firstLine="709"/>
        <w:rPr>
          <w:sz w:val="28"/>
          <w:szCs w:val="28"/>
        </w:rPr>
      </w:pPr>
      <w:r w:rsidRPr="00B10CAC">
        <w:rPr>
          <w:sz w:val="28"/>
          <w:szCs w:val="28"/>
        </w:rPr>
        <w:t>Какие группы быстрее справились?</w:t>
      </w:r>
    </w:p>
    <w:p w14:paraId="3AF6556C" w14:textId="77777777" w:rsidR="003334CE" w:rsidRPr="00B10CAC" w:rsidRDefault="003334CE" w:rsidP="00B10CAC">
      <w:pPr>
        <w:widowControl/>
        <w:spacing w:before="0" w:line="360" w:lineRule="auto"/>
        <w:ind w:firstLine="709"/>
        <w:rPr>
          <w:sz w:val="28"/>
          <w:szCs w:val="28"/>
        </w:rPr>
      </w:pPr>
      <w:r w:rsidRPr="00B10CAC">
        <w:rPr>
          <w:sz w:val="28"/>
          <w:szCs w:val="28"/>
        </w:rPr>
        <w:t>Почему?</w:t>
      </w:r>
    </w:p>
    <w:p w14:paraId="1737F371" w14:textId="77777777" w:rsidR="00AA0B0A" w:rsidRPr="00B10CAC" w:rsidRDefault="003334CE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sz w:val="28"/>
          <w:szCs w:val="28"/>
        </w:rPr>
        <w:t>-Ребята в группах выполняют задания, делают выводы.</w:t>
      </w:r>
    </w:p>
    <w:p w14:paraId="5882FC68" w14:textId="77777777" w:rsidR="00C46252" w:rsidRPr="00B10CAC" w:rsidRDefault="00C46252" w:rsidP="00B10CAC">
      <w:pPr>
        <w:pStyle w:val="af0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0CAC">
        <w:rPr>
          <w:b/>
          <w:sz w:val="28"/>
          <w:szCs w:val="28"/>
        </w:rPr>
        <w:t xml:space="preserve">Выполняем </w:t>
      </w:r>
      <w:r w:rsidRPr="00B10CAC">
        <w:rPr>
          <w:b/>
          <w:sz w:val="28"/>
          <w:szCs w:val="28"/>
          <w:u w:val="single"/>
        </w:rPr>
        <w:t>этап работы с информацией</w:t>
      </w:r>
      <w:r w:rsidRPr="00B10CAC">
        <w:rPr>
          <w:b/>
          <w:sz w:val="28"/>
          <w:szCs w:val="28"/>
        </w:rPr>
        <w:t xml:space="preserve"> </w:t>
      </w:r>
      <w:r w:rsidR="00CC2B32" w:rsidRPr="00B10CAC">
        <w:rPr>
          <w:b/>
          <w:sz w:val="28"/>
          <w:szCs w:val="28"/>
        </w:rPr>
        <w:t>(</w:t>
      </w:r>
      <w:r w:rsidR="003334CE" w:rsidRPr="00B10CAC">
        <w:rPr>
          <w:b/>
          <w:sz w:val="28"/>
          <w:szCs w:val="28"/>
        </w:rPr>
        <w:t>1</w:t>
      </w:r>
      <w:r w:rsidRPr="00B10CAC">
        <w:rPr>
          <w:b/>
          <w:sz w:val="28"/>
          <w:szCs w:val="28"/>
        </w:rPr>
        <w:t xml:space="preserve"> мин.).</w:t>
      </w:r>
      <w:r w:rsidR="00CC2B32" w:rsidRPr="00B10CAC">
        <w:rPr>
          <w:b/>
          <w:sz w:val="28"/>
          <w:szCs w:val="28"/>
        </w:rPr>
        <w:t xml:space="preserve"> </w:t>
      </w:r>
      <w:r w:rsidRPr="00B10CAC">
        <w:rPr>
          <w:b/>
          <w:sz w:val="28"/>
          <w:szCs w:val="28"/>
        </w:rPr>
        <w:t>Ориентирован на преимущественное формирование познавательных универсальных учебных действий (</w:t>
      </w:r>
      <w:r w:rsidRPr="00B10CAC">
        <w:rPr>
          <w:b/>
          <w:color w:val="000000"/>
          <w:sz w:val="28"/>
          <w:szCs w:val="28"/>
        </w:rPr>
        <w:t xml:space="preserve">умение </w:t>
      </w:r>
      <w:r w:rsidR="003334CE" w:rsidRPr="00B10CAC">
        <w:rPr>
          <w:b/>
          <w:color w:val="000000"/>
          <w:sz w:val="28"/>
          <w:szCs w:val="28"/>
        </w:rPr>
        <w:t xml:space="preserve">выносить за скобки и раскрывать скобки, читают правила на </w:t>
      </w:r>
      <w:r w:rsidR="003334CE" w:rsidRPr="00B10CAC">
        <w:rPr>
          <w:b/>
          <w:sz w:val="28"/>
          <w:szCs w:val="28"/>
        </w:rPr>
        <w:t>стр.48-49</w:t>
      </w:r>
      <w:r w:rsidRPr="00B10CAC">
        <w:rPr>
          <w:b/>
          <w:color w:val="000000"/>
          <w:sz w:val="28"/>
          <w:szCs w:val="28"/>
        </w:rPr>
        <w:t>).</w:t>
      </w:r>
    </w:p>
    <w:p w14:paraId="341A1120" w14:textId="77777777" w:rsidR="00AA0B0A" w:rsidRPr="00B10CAC" w:rsidRDefault="00AA0B0A" w:rsidP="00B10CAC">
      <w:pPr>
        <w:spacing w:before="0" w:line="360" w:lineRule="auto"/>
        <w:ind w:firstLine="709"/>
        <w:rPr>
          <w:sz w:val="28"/>
          <w:szCs w:val="28"/>
        </w:rPr>
      </w:pPr>
    </w:p>
    <w:p w14:paraId="670FCF51" w14:textId="77777777" w:rsidR="00C46252" w:rsidRPr="00B10CAC" w:rsidRDefault="00AA0B0A" w:rsidP="00B10CAC">
      <w:pPr>
        <w:pStyle w:val="aa"/>
        <w:spacing w:line="360" w:lineRule="auto"/>
        <w:ind w:firstLine="709"/>
        <w:rPr>
          <w:sz w:val="28"/>
          <w:szCs w:val="28"/>
        </w:rPr>
      </w:pPr>
      <w:r w:rsidRPr="00B10CAC">
        <w:rPr>
          <w:sz w:val="28"/>
          <w:szCs w:val="28"/>
        </w:rPr>
        <w:t>5. Перви</w:t>
      </w:r>
      <w:r w:rsidR="00C46252" w:rsidRPr="00B10CAC">
        <w:rPr>
          <w:sz w:val="28"/>
          <w:szCs w:val="28"/>
        </w:rPr>
        <w:t xml:space="preserve">чное закрепление </w:t>
      </w:r>
      <w:r w:rsidR="00CC2B32" w:rsidRPr="00B10CAC">
        <w:rPr>
          <w:sz w:val="28"/>
          <w:szCs w:val="28"/>
        </w:rPr>
        <w:t xml:space="preserve">     </w:t>
      </w:r>
      <w:r w:rsidR="00C46252" w:rsidRPr="00B10CAC">
        <w:rPr>
          <w:sz w:val="28"/>
          <w:szCs w:val="28"/>
        </w:rPr>
        <w:t xml:space="preserve">Выполняем </w:t>
      </w:r>
      <w:r w:rsidR="00C46252" w:rsidRPr="00B10CAC">
        <w:rPr>
          <w:sz w:val="28"/>
          <w:szCs w:val="28"/>
          <w:u w:val="single"/>
        </w:rPr>
        <w:t>этап первичного закрепления</w:t>
      </w:r>
      <w:r w:rsidR="00C46252" w:rsidRPr="00B10CAC">
        <w:rPr>
          <w:sz w:val="28"/>
          <w:szCs w:val="28"/>
        </w:rPr>
        <w:t xml:space="preserve"> (20 мин.).</w:t>
      </w:r>
    </w:p>
    <w:p w14:paraId="64913655" w14:textId="77777777" w:rsidR="00C46252" w:rsidRPr="00B10CAC" w:rsidRDefault="00C46252" w:rsidP="00B10CAC">
      <w:pPr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sz w:val="28"/>
          <w:szCs w:val="28"/>
        </w:rPr>
        <w:t xml:space="preserve">Ориентирован на </w:t>
      </w:r>
      <w:r w:rsidRPr="00B10CAC">
        <w:rPr>
          <w:b/>
          <w:sz w:val="28"/>
          <w:szCs w:val="28"/>
        </w:rPr>
        <w:t xml:space="preserve">формирование: </w:t>
      </w:r>
      <w:r w:rsidR="00CC2B32" w:rsidRPr="00B10CAC">
        <w:rPr>
          <w:b/>
          <w:sz w:val="28"/>
          <w:szCs w:val="28"/>
        </w:rPr>
        <w:t xml:space="preserve">  </w:t>
      </w:r>
      <w:r w:rsidRPr="00B10CAC">
        <w:rPr>
          <w:b/>
          <w:sz w:val="28"/>
          <w:szCs w:val="28"/>
          <w:u w:val="single"/>
        </w:rPr>
        <w:t>познавательных УУД</w:t>
      </w:r>
      <w:r w:rsidRPr="00B10CAC">
        <w:rPr>
          <w:b/>
          <w:sz w:val="28"/>
          <w:szCs w:val="28"/>
        </w:rPr>
        <w:t xml:space="preserve">  (формирование умений: </w:t>
      </w:r>
    </w:p>
    <w:p w14:paraId="31DE47E7" w14:textId="77777777" w:rsidR="00C46252" w:rsidRPr="00B10CAC" w:rsidRDefault="00C46252" w:rsidP="00B10CAC">
      <w:pPr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sz w:val="28"/>
          <w:szCs w:val="28"/>
        </w:rPr>
        <w:t>– по использованию математических знаний для решения различных математических задач и оценки полученных</w:t>
      </w:r>
      <w:r w:rsidRPr="00B10CAC">
        <w:rPr>
          <w:b/>
          <w:color w:val="FF0000"/>
          <w:sz w:val="28"/>
          <w:szCs w:val="28"/>
        </w:rPr>
        <w:t xml:space="preserve"> </w:t>
      </w:r>
      <w:r w:rsidRPr="00B10CAC">
        <w:rPr>
          <w:b/>
          <w:sz w:val="28"/>
          <w:szCs w:val="28"/>
        </w:rPr>
        <w:t>результатов;</w:t>
      </w:r>
    </w:p>
    <w:p w14:paraId="37792769" w14:textId="77777777" w:rsidR="00C46252" w:rsidRPr="00B10CAC" w:rsidRDefault="00C46252" w:rsidP="00B10CAC">
      <w:pPr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color w:val="000000"/>
          <w:sz w:val="28"/>
          <w:szCs w:val="28"/>
        </w:rPr>
        <w:t>–  </w:t>
      </w:r>
      <w:r w:rsidRPr="00B10CAC">
        <w:rPr>
          <w:b/>
          <w:sz w:val="28"/>
          <w:szCs w:val="28"/>
        </w:rPr>
        <w:t>по использованию доказательной математической речи;</w:t>
      </w:r>
    </w:p>
    <w:p w14:paraId="3DE9AD5A" w14:textId="77777777" w:rsidR="00C46252" w:rsidRPr="00B10CAC" w:rsidRDefault="00C46252" w:rsidP="00B10CAC">
      <w:pPr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color w:val="000000"/>
          <w:sz w:val="28"/>
          <w:szCs w:val="28"/>
        </w:rPr>
        <w:lastRenderedPageBreak/>
        <w:t>–  </w:t>
      </w:r>
      <w:r w:rsidRPr="00B10CAC">
        <w:rPr>
          <w:b/>
          <w:sz w:val="28"/>
          <w:szCs w:val="28"/>
        </w:rPr>
        <w:t>по работе с информацией, в том числе и с различными математическими текстами);</w:t>
      </w:r>
    </w:p>
    <w:p w14:paraId="48AC371A" w14:textId="77777777" w:rsidR="00C46252" w:rsidRPr="00B10CAC" w:rsidRDefault="00C46252" w:rsidP="00B10CAC">
      <w:pPr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sz w:val="28"/>
          <w:szCs w:val="28"/>
          <w:u w:val="single"/>
        </w:rPr>
        <w:t>регулятивных УУД</w:t>
      </w:r>
      <w:r w:rsidRPr="00B10CAC">
        <w:rPr>
          <w:b/>
          <w:sz w:val="28"/>
          <w:szCs w:val="28"/>
        </w:rPr>
        <w:t xml:space="preserve"> (формирование умений ставить личные цели деятельности, планировать свою работу, действовать по плану, оценивать полученные  результаты);</w:t>
      </w:r>
    </w:p>
    <w:p w14:paraId="11CABF62" w14:textId="77777777" w:rsidR="00C46252" w:rsidRPr="00B10CAC" w:rsidRDefault="00C46252" w:rsidP="00B10CAC">
      <w:pPr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sz w:val="28"/>
          <w:szCs w:val="28"/>
          <w:u w:val="single"/>
        </w:rPr>
        <w:t>коммуникативных УУД</w:t>
      </w:r>
      <w:r w:rsidRPr="00B10CAC">
        <w:rPr>
          <w:b/>
          <w:sz w:val="28"/>
          <w:szCs w:val="28"/>
        </w:rPr>
        <w:t xml:space="preserve"> (формирование умений совместно с другими детьми в группе находить решение задачи и оценивать полученные результаты).</w:t>
      </w:r>
    </w:p>
    <w:p w14:paraId="2A1CCB66" w14:textId="77777777" w:rsidR="003334CE" w:rsidRPr="00B10CAC" w:rsidRDefault="00E7672D" w:rsidP="00B10CAC">
      <w:pPr>
        <w:spacing w:before="0" w:line="360" w:lineRule="auto"/>
        <w:ind w:firstLine="709"/>
        <w:rPr>
          <w:noProof/>
          <w:sz w:val="28"/>
          <w:szCs w:val="28"/>
        </w:rPr>
      </w:pPr>
      <w:r w:rsidRPr="00B10CAC">
        <w:rPr>
          <w:b/>
          <w:sz w:val="28"/>
          <w:szCs w:val="28"/>
        </w:rPr>
        <w:t xml:space="preserve">Работа в парах : обсудить и выработать алгоритм </w:t>
      </w:r>
      <w:r w:rsidR="003334CE" w:rsidRPr="00B10CAC">
        <w:rPr>
          <w:b/>
          <w:sz w:val="28"/>
          <w:szCs w:val="28"/>
        </w:rPr>
        <w:t>раскрытия скобок</w:t>
      </w:r>
      <w:r w:rsidR="003D0C05" w:rsidRPr="00B10CAC">
        <w:rPr>
          <w:noProof/>
          <w:sz w:val="28"/>
          <w:szCs w:val="28"/>
        </w:rPr>
        <w:t xml:space="preserve">         </w:t>
      </w:r>
    </w:p>
    <w:p w14:paraId="2DB3D5C2" w14:textId="77777777" w:rsidR="003334CE" w:rsidRPr="00B10CAC" w:rsidRDefault="003D0C05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noProof/>
          <w:sz w:val="28"/>
          <w:szCs w:val="28"/>
        </w:rPr>
        <w:t xml:space="preserve"> </w:t>
      </w:r>
      <w:r w:rsidR="003334CE" w:rsidRPr="00B10CAC">
        <w:rPr>
          <w:sz w:val="28"/>
          <w:szCs w:val="28"/>
        </w:rPr>
        <w:t>-3∙(4</w:t>
      </w:r>
      <w:r w:rsidR="003334CE" w:rsidRPr="00B10CAC">
        <w:rPr>
          <w:sz w:val="28"/>
          <w:szCs w:val="28"/>
          <w:lang w:val="en-US"/>
        </w:rPr>
        <w:t>x</w:t>
      </w:r>
      <w:r w:rsidR="003334CE" w:rsidRPr="00B10CAC">
        <w:rPr>
          <w:sz w:val="28"/>
          <w:szCs w:val="28"/>
        </w:rPr>
        <w:t>-5) =-12</w:t>
      </w:r>
      <w:r w:rsidR="003334CE" w:rsidRPr="00B10CAC">
        <w:rPr>
          <w:sz w:val="28"/>
          <w:szCs w:val="28"/>
          <w:lang w:val="en-US"/>
        </w:rPr>
        <w:t>x</w:t>
      </w:r>
      <w:r w:rsidR="003334CE" w:rsidRPr="00B10CAC">
        <w:rPr>
          <w:sz w:val="28"/>
          <w:szCs w:val="28"/>
        </w:rPr>
        <w:t xml:space="preserve"> +15</w:t>
      </w:r>
    </w:p>
    <w:p w14:paraId="671C34D0" w14:textId="77777777" w:rsidR="003334CE" w:rsidRPr="00B10CAC" w:rsidRDefault="003334CE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sz w:val="28"/>
          <w:szCs w:val="28"/>
        </w:rPr>
        <w:t>-2∙(-4</w:t>
      </w:r>
      <w:r w:rsidRPr="00B10CAC">
        <w:rPr>
          <w:sz w:val="28"/>
          <w:szCs w:val="28"/>
          <w:lang w:val="en-US"/>
        </w:rPr>
        <w:t>x</w:t>
      </w:r>
      <w:r w:rsidRPr="00B10CAC">
        <w:rPr>
          <w:sz w:val="28"/>
          <w:szCs w:val="28"/>
        </w:rPr>
        <w:t>-3) =8</w:t>
      </w:r>
      <w:r w:rsidRPr="00B10CAC">
        <w:rPr>
          <w:sz w:val="28"/>
          <w:szCs w:val="28"/>
          <w:lang w:val="en-US"/>
        </w:rPr>
        <w:t>x</w:t>
      </w:r>
      <w:r w:rsidRPr="00B10CAC">
        <w:rPr>
          <w:sz w:val="28"/>
          <w:szCs w:val="28"/>
        </w:rPr>
        <w:t xml:space="preserve"> +6</w:t>
      </w:r>
    </w:p>
    <w:p w14:paraId="4022F863" w14:textId="77777777" w:rsidR="003334CE" w:rsidRPr="00B10CAC" w:rsidRDefault="003334CE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sz w:val="28"/>
          <w:szCs w:val="28"/>
        </w:rPr>
        <w:t>-2∙(3</w:t>
      </w:r>
      <w:r w:rsidRPr="00B10CAC">
        <w:rPr>
          <w:sz w:val="28"/>
          <w:szCs w:val="28"/>
          <w:lang w:val="en-US"/>
        </w:rPr>
        <w:t>x</w:t>
      </w:r>
      <w:r w:rsidRPr="00B10CAC">
        <w:rPr>
          <w:sz w:val="28"/>
          <w:szCs w:val="28"/>
        </w:rPr>
        <w:t>-1) =-6</w:t>
      </w:r>
      <w:r w:rsidRPr="00B10CAC">
        <w:rPr>
          <w:sz w:val="28"/>
          <w:szCs w:val="28"/>
          <w:lang w:val="en-US"/>
        </w:rPr>
        <w:t>x</w:t>
      </w:r>
      <w:r w:rsidRPr="00B10CAC">
        <w:rPr>
          <w:sz w:val="28"/>
          <w:szCs w:val="28"/>
        </w:rPr>
        <w:t xml:space="preserve"> +2</w:t>
      </w:r>
    </w:p>
    <w:p w14:paraId="189FCC3A" w14:textId="77777777" w:rsidR="003D0C05" w:rsidRPr="00B10CAC" w:rsidRDefault="003D0C05" w:rsidP="00B10CAC">
      <w:pPr>
        <w:spacing w:before="0" w:line="360" w:lineRule="auto"/>
        <w:ind w:firstLine="709"/>
        <w:rPr>
          <w:b/>
          <w:noProof/>
          <w:sz w:val="28"/>
          <w:szCs w:val="28"/>
        </w:rPr>
      </w:pPr>
      <w:r w:rsidRPr="00B10CAC">
        <w:rPr>
          <w:b/>
          <w:noProof/>
          <w:sz w:val="28"/>
          <w:szCs w:val="28"/>
        </w:rPr>
        <w:t xml:space="preserve">далее выполнить </w:t>
      </w:r>
      <w:r w:rsidR="003334CE" w:rsidRPr="00B10CAC">
        <w:rPr>
          <w:sz w:val="28"/>
          <w:szCs w:val="28"/>
        </w:rPr>
        <w:t xml:space="preserve">№7 (а,г,ж), №8 (а,б, г) стр 50 </w:t>
      </w:r>
      <w:r w:rsidRPr="00B10CAC">
        <w:rPr>
          <w:b/>
          <w:noProof/>
          <w:sz w:val="28"/>
          <w:szCs w:val="28"/>
        </w:rPr>
        <w:t xml:space="preserve">осуществить взаимопроверку. </w:t>
      </w:r>
      <w:r w:rsidR="003334CE" w:rsidRPr="00B10CAC">
        <w:rPr>
          <w:b/>
          <w:noProof/>
          <w:sz w:val="28"/>
          <w:szCs w:val="28"/>
        </w:rPr>
        <w:t>Два человека с другой стороны доски выполняют эти же задания</w:t>
      </w:r>
    </w:p>
    <w:p w14:paraId="456A93E1" w14:textId="77777777" w:rsidR="005F6A04" w:rsidRPr="00B10CAC" w:rsidRDefault="00C03A5C" w:rsidP="00B10CAC">
      <w:pPr>
        <w:spacing w:before="0" w:line="360" w:lineRule="auto"/>
        <w:ind w:firstLine="709"/>
        <w:jc w:val="center"/>
        <w:rPr>
          <w:b/>
          <w:noProof/>
          <w:sz w:val="28"/>
          <w:szCs w:val="28"/>
        </w:rPr>
      </w:pPr>
      <w:r w:rsidRPr="00B10CAC">
        <w:rPr>
          <w:noProof/>
          <w:sz w:val="28"/>
          <w:szCs w:val="28"/>
        </w:rPr>
        <w:drawing>
          <wp:inline distT="0" distB="0" distL="0" distR="0" wp14:anchorId="4A4FE6F9" wp14:editId="765CAB08">
            <wp:extent cx="2876550" cy="285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7EB2B" w14:textId="77777777" w:rsidR="00C03A5C" w:rsidRPr="00B10CAC" w:rsidRDefault="00C03A5C" w:rsidP="00B10CAC">
      <w:pPr>
        <w:spacing w:before="0" w:line="360" w:lineRule="auto"/>
        <w:ind w:firstLine="709"/>
        <w:jc w:val="center"/>
        <w:rPr>
          <w:b/>
          <w:noProof/>
          <w:sz w:val="28"/>
          <w:szCs w:val="28"/>
        </w:rPr>
      </w:pPr>
      <w:r w:rsidRPr="00B10CAC">
        <w:rPr>
          <w:noProof/>
          <w:sz w:val="28"/>
          <w:szCs w:val="28"/>
        </w:rPr>
        <w:drawing>
          <wp:inline distT="0" distB="0" distL="0" distR="0" wp14:anchorId="5C1A442C" wp14:editId="76B625F8">
            <wp:extent cx="1076325" cy="152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8E96" w14:textId="77777777" w:rsidR="005F6A04" w:rsidRPr="00B10CAC" w:rsidRDefault="00C03A5C" w:rsidP="00B10CAC">
      <w:pPr>
        <w:spacing w:before="0" w:line="360" w:lineRule="auto"/>
        <w:ind w:firstLine="709"/>
        <w:jc w:val="center"/>
        <w:rPr>
          <w:b/>
          <w:noProof/>
          <w:sz w:val="28"/>
          <w:szCs w:val="28"/>
        </w:rPr>
      </w:pPr>
      <w:r w:rsidRPr="00B10CAC">
        <w:rPr>
          <w:noProof/>
          <w:sz w:val="28"/>
          <w:szCs w:val="28"/>
        </w:rPr>
        <w:drawing>
          <wp:inline distT="0" distB="0" distL="0" distR="0" wp14:anchorId="44DBA111" wp14:editId="38BEDA53">
            <wp:extent cx="1038225" cy="171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BF2A6" w14:textId="77777777" w:rsidR="005F6A04" w:rsidRPr="00B10CAC" w:rsidRDefault="00C03A5C" w:rsidP="00B10CAC">
      <w:pPr>
        <w:spacing w:before="0" w:line="360" w:lineRule="auto"/>
        <w:ind w:firstLine="709"/>
        <w:jc w:val="center"/>
        <w:rPr>
          <w:b/>
          <w:noProof/>
          <w:sz w:val="28"/>
          <w:szCs w:val="28"/>
        </w:rPr>
      </w:pPr>
      <w:r w:rsidRPr="00B10CAC">
        <w:rPr>
          <w:noProof/>
          <w:sz w:val="28"/>
          <w:szCs w:val="28"/>
        </w:rPr>
        <w:drawing>
          <wp:inline distT="0" distB="0" distL="0" distR="0" wp14:anchorId="0CCA7121" wp14:editId="4D62C3B2">
            <wp:extent cx="885825" cy="180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8A232" w14:textId="77777777" w:rsidR="00C03A5C" w:rsidRPr="00B10CAC" w:rsidRDefault="00C03A5C" w:rsidP="00B10CAC">
      <w:pPr>
        <w:spacing w:before="0" w:line="360" w:lineRule="auto"/>
        <w:ind w:firstLine="709"/>
        <w:jc w:val="left"/>
        <w:rPr>
          <w:noProof/>
          <w:sz w:val="28"/>
          <w:szCs w:val="28"/>
        </w:rPr>
      </w:pPr>
      <w:r w:rsidRPr="00B10CAC">
        <w:rPr>
          <w:b/>
          <w:noProof/>
          <w:sz w:val="28"/>
          <w:szCs w:val="28"/>
        </w:rPr>
        <w:t>Ученики открывают доску и показывают:</w:t>
      </w:r>
      <w:r w:rsidRPr="00B10CAC">
        <w:rPr>
          <w:noProof/>
          <w:sz w:val="28"/>
          <w:szCs w:val="28"/>
        </w:rPr>
        <w:t xml:space="preserve"> </w:t>
      </w:r>
      <w:r w:rsidRPr="00B10CAC">
        <w:rPr>
          <w:noProof/>
          <w:sz w:val="28"/>
          <w:szCs w:val="28"/>
        </w:rPr>
        <w:drawing>
          <wp:inline distT="0" distB="0" distL="0" distR="0" wp14:anchorId="60FA7328" wp14:editId="0320AA2A">
            <wp:extent cx="1076325" cy="152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CAC">
        <w:rPr>
          <w:b/>
          <w:noProof/>
          <w:sz w:val="28"/>
          <w:szCs w:val="28"/>
        </w:rPr>
        <w:t>=- 45-33=- 78</w:t>
      </w:r>
    </w:p>
    <w:p w14:paraId="3993347A" w14:textId="77777777" w:rsidR="00C03A5C" w:rsidRPr="00B10CAC" w:rsidRDefault="00C03A5C" w:rsidP="00B10CAC">
      <w:pPr>
        <w:spacing w:before="0" w:line="360" w:lineRule="auto"/>
        <w:ind w:firstLine="709"/>
        <w:jc w:val="left"/>
        <w:rPr>
          <w:b/>
          <w:noProof/>
          <w:sz w:val="28"/>
          <w:szCs w:val="28"/>
        </w:rPr>
      </w:pPr>
      <w:r w:rsidRPr="00B10CAC">
        <w:rPr>
          <w:noProof/>
          <w:sz w:val="28"/>
          <w:szCs w:val="28"/>
        </w:rPr>
        <w:drawing>
          <wp:inline distT="0" distB="0" distL="0" distR="0" wp14:anchorId="172CBE90" wp14:editId="2A9761B9">
            <wp:extent cx="1038225" cy="171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CAC">
        <w:rPr>
          <w:b/>
          <w:noProof/>
          <w:sz w:val="28"/>
          <w:szCs w:val="28"/>
        </w:rPr>
        <w:t>=20+100=120</w:t>
      </w:r>
    </w:p>
    <w:p w14:paraId="5F50FDC4" w14:textId="77777777" w:rsidR="00C03A5C" w:rsidRPr="00B10CAC" w:rsidRDefault="00C03A5C" w:rsidP="00B10CAC">
      <w:pPr>
        <w:spacing w:before="0" w:line="360" w:lineRule="auto"/>
        <w:ind w:firstLine="709"/>
        <w:jc w:val="left"/>
        <w:rPr>
          <w:b/>
          <w:noProof/>
          <w:sz w:val="28"/>
          <w:szCs w:val="28"/>
        </w:rPr>
      </w:pPr>
      <w:r w:rsidRPr="00B10CAC">
        <w:rPr>
          <w:noProof/>
          <w:sz w:val="28"/>
          <w:szCs w:val="28"/>
        </w:rPr>
        <w:drawing>
          <wp:inline distT="0" distB="0" distL="0" distR="0" wp14:anchorId="0C8CC4A9" wp14:editId="0F6141B1">
            <wp:extent cx="885825" cy="180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CAC">
        <w:rPr>
          <w:b/>
          <w:noProof/>
          <w:sz w:val="28"/>
          <w:szCs w:val="28"/>
        </w:rPr>
        <w:t>= -56+72=16</w:t>
      </w:r>
    </w:p>
    <w:p w14:paraId="4124330D" w14:textId="77777777" w:rsidR="00C03A5C" w:rsidRPr="00B10CAC" w:rsidRDefault="00C03A5C" w:rsidP="00B10CAC">
      <w:pPr>
        <w:spacing w:before="0" w:line="360" w:lineRule="auto"/>
        <w:ind w:firstLine="709"/>
        <w:jc w:val="left"/>
        <w:rPr>
          <w:b/>
          <w:noProof/>
          <w:sz w:val="28"/>
          <w:szCs w:val="28"/>
        </w:rPr>
      </w:pPr>
      <w:r w:rsidRPr="00B10CAC">
        <w:rPr>
          <w:noProof/>
          <w:sz w:val="28"/>
          <w:szCs w:val="28"/>
        </w:rPr>
        <w:drawing>
          <wp:inline distT="0" distB="0" distL="0" distR="0" wp14:anchorId="2121E2EB" wp14:editId="2C0B0D04">
            <wp:extent cx="3914775" cy="171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75450" w14:textId="77777777" w:rsidR="00C03A5C" w:rsidRPr="00B10CAC" w:rsidRDefault="00C03A5C" w:rsidP="00B10CAC">
      <w:pPr>
        <w:spacing w:before="0" w:line="360" w:lineRule="auto"/>
        <w:ind w:firstLine="709"/>
        <w:jc w:val="left"/>
        <w:rPr>
          <w:b/>
          <w:noProof/>
          <w:sz w:val="28"/>
          <w:szCs w:val="28"/>
        </w:rPr>
      </w:pPr>
      <w:r w:rsidRPr="00B10CAC">
        <w:rPr>
          <w:noProof/>
          <w:sz w:val="28"/>
          <w:szCs w:val="28"/>
        </w:rPr>
        <w:drawing>
          <wp:inline distT="0" distB="0" distL="0" distR="0" wp14:anchorId="3EFF1C68" wp14:editId="5BF1A655">
            <wp:extent cx="1543050" cy="3333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4BB2" w14:textId="77777777" w:rsidR="00C03A5C" w:rsidRPr="00B10CAC" w:rsidRDefault="00C03A5C" w:rsidP="00B10CAC">
      <w:pPr>
        <w:spacing w:before="0" w:line="360" w:lineRule="auto"/>
        <w:ind w:firstLine="709"/>
        <w:jc w:val="left"/>
        <w:rPr>
          <w:b/>
          <w:noProof/>
          <w:sz w:val="28"/>
          <w:szCs w:val="28"/>
        </w:rPr>
      </w:pPr>
      <w:r w:rsidRPr="00B10CAC">
        <w:rPr>
          <w:noProof/>
          <w:sz w:val="28"/>
          <w:szCs w:val="28"/>
        </w:rPr>
        <w:drawing>
          <wp:inline distT="0" distB="0" distL="0" distR="0" wp14:anchorId="608701F0" wp14:editId="36624614">
            <wp:extent cx="1743075" cy="161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69BD8" w14:textId="77777777" w:rsidR="00C03A5C" w:rsidRPr="00B10CAC" w:rsidRDefault="00C03A5C" w:rsidP="00B10CAC">
      <w:pPr>
        <w:spacing w:before="0" w:line="360" w:lineRule="auto"/>
        <w:ind w:firstLine="709"/>
        <w:jc w:val="left"/>
        <w:rPr>
          <w:noProof/>
          <w:sz w:val="28"/>
          <w:szCs w:val="28"/>
        </w:rPr>
      </w:pPr>
      <w:r w:rsidRPr="00B10CAC">
        <w:rPr>
          <w:b/>
          <w:noProof/>
          <w:sz w:val="28"/>
          <w:szCs w:val="28"/>
        </w:rPr>
        <w:t>Ученики открывают доску и показывают:</w:t>
      </w:r>
      <w:r w:rsidRPr="00B10CAC">
        <w:rPr>
          <w:noProof/>
          <w:sz w:val="28"/>
          <w:szCs w:val="28"/>
        </w:rPr>
        <w:t xml:space="preserve"> </w:t>
      </w:r>
    </w:p>
    <w:p w14:paraId="08057F72" w14:textId="77777777" w:rsidR="00C03A5C" w:rsidRPr="00B10CAC" w:rsidRDefault="00C03A5C" w:rsidP="00B10CAC">
      <w:pPr>
        <w:spacing w:before="0" w:line="360" w:lineRule="auto"/>
        <w:ind w:firstLine="709"/>
        <w:jc w:val="left"/>
        <w:rPr>
          <w:b/>
          <w:noProof/>
          <w:sz w:val="28"/>
          <w:szCs w:val="28"/>
        </w:rPr>
      </w:pPr>
      <w:r w:rsidRPr="00B10CAC">
        <w:rPr>
          <w:b/>
          <w:noProof/>
          <w:sz w:val="28"/>
          <w:szCs w:val="28"/>
        </w:rPr>
        <w:drawing>
          <wp:inline distT="0" distB="0" distL="0" distR="0" wp14:anchorId="24DA0791" wp14:editId="5B61031E">
            <wp:extent cx="1543050" cy="2000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CAC">
        <w:rPr>
          <w:b/>
          <w:noProof/>
          <w:sz w:val="28"/>
          <w:szCs w:val="28"/>
        </w:rPr>
        <w:t>=-8∙(-13-37)=-8∙(-50)=400</w:t>
      </w:r>
    </w:p>
    <w:p w14:paraId="55F6E0F3" w14:textId="77777777" w:rsidR="00C03A5C" w:rsidRPr="00B10CAC" w:rsidRDefault="00C03A5C" w:rsidP="00B10CAC">
      <w:pPr>
        <w:spacing w:before="0" w:line="360" w:lineRule="auto"/>
        <w:ind w:firstLine="709"/>
        <w:jc w:val="left"/>
        <w:rPr>
          <w:b/>
          <w:noProof/>
          <w:sz w:val="28"/>
          <w:szCs w:val="28"/>
        </w:rPr>
      </w:pPr>
      <w:r w:rsidRPr="00B10CAC">
        <w:rPr>
          <w:noProof/>
          <w:sz w:val="28"/>
          <w:szCs w:val="28"/>
        </w:rPr>
        <w:drawing>
          <wp:inline distT="0" distB="0" distL="0" distR="0" wp14:anchorId="00832AFB" wp14:editId="4314809A">
            <wp:extent cx="1343025" cy="1333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CAC">
        <w:rPr>
          <w:b/>
          <w:noProof/>
          <w:sz w:val="28"/>
          <w:szCs w:val="28"/>
        </w:rPr>
        <w:t>=-99∙(25+15)=-99∙40=-3960</w:t>
      </w:r>
    </w:p>
    <w:p w14:paraId="7B20AE61" w14:textId="77777777" w:rsidR="001465B3" w:rsidRPr="00B10CAC" w:rsidRDefault="001465B3" w:rsidP="00B10CAC">
      <w:pPr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sz w:val="28"/>
          <w:szCs w:val="28"/>
        </w:rPr>
        <w:t>-</w:t>
      </w:r>
      <w:r w:rsidR="009369AE" w:rsidRPr="00B10CAC">
        <w:rPr>
          <w:b/>
          <w:sz w:val="28"/>
          <w:szCs w:val="28"/>
        </w:rPr>
        <w:t>Для чего мы изучили сегодня распределительное свойство умножения? ( Чтобы упростить процесс вычислений)</w:t>
      </w:r>
    </w:p>
    <w:p w14:paraId="2FCEB2DB" w14:textId="77777777" w:rsidR="00AA0B0A" w:rsidRPr="00B10CAC" w:rsidRDefault="00AA0B0A" w:rsidP="00B10CAC">
      <w:pPr>
        <w:pStyle w:val="aa"/>
        <w:spacing w:line="360" w:lineRule="auto"/>
        <w:ind w:firstLine="709"/>
        <w:rPr>
          <w:sz w:val="28"/>
          <w:szCs w:val="28"/>
        </w:rPr>
      </w:pPr>
      <w:r w:rsidRPr="00B10CAC">
        <w:rPr>
          <w:sz w:val="28"/>
          <w:szCs w:val="28"/>
        </w:rPr>
        <w:lastRenderedPageBreak/>
        <w:t xml:space="preserve">6. Самостоятельная работа </w:t>
      </w:r>
      <w:r w:rsidR="009369AE" w:rsidRPr="00B10CAC">
        <w:rPr>
          <w:sz w:val="28"/>
          <w:szCs w:val="28"/>
        </w:rPr>
        <w:t xml:space="preserve">(стр. </w:t>
      </w:r>
      <w:r w:rsidR="009369AE" w:rsidRPr="00B10CAC">
        <w:rPr>
          <w:b w:val="0"/>
          <w:sz w:val="28"/>
          <w:szCs w:val="28"/>
        </w:rPr>
        <w:t>стр. 50, вариант 1 (а,б)</w:t>
      </w:r>
      <w:r w:rsidR="009369AE" w:rsidRPr="00B10CAC">
        <w:rPr>
          <w:sz w:val="28"/>
          <w:szCs w:val="28"/>
        </w:rPr>
        <w:t xml:space="preserve">   </w:t>
      </w:r>
      <w:r w:rsidR="009369AE" w:rsidRPr="00B10CAC">
        <w:rPr>
          <w:noProof/>
          <w:sz w:val="28"/>
          <w:szCs w:val="28"/>
        </w:rPr>
        <w:drawing>
          <wp:inline distT="0" distB="0" distL="0" distR="0" wp14:anchorId="04966E3D" wp14:editId="1A0FD462">
            <wp:extent cx="2838450" cy="180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03987" w14:textId="77777777" w:rsidR="009369AE" w:rsidRPr="00B10CAC" w:rsidRDefault="009369AE" w:rsidP="00B10CAC">
      <w:pPr>
        <w:pStyle w:val="aa"/>
        <w:spacing w:line="360" w:lineRule="auto"/>
        <w:ind w:firstLine="709"/>
        <w:rPr>
          <w:sz w:val="28"/>
          <w:szCs w:val="28"/>
        </w:rPr>
      </w:pPr>
      <w:r w:rsidRPr="00B10CAC">
        <w:rPr>
          <w:noProof/>
          <w:sz w:val="28"/>
          <w:szCs w:val="28"/>
        </w:rPr>
        <w:drawing>
          <wp:inline distT="0" distB="0" distL="0" distR="0" wp14:anchorId="6C536C3F" wp14:editId="576C9303">
            <wp:extent cx="2009775" cy="1333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BABD6" w14:textId="77777777" w:rsidR="009369AE" w:rsidRPr="00B10CAC" w:rsidRDefault="009369AE" w:rsidP="00B10CAC">
      <w:pPr>
        <w:pStyle w:val="aa"/>
        <w:spacing w:line="360" w:lineRule="auto"/>
        <w:ind w:firstLine="709"/>
        <w:rPr>
          <w:sz w:val="28"/>
          <w:szCs w:val="28"/>
        </w:rPr>
      </w:pPr>
      <w:r w:rsidRPr="00B10CAC">
        <w:rPr>
          <w:noProof/>
          <w:sz w:val="28"/>
          <w:szCs w:val="28"/>
        </w:rPr>
        <w:drawing>
          <wp:inline distT="0" distB="0" distL="0" distR="0" wp14:anchorId="7B50CA1B" wp14:editId="65665CDA">
            <wp:extent cx="3848100" cy="1619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08A3" w14:textId="77777777" w:rsidR="009369AE" w:rsidRPr="00B10CAC" w:rsidRDefault="009369AE" w:rsidP="00B10CAC">
      <w:pPr>
        <w:pStyle w:val="aa"/>
        <w:spacing w:line="360" w:lineRule="auto"/>
        <w:ind w:firstLine="709"/>
        <w:rPr>
          <w:sz w:val="28"/>
          <w:szCs w:val="28"/>
        </w:rPr>
      </w:pPr>
    </w:p>
    <w:p w14:paraId="3F840B2A" w14:textId="77777777" w:rsidR="009369AE" w:rsidRPr="00B10CAC" w:rsidRDefault="009369AE" w:rsidP="00B10CAC">
      <w:pPr>
        <w:pStyle w:val="aa"/>
        <w:spacing w:line="360" w:lineRule="auto"/>
        <w:ind w:firstLine="709"/>
        <w:rPr>
          <w:sz w:val="28"/>
          <w:szCs w:val="28"/>
        </w:rPr>
      </w:pPr>
      <w:r w:rsidRPr="00B10CAC">
        <w:rPr>
          <w:noProof/>
          <w:sz w:val="28"/>
          <w:szCs w:val="28"/>
        </w:rPr>
        <w:drawing>
          <wp:inline distT="0" distB="0" distL="0" distR="0" wp14:anchorId="2304F887" wp14:editId="10BF2B03">
            <wp:extent cx="2657475" cy="180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1BB4" w14:textId="77777777" w:rsidR="009369AE" w:rsidRPr="00B10CAC" w:rsidRDefault="009369AE" w:rsidP="00B10CAC">
      <w:pPr>
        <w:pStyle w:val="aa"/>
        <w:spacing w:line="360" w:lineRule="auto"/>
        <w:ind w:firstLine="709"/>
        <w:rPr>
          <w:sz w:val="28"/>
          <w:szCs w:val="28"/>
        </w:rPr>
      </w:pPr>
    </w:p>
    <w:p w14:paraId="570CB33D" w14:textId="77777777" w:rsidR="009369AE" w:rsidRPr="00B10CAC" w:rsidRDefault="009369AE" w:rsidP="00B10CAC">
      <w:pPr>
        <w:pStyle w:val="aa"/>
        <w:spacing w:line="360" w:lineRule="auto"/>
        <w:ind w:firstLine="709"/>
        <w:rPr>
          <w:sz w:val="28"/>
          <w:szCs w:val="28"/>
        </w:rPr>
      </w:pPr>
    </w:p>
    <w:p w14:paraId="1D4505C0" w14:textId="77777777" w:rsidR="00C46252" w:rsidRPr="00B10CAC" w:rsidRDefault="00AA0B0A" w:rsidP="00B10CAC">
      <w:pPr>
        <w:spacing w:before="0" w:line="360" w:lineRule="auto"/>
        <w:ind w:firstLine="709"/>
        <w:rPr>
          <w:i/>
          <w:sz w:val="28"/>
          <w:szCs w:val="28"/>
        </w:rPr>
      </w:pPr>
      <w:r w:rsidRPr="00B10CAC">
        <w:rPr>
          <w:b/>
          <w:sz w:val="28"/>
          <w:szCs w:val="28"/>
        </w:rPr>
        <w:t xml:space="preserve">Цель этапа: </w:t>
      </w:r>
      <w:r w:rsidRPr="00B10CAC">
        <w:rPr>
          <w:i/>
          <w:sz w:val="28"/>
          <w:szCs w:val="28"/>
        </w:rPr>
        <w:t xml:space="preserve">проверить своё умение применять алгоритм </w:t>
      </w:r>
      <w:r w:rsidR="00C46252" w:rsidRPr="00B10CAC">
        <w:rPr>
          <w:i/>
          <w:sz w:val="28"/>
          <w:szCs w:val="28"/>
        </w:rPr>
        <w:t>сравнения десятичных дробей</w:t>
      </w:r>
    </w:p>
    <w:p w14:paraId="7BFA6160" w14:textId="77777777" w:rsidR="00C46252" w:rsidRPr="00B10CAC" w:rsidRDefault="00C46252" w:rsidP="00B10CAC">
      <w:pPr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sz w:val="28"/>
          <w:szCs w:val="28"/>
          <w:u w:val="single"/>
        </w:rPr>
        <w:t>этап самостоятельной работы</w:t>
      </w:r>
      <w:r w:rsidRPr="00B10CAC">
        <w:rPr>
          <w:b/>
          <w:sz w:val="28"/>
          <w:szCs w:val="28"/>
        </w:rPr>
        <w:t xml:space="preserve"> (10 мин.).</w:t>
      </w:r>
      <w:r w:rsidR="00CC2B32" w:rsidRPr="00B10CAC">
        <w:rPr>
          <w:b/>
          <w:sz w:val="28"/>
          <w:szCs w:val="28"/>
        </w:rPr>
        <w:t xml:space="preserve">      </w:t>
      </w:r>
      <w:r w:rsidRPr="00B10CAC">
        <w:rPr>
          <w:sz w:val="28"/>
          <w:szCs w:val="28"/>
        </w:rPr>
        <w:t xml:space="preserve">Ориентирован на </w:t>
      </w:r>
      <w:r w:rsidRPr="00B10CAC">
        <w:rPr>
          <w:b/>
          <w:sz w:val="28"/>
          <w:szCs w:val="28"/>
        </w:rPr>
        <w:t>формирование:</w:t>
      </w:r>
    </w:p>
    <w:p w14:paraId="4F769CC8" w14:textId="77777777" w:rsidR="00CC2B32" w:rsidRPr="00B10CAC" w:rsidRDefault="00C46252" w:rsidP="00B10CAC">
      <w:pPr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sz w:val="28"/>
          <w:szCs w:val="28"/>
          <w:u w:val="single"/>
        </w:rPr>
        <w:t>познавательных УУД</w:t>
      </w:r>
      <w:r w:rsidRPr="00B10CAC">
        <w:rPr>
          <w:b/>
          <w:sz w:val="28"/>
          <w:szCs w:val="28"/>
        </w:rPr>
        <w:t xml:space="preserve"> (формирование умений по использованию математических знаний для решения различных математических задач и оценки полученных</w:t>
      </w:r>
      <w:r w:rsidRPr="00B10CAC">
        <w:rPr>
          <w:b/>
          <w:color w:val="FF0000"/>
          <w:sz w:val="28"/>
          <w:szCs w:val="28"/>
        </w:rPr>
        <w:t xml:space="preserve"> </w:t>
      </w:r>
      <w:r w:rsidRPr="00B10CAC">
        <w:rPr>
          <w:b/>
          <w:sz w:val="28"/>
          <w:szCs w:val="28"/>
        </w:rPr>
        <w:t>результатов);</w:t>
      </w:r>
    </w:p>
    <w:p w14:paraId="146976B5" w14:textId="77777777" w:rsidR="00C46252" w:rsidRPr="00B10CAC" w:rsidRDefault="00C46252" w:rsidP="00B10CAC">
      <w:pPr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sz w:val="28"/>
          <w:szCs w:val="28"/>
          <w:u w:val="single"/>
        </w:rPr>
        <w:t>регулятивных УУД</w:t>
      </w:r>
      <w:r w:rsidRPr="00B10CAC">
        <w:rPr>
          <w:b/>
          <w:sz w:val="28"/>
          <w:szCs w:val="28"/>
        </w:rPr>
        <w:t xml:space="preserve"> (формирование умений ставить личные цели деятельности, планировать свою работу, действовать по плану, оценивать полученные  результаты);</w:t>
      </w:r>
    </w:p>
    <w:p w14:paraId="2CFBAD43" w14:textId="77777777" w:rsidR="00EE7DBF" w:rsidRPr="00B10CAC" w:rsidRDefault="00C46252" w:rsidP="00B10CAC">
      <w:pPr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sz w:val="28"/>
          <w:szCs w:val="28"/>
          <w:u w:val="single"/>
        </w:rPr>
        <w:t>коммуникативных УУД</w:t>
      </w:r>
      <w:r w:rsidRPr="00B10CAC">
        <w:rPr>
          <w:b/>
          <w:sz w:val="28"/>
          <w:szCs w:val="28"/>
        </w:rPr>
        <w:t xml:space="preserve"> (формирование умений совместно с другими детьми в группе сверять полученные результаты с образцом).</w:t>
      </w:r>
    </w:p>
    <w:p w14:paraId="4E329CF6" w14:textId="77777777" w:rsidR="000D1A60" w:rsidRPr="00B10CAC" w:rsidRDefault="001465B3" w:rsidP="00B10CAC">
      <w:pPr>
        <w:pStyle w:val="af0"/>
        <w:spacing w:line="360" w:lineRule="auto"/>
        <w:ind w:left="0" w:firstLine="709"/>
        <w:jc w:val="both"/>
        <w:rPr>
          <w:b/>
          <w:sz w:val="28"/>
          <w:szCs w:val="28"/>
          <w:u w:val="single"/>
        </w:rPr>
      </w:pPr>
      <w:r w:rsidRPr="00B10CAC">
        <w:rPr>
          <w:b/>
          <w:sz w:val="28"/>
          <w:szCs w:val="28"/>
        </w:rPr>
        <w:t xml:space="preserve">Образец (эталон) предлагает учитель, после того как </w:t>
      </w:r>
      <w:r w:rsidR="000D1A60" w:rsidRPr="00B10CAC">
        <w:rPr>
          <w:b/>
          <w:sz w:val="28"/>
          <w:szCs w:val="28"/>
        </w:rPr>
        <w:t>ученик справляется с заданием6</w:t>
      </w:r>
      <w:r w:rsidR="000D1A60" w:rsidRPr="00B10CAC">
        <w:rPr>
          <w:b/>
          <w:sz w:val="28"/>
          <w:szCs w:val="28"/>
        </w:rPr>
        <w:br/>
      </w:r>
      <w:r w:rsidR="000D1A60" w:rsidRPr="00B10CAC">
        <w:rPr>
          <w:b/>
          <w:sz w:val="28"/>
          <w:szCs w:val="28"/>
          <w:u w:val="single"/>
        </w:rPr>
        <w:t>Ответы к самостоятельной работе.</w:t>
      </w:r>
    </w:p>
    <w:p w14:paraId="06BC56FF" w14:textId="77777777" w:rsidR="000D1A60" w:rsidRPr="00B10CAC" w:rsidRDefault="000D1A60" w:rsidP="00B10CAC">
      <w:pPr>
        <w:widowControl/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sz w:val="28"/>
          <w:szCs w:val="28"/>
        </w:rPr>
        <w:t>Вариант </w:t>
      </w:r>
      <w:r w:rsidRPr="00B10CAC">
        <w:rPr>
          <w:b/>
          <w:sz w:val="28"/>
          <w:szCs w:val="28"/>
          <w:lang w:val="en-US"/>
        </w:rPr>
        <w:t>I</w:t>
      </w:r>
      <w:r w:rsidRPr="00B10CAC">
        <w:rPr>
          <w:b/>
          <w:sz w:val="28"/>
          <w:szCs w:val="28"/>
        </w:rPr>
        <w:t>.</w:t>
      </w:r>
    </w:p>
    <w:p w14:paraId="02622F03" w14:textId="77777777" w:rsidR="009369AE" w:rsidRPr="00B10CAC" w:rsidRDefault="009369AE" w:rsidP="00B10CAC">
      <w:pPr>
        <w:widowControl/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sz w:val="28"/>
          <w:szCs w:val="28"/>
        </w:rPr>
        <w:t>а) (-4)∙(16+12)=-4∙16-4∙12=-64-48=-</w:t>
      </w:r>
      <w:r w:rsidR="0001677B" w:rsidRPr="00B10CAC">
        <w:rPr>
          <w:b/>
          <w:sz w:val="28"/>
          <w:szCs w:val="28"/>
        </w:rPr>
        <w:t>112; (-7)∙(-5-17)=-7∙(-5)-7∙(-17)=35+119=154</w:t>
      </w:r>
    </w:p>
    <w:p w14:paraId="0BB22650" w14:textId="77777777" w:rsidR="0001677B" w:rsidRPr="00B10CAC" w:rsidRDefault="0001677B" w:rsidP="00B10CAC">
      <w:pPr>
        <w:widowControl/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sz w:val="28"/>
          <w:szCs w:val="28"/>
        </w:rPr>
        <w:t xml:space="preserve">б) (-9)∙(-24)+(-9)∙(-26)=-9∙(-24-26)=-9∙(-50)=450;   99∙(-97)+99∙(-3)=99∙(-99-3)=99∙(-100)=-9900 </w:t>
      </w:r>
    </w:p>
    <w:p w14:paraId="4C748296" w14:textId="77777777" w:rsidR="001465B3" w:rsidRPr="00B10CAC" w:rsidRDefault="001465B3" w:rsidP="00B10CAC">
      <w:pPr>
        <w:spacing w:before="0" w:line="360" w:lineRule="auto"/>
        <w:ind w:firstLine="709"/>
        <w:rPr>
          <w:sz w:val="28"/>
          <w:szCs w:val="28"/>
        </w:rPr>
      </w:pPr>
    </w:p>
    <w:p w14:paraId="2CC295D1" w14:textId="77777777" w:rsidR="00AA0B0A" w:rsidRPr="00B10CAC" w:rsidRDefault="00C46252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sz w:val="28"/>
          <w:szCs w:val="28"/>
        </w:rPr>
        <w:t xml:space="preserve">Ошибки выявляются и уясняются </w:t>
      </w:r>
      <w:r w:rsidRPr="00B10CAC">
        <w:rPr>
          <w:b/>
          <w:sz w:val="28"/>
          <w:szCs w:val="28"/>
        </w:rPr>
        <w:t>в парной</w:t>
      </w:r>
      <w:r w:rsidRPr="00B10CAC">
        <w:rPr>
          <w:sz w:val="28"/>
          <w:szCs w:val="28"/>
        </w:rPr>
        <w:t xml:space="preserve"> работе детей.</w:t>
      </w:r>
    </w:p>
    <w:p w14:paraId="3FFA3B9B" w14:textId="77777777" w:rsidR="00AA0B0A" w:rsidRPr="00B10CAC" w:rsidRDefault="00C46252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b/>
          <w:sz w:val="28"/>
          <w:szCs w:val="28"/>
        </w:rPr>
        <w:t>7</w:t>
      </w:r>
      <w:r w:rsidR="00AA0B0A" w:rsidRPr="00B10CAC">
        <w:rPr>
          <w:b/>
          <w:sz w:val="28"/>
          <w:szCs w:val="28"/>
        </w:rPr>
        <w:t>. Рефлексия деятельности на уроке</w:t>
      </w:r>
    </w:p>
    <w:p w14:paraId="7DCD8A7D" w14:textId="77777777" w:rsidR="00AA0B0A" w:rsidRPr="00B10CAC" w:rsidRDefault="00AA0B0A" w:rsidP="00B10CAC">
      <w:pPr>
        <w:spacing w:before="0" w:line="360" w:lineRule="auto"/>
        <w:ind w:firstLine="709"/>
        <w:rPr>
          <w:bCs/>
          <w:i/>
          <w:sz w:val="28"/>
          <w:szCs w:val="28"/>
        </w:rPr>
      </w:pPr>
      <w:r w:rsidRPr="00B10CAC">
        <w:rPr>
          <w:b/>
          <w:bCs/>
          <w:sz w:val="28"/>
          <w:szCs w:val="28"/>
        </w:rPr>
        <w:lastRenderedPageBreak/>
        <w:t xml:space="preserve">Цель этапа: </w:t>
      </w:r>
      <w:r w:rsidRPr="00B10CAC">
        <w:rPr>
          <w:bCs/>
          <w:i/>
          <w:sz w:val="28"/>
          <w:szCs w:val="28"/>
        </w:rPr>
        <w:t>зафиксировать новое содержание, оценить собственную деятельность.</w:t>
      </w:r>
    </w:p>
    <w:p w14:paraId="5146CDCD" w14:textId="77777777" w:rsidR="0001677B" w:rsidRPr="00B10CAC" w:rsidRDefault="00AA0B0A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i/>
          <w:sz w:val="28"/>
          <w:szCs w:val="28"/>
        </w:rPr>
        <w:t xml:space="preserve">– </w:t>
      </w:r>
      <w:r w:rsidRPr="00B10CAC">
        <w:rPr>
          <w:sz w:val="28"/>
          <w:szCs w:val="28"/>
        </w:rPr>
        <w:t xml:space="preserve">Чему же новому </w:t>
      </w:r>
      <w:r w:rsidR="000D1A60" w:rsidRPr="00B10CAC">
        <w:rPr>
          <w:sz w:val="28"/>
          <w:szCs w:val="28"/>
        </w:rPr>
        <w:t>мы с вами научились? (</w:t>
      </w:r>
      <w:r w:rsidR="0001677B" w:rsidRPr="00B10CAC">
        <w:rPr>
          <w:sz w:val="28"/>
          <w:szCs w:val="28"/>
        </w:rPr>
        <w:t>Выносить за скобки и раскрывать скобки целые числа)</w:t>
      </w:r>
    </w:p>
    <w:p w14:paraId="24521CFF" w14:textId="77777777" w:rsidR="00AA0B0A" w:rsidRPr="00B10CAC" w:rsidRDefault="00AA0B0A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sz w:val="28"/>
          <w:szCs w:val="28"/>
        </w:rPr>
        <w:t>–</w:t>
      </w:r>
      <w:r w:rsidR="000D1A60" w:rsidRPr="00B10CAC">
        <w:rPr>
          <w:sz w:val="28"/>
          <w:szCs w:val="28"/>
        </w:rPr>
        <w:t xml:space="preserve">Для чего мы изучили </w:t>
      </w:r>
      <w:r w:rsidR="0001677B" w:rsidRPr="00B10CAC">
        <w:rPr>
          <w:sz w:val="28"/>
          <w:szCs w:val="28"/>
        </w:rPr>
        <w:t xml:space="preserve">распределительное свойство умножения? </w:t>
      </w:r>
      <w:r w:rsidRPr="00B10CAC">
        <w:rPr>
          <w:sz w:val="28"/>
          <w:szCs w:val="28"/>
        </w:rPr>
        <w:t>(</w:t>
      </w:r>
      <w:r w:rsidR="000D1A60" w:rsidRPr="00B10CAC">
        <w:rPr>
          <w:sz w:val="28"/>
          <w:szCs w:val="28"/>
        </w:rPr>
        <w:t>Чтобы затрачивать на вычисления меньше времени</w:t>
      </w:r>
      <w:r w:rsidRPr="00B10CAC">
        <w:rPr>
          <w:sz w:val="28"/>
          <w:szCs w:val="28"/>
        </w:rPr>
        <w:t>).</w:t>
      </w:r>
    </w:p>
    <w:p w14:paraId="7D2F2F36" w14:textId="77777777" w:rsidR="00AA0B0A" w:rsidRPr="00B10CAC" w:rsidRDefault="00AA0B0A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i/>
          <w:sz w:val="28"/>
          <w:szCs w:val="28"/>
        </w:rPr>
        <w:t xml:space="preserve">– </w:t>
      </w:r>
      <w:r w:rsidRPr="00B10CAC">
        <w:rPr>
          <w:sz w:val="28"/>
          <w:szCs w:val="28"/>
        </w:rPr>
        <w:t>Какие знания помогли нам в работе?</w:t>
      </w:r>
      <w:r w:rsidR="00EE7DBF" w:rsidRPr="00B10CAC">
        <w:rPr>
          <w:sz w:val="28"/>
          <w:szCs w:val="28"/>
        </w:rPr>
        <w:t xml:space="preserve">       </w:t>
      </w:r>
      <w:r w:rsidRPr="00B10CAC">
        <w:rPr>
          <w:i/>
          <w:sz w:val="28"/>
          <w:szCs w:val="28"/>
        </w:rPr>
        <w:t xml:space="preserve"> </w:t>
      </w:r>
      <w:r w:rsidRPr="00B10CAC">
        <w:rPr>
          <w:sz w:val="28"/>
          <w:szCs w:val="28"/>
        </w:rPr>
        <w:t>Какие трудности встретили?</w:t>
      </w:r>
    </w:p>
    <w:p w14:paraId="16331CE3" w14:textId="77777777" w:rsidR="001D1693" w:rsidRPr="00B10CAC" w:rsidRDefault="001D1693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sz w:val="28"/>
          <w:szCs w:val="28"/>
        </w:rPr>
        <w:t>-Как я оцениваю свою работу не уроке?</w:t>
      </w:r>
    </w:p>
    <w:p w14:paraId="41E7E417" w14:textId="77777777" w:rsidR="001D1693" w:rsidRPr="00B10CAC" w:rsidRDefault="001D1693" w:rsidP="00B10CAC">
      <w:pPr>
        <w:spacing w:before="0" w:line="360" w:lineRule="auto"/>
        <w:ind w:firstLine="709"/>
        <w:rPr>
          <w:sz w:val="28"/>
          <w:szCs w:val="28"/>
        </w:rPr>
      </w:pPr>
      <w:r w:rsidRPr="00B10CAC">
        <w:rPr>
          <w:sz w:val="28"/>
          <w:szCs w:val="28"/>
        </w:rPr>
        <w:t>-С каким настроением я ухожу с урока? (Нарисовать смайлик на полях)</w:t>
      </w:r>
    </w:p>
    <w:p w14:paraId="782625F6" w14:textId="77777777" w:rsidR="0001677B" w:rsidRPr="00B10CAC" w:rsidRDefault="00AA0B0A" w:rsidP="00B10CAC">
      <w:pPr>
        <w:spacing w:before="0" w:line="360" w:lineRule="auto"/>
        <w:ind w:firstLine="709"/>
        <w:rPr>
          <w:b/>
          <w:sz w:val="28"/>
          <w:szCs w:val="28"/>
        </w:rPr>
      </w:pPr>
      <w:r w:rsidRPr="00B10CAC">
        <w:rPr>
          <w:b/>
          <w:sz w:val="28"/>
          <w:szCs w:val="28"/>
        </w:rPr>
        <w:t>Домашнее задание</w:t>
      </w:r>
      <w:r w:rsidR="00EE7DBF" w:rsidRPr="00B10CAC">
        <w:rPr>
          <w:b/>
          <w:sz w:val="28"/>
          <w:szCs w:val="28"/>
        </w:rPr>
        <w:t xml:space="preserve">     </w:t>
      </w:r>
      <w:r w:rsidR="0001677B" w:rsidRPr="00B10CAC">
        <w:rPr>
          <w:b/>
          <w:sz w:val="28"/>
          <w:szCs w:val="28"/>
        </w:rPr>
        <w:t>п.2.4.  стр. 57-58 №17, 19 (а), №20*</w:t>
      </w:r>
      <w:r w:rsidR="0001677B" w:rsidRPr="00B10CAC">
        <w:rPr>
          <w:sz w:val="28"/>
          <w:szCs w:val="28"/>
        </w:rPr>
        <w:t>.</w:t>
      </w:r>
    </w:p>
    <w:p w14:paraId="6A8B45E0" w14:textId="77777777" w:rsidR="0001677B" w:rsidRPr="00B10CAC" w:rsidRDefault="0001677B" w:rsidP="00B10CAC">
      <w:pPr>
        <w:widowControl/>
        <w:spacing w:before="0" w:line="360" w:lineRule="auto"/>
        <w:ind w:firstLine="709"/>
        <w:jc w:val="left"/>
        <w:rPr>
          <w:sz w:val="28"/>
          <w:szCs w:val="28"/>
        </w:rPr>
      </w:pPr>
    </w:p>
    <w:p w14:paraId="7C0497C9" w14:textId="77777777" w:rsidR="00AA0B0A" w:rsidRPr="00B10CAC" w:rsidRDefault="00AA0B0A" w:rsidP="00B10CAC">
      <w:pPr>
        <w:spacing w:before="0" w:line="360" w:lineRule="auto"/>
        <w:ind w:firstLine="709"/>
        <w:rPr>
          <w:b/>
          <w:sz w:val="28"/>
          <w:szCs w:val="28"/>
        </w:rPr>
      </w:pPr>
    </w:p>
    <w:p w14:paraId="11B0185B" w14:textId="77777777" w:rsidR="00535D45" w:rsidRDefault="00535D45" w:rsidP="00B10CAC">
      <w:pPr>
        <w:spacing w:before="0" w:line="360" w:lineRule="auto"/>
        <w:ind w:firstLine="709"/>
        <w:rPr>
          <w:sz w:val="28"/>
          <w:szCs w:val="28"/>
        </w:rPr>
        <w:sectPr w:rsidR="00535D45">
          <w:footerReference w:type="even" r:id="rId22"/>
          <w:footerReference w:type="default" r:id="rId23"/>
          <w:pgSz w:w="11906" w:h="16838"/>
          <w:pgMar w:top="851" w:right="851" w:bottom="1134" w:left="1134" w:header="709" w:footer="680" w:gutter="0"/>
          <w:cols w:space="708"/>
          <w:docGrid w:linePitch="360"/>
        </w:sectPr>
      </w:pPr>
    </w:p>
    <w:p w14:paraId="2BA310EF" w14:textId="77777777" w:rsidR="00535D45" w:rsidRPr="00535D45" w:rsidRDefault="00535D45" w:rsidP="00535D45">
      <w:pPr>
        <w:widowControl/>
        <w:spacing w:before="0" w:line="240" w:lineRule="auto"/>
        <w:jc w:val="left"/>
        <w:rPr>
          <w:b/>
          <w:sz w:val="20"/>
          <w:szCs w:val="20"/>
        </w:rPr>
      </w:pPr>
      <w:r w:rsidRPr="00535D45">
        <w:rPr>
          <w:i/>
          <w:sz w:val="20"/>
          <w:szCs w:val="20"/>
        </w:rPr>
        <w:lastRenderedPageBreak/>
        <w:t xml:space="preserve">Предмет: </w:t>
      </w:r>
      <w:r w:rsidRPr="00535D45">
        <w:rPr>
          <w:b/>
          <w:sz w:val="20"/>
          <w:szCs w:val="20"/>
        </w:rPr>
        <w:t>Математика</w:t>
      </w:r>
    </w:p>
    <w:p w14:paraId="29CD6B4E" w14:textId="77777777" w:rsidR="00535D45" w:rsidRPr="00535D45" w:rsidRDefault="00535D45" w:rsidP="00535D45">
      <w:pPr>
        <w:widowControl/>
        <w:spacing w:before="0" w:line="240" w:lineRule="auto"/>
        <w:jc w:val="left"/>
        <w:rPr>
          <w:sz w:val="20"/>
          <w:szCs w:val="20"/>
        </w:rPr>
      </w:pPr>
      <w:r w:rsidRPr="00535D45">
        <w:rPr>
          <w:i/>
          <w:sz w:val="20"/>
          <w:szCs w:val="20"/>
        </w:rPr>
        <w:t>Класс:</w:t>
      </w:r>
      <w:r w:rsidRPr="00535D45">
        <w:rPr>
          <w:sz w:val="20"/>
          <w:szCs w:val="20"/>
        </w:rPr>
        <w:t xml:space="preserve"> 6 класс</w:t>
      </w:r>
    </w:p>
    <w:p w14:paraId="489A57F1" w14:textId="77777777" w:rsidR="00535D45" w:rsidRPr="00535D45" w:rsidRDefault="00535D45" w:rsidP="00535D45">
      <w:pPr>
        <w:widowControl/>
        <w:spacing w:before="0" w:line="240" w:lineRule="auto"/>
        <w:jc w:val="left"/>
        <w:rPr>
          <w:sz w:val="20"/>
          <w:szCs w:val="20"/>
        </w:rPr>
      </w:pPr>
      <w:r w:rsidRPr="00535D45">
        <w:rPr>
          <w:i/>
          <w:sz w:val="20"/>
          <w:szCs w:val="20"/>
        </w:rPr>
        <w:t xml:space="preserve">Тип урока: </w:t>
      </w:r>
      <w:r w:rsidRPr="00535D45">
        <w:rPr>
          <w:sz w:val="20"/>
          <w:szCs w:val="20"/>
        </w:rPr>
        <w:t>открытие новых знаний</w:t>
      </w:r>
      <w:r w:rsidRPr="00535D45">
        <w:rPr>
          <w:i/>
          <w:sz w:val="20"/>
          <w:szCs w:val="20"/>
        </w:rPr>
        <w:t xml:space="preserve"> </w:t>
      </w:r>
      <w:r w:rsidRPr="00535D45">
        <w:rPr>
          <w:sz w:val="20"/>
          <w:szCs w:val="20"/>
        </w:rPr>
        <w:t>(ОС «Школа 2100»)</w:t>
      </w:r>
    </w:p>
    <w:p w14:paraId="642C92C3" w14:textId="77777777" w:rsidR="00535D45" w:rsidRPr="00535D45" w:rsidRDefault="00535D45" w:rsidP="00535D45">
      <w:pPr>
        <w:widowControl/>
        <w:spacing w:before="0" w:line="240" w:lineRule="auto"/>
        <w:jc w:val="left"/>
        <w:rPr>
          <w:b/>
          <w:sz w:val="20"/>
          <w:szCs w:val="20"/>
        </w:rPr>
      </w:pPr>
      <w:r w:rsidRPr="00535D45">
        <w:rPr>
          <w:b/>
          <w:sz w:val="20"/>
          <w:szCs w:val="20"/>
        </w:rPr>
        <w:t>Тема. «Вычисления с целыми числами»</w:t>
      </w:r>
    </w:p>
    <w:p w14:paraId="1D07375B" w14:textId="77777777" w:rsidR="00535D45" w:rsidRPr="00535D45" w:rsidRDefault="00535D45" w:rsidP="00535D45">
      <w:pPr>
        <w:widowControl/>
        <w:spacing w:before="0" w:line="240" w:lineRule="auto"/>
        <w:jc w:val="left"/>
        <w:rPr>
          <w:b/>
          <w:sz w:val="20"/>
          <w:szCs w:val="20"/>
        </w:rPr>
      </w:pPr>
      <w:r w:rsidRPr="00535D45">
        <w:rPr>
          <w:b/>
          <w:sz w:val="20"/>
          <w:szCs w:val="20"/>
        </w:rPr>
        <w:t>Цели:</w:t>
      </w:r>
    </w:p>
    <w:p w14:paraId="38E362D8" w14:textId="77777777" w:rsidR="00535D45" w:rsidRPr="00535D45" w:rsidRDefault="00535D45" w:rsidP="00535D45">
      <w:pPr>
        <w:widowControl/>
        <w:spacing w:before="0" w:line="240" w:lineRule="auto"/>
        <w:jc w:val="left"/>
        <w:rPr>
          <w:sz w:val="20"/>
          <w:szCs w:val="20"/>
        </w:rPr>
      </w:pPr>
      <w:r w:rsidRPr="00535D45">
        <w:rPr>
          <w:b/>
          <w:bCs/>
          <w:sz w:val="20"/>
          <w:szCs w:val="20"/>
        </w:rPr>
        <w:t>Образовательные</w:t>
      </w:r>
    </w:p>
    <w:p w14:paraId="0653C892" w14:textId="77777777" w:rsidR="00535D45" w:rsidRPr="00535D45" w:rsidRDefault="00535D45" w:rsidP="00535D45">
      <w:pPr>
        <w:widowControl/>
        <w:spacing w:before="0" w:line="240" w:lineRule="auto"/>
        <w:jc w:val="left"/>
        <w:rPr>
          <w:sz w:val="20"/>
          <w:szCs w:val="20"/>
        </w:rPr>
      </w:pPr>
    </w:p>
    <w:p w14:paraId="5742432F" w14:textId="77777777" w:rsidR="00535D45" w:rsidRPr="00535D45" w:rsidRDefault="00535D45" w:rsidP="00535D45">
      <w:pPr>
        <w:widowControl/>
        <w:numPr>
          <w:ilvl w:val="0"/>
          <w:numId w:val="5"/>
        </w:numPr>
        <w:spacing w:before="0" w:line="240" w:lineRule="auto"/>
        <w:jc w:val="left"/>
        <w:rPr>
          <w:sz w:val="20"/>
          <w:szCs w:val="20"/>
        </w:rPr>
      </w:pPr>
      <w:r w:rsidRPr="00535D45">
        <w:rPr>
          <w:sz w:val="20"/>
          <w:szCs w:val="20"/>
        </w:rPr>
        <w:t>Сформировать способность к раскрытию скобок  и вынесению общего множителя за скобки на множестве целых чисел Повторить и закрепить все действия с целыми числами</w:t>
      </w:r>
    </w:p>
    <w:p w14:paraId="24183A1E" w14:textId="77777777" w:rsidR="00535D45" w:rsidRPr="00535D45" w:rsidRDefault="00535D45" w:rsidP="00535D45">
      <w:pPr>
        <w:widowControl/>
        <w:numPr>
          <w:ilvl w:val="0"/>
          <w:numId w:val="5"/>
        </w:numPr>
        <w:spacing w:before="0" w:line="240" w:lineRule="auto"/>
        <w:jc w:val="left"/>
        <w:rPr>
          <w:sz w:val="20"/>
          <w:szCs w:val="20"/>
        </w:rPr>
      </w:pPr>
      <w:r w:rsidRPr="00535D45">
        <w:rPr>
          <w:b/>
          <w:bCs/>
          <w:sz w:val="20"/>
          <w:szCs w:val="20"/>
        </w:rPr>
        <w:t>Развивающие</w:t>
      </w:r>
    </w:p>
    <w:p w14:paraId="507A54C8" w14:textId="77777777" w:rsidR="00535D45" w:rsidRPr="00535D45" w:rsidRDefault="00535D45" w:rsidP="00535D45">
      <w:pPr>
        <w:widowControl/>
        <w:numPr>
          <w:ilvl w:val="0"/>
          <w:numId w:val="7"/>
        </w:numPr>
        <w:spacing w:before="0" w:line="240" w:lineRule="auto"/>
        <w:jc w:val="left"/>
        <w:rPr>
          <w:sz w:val="20"/>
          <w:szCs w:val="20"/>
        </w:rPr>
      </w:pPr>
      <w:r w:rsidRPr="00535D45">
        <w:rPr>
          <w:sz w:val="20"/>
          <w:szCs w:val="20"/>
        </w:rPr>
        <w:t xml:space="preserve">Способствовать развитию логического мышления, навыков исследовательской деятельности, творческих способностей. </w:t>
      </w:r>
    </w:p>
    <w:p w14:paraId="00136C3B" w14:textId="77777777" w:rsidR="00535D45" w:rsidRPr="00535D45" w:rsidRDefault="00535D45" w:rsidP="00535D45">
      <w:pPr>
        <w:widowControl/>
        <w:numPr>
          <w:ilvl w:val="0"/>
          <w:numId w:val="7"/>
        </w:numPr>
        <w:spacing w:before="0" w:line="240" w:lineRule="auto"/>
        <w:jc w:val="left"/>
        <w:rPr>
          <w:sz w:val="20"/>
          <w:szCs w:val="20"/>
        </w:rPr>
      </w:pPr>
      <w:r w:rsidRPr="00535D45">
        <w:rPr>
          <w:sz w:val="20"/>
          <w:szCs w:val="20"/>
        </w:rPr>
        <w:t>Развивать  умения сравнивать,  анализировать, выявлять  закономерности, обобщать.</w:t>
      </w:r>
    </w:p>
    <w:p w14:paraId="042BB24F" w14:textId="77777777" w:rsidR="00535D45" w:rsidRPr="00535D45" w:rsidRDefault="00535D45" w:rsidP="00535D45">
      <w:pPr>
        <w:widowControl/>
        <w:spacing w:before="0" w:line="240" w:lineRule="auto"/>
        <w:jc w:val="left"/>
        <w:rPr>
          <w:b/>
          <w:bCs/>
          <w:sz w:val="20"/>
          <w:szCs w:val="20"/>
        </w:rPr>
      </w:pPr>
      <w:r w:rsidRPr="00535D45">
        <w:rPr>
          <w:b/>
          <w:bCs/>
          <w:sz w:val="20"/>
          <w:szCs w:val="20"/>
        </w:rPr>
        <w:t>Воспитательные</w:t>
      </w:r>
    </w:p>
    <w:p w14:paraId="1B642DE3" w14:textId="77777777" w:rsidR="00535D45" w:rsidRPr="00535D45" w:rsidRDefault="00535D45" w:rsidP="00535D45">
      <w:pPr>
        <w:widowControl/>
        <w:numPr>
          <w:ilvl w:val="0"/>
          <w:numId w:val="8"/>
        </w:numPr>
        <w:spacing w:before="0" w:line="240" w:lineRule="auto"/>
        <w:jc w:val="left"/>
        <w:rPr>
          <w:sz w:val="20"/>
          <w:szCs w:val="20"/>
        </w:rPr>
      </w:pPr>
      <w:r w:rsidRPr="00535D45">
        <w:rPr>
          <w:sz w:val="20"/>
          <w:szCs w:val="20"/>
        </w:rPr>
        <w:t>Воспитывать  осознанное  отношение  к  выполнению   задания.</w:t>
      </w:r>
    </w:p>
    <w:p w14:paraId="6D410C89" w14:textId="77777777" w:rsidR="00535D45" w:rsidRPr="00535D45" w:rsidRDefault="00535D45" w:rsidP="00535D45">
      <w:pPr>
        <w:widowControl/>
        <w:numPr>
          <w:ilvl w:val="0"/>
          <w:numId w:val="8"/>
        </w:numPr>
        <w:spacing w:before="0" w:line="240" w:lineRule="auto"/>
        <w:jc w:val="left"/>
        <w:rPr>
          <w:sz w:val="20"/>
          <w:szCs w:val="20"/>
        </w:rPr>
      </w:pPr>
      <w:r w:rsidRPr="00535D45">
        <w:rPr>
          <w:sz w:val="20"/>
          <w:szCs w:val="20"/>
        </w:rPr>
        <w:t>Продолжить воспитание в учащихся доброжелательности друг к другу, уважения к мнению  других, умения слушать.</w:t>
      </w:r>
    </w:p>
    <w:p w14:paraId="738ADECD" w14:textId="77777777" w:rsidR="00535D45" w:rsidRPr="00535D45" w:rsidRDefault="00535D45" w:rsidP="00535D45">
      <w:pPr>
        <w:widowControl/>
        <w:spacing w:before="0" w:line="240" w:lineRule="auto"/>
        <w:ind w:left="360"/>
        <w:jc w:val="left"/>
        <w:rPr>
          <w:sz w:val="20"/>
          <w:szCs w:val="20"/>
        </w:rPr>
      </w:pPr>
    </w:p>
    <w:p w14:paraId="31924234" w14:textId="77777777" w:rsidR="00535D45" w:rsidRPr="00535D45" w:rsidRDefault="00535D45" w:rsidP="00535D45">
      <w:pPr>
        <w:widowControl/>
        <w:spacing w:before="0" w:line="240" w:lineRule="auto"/>
        <w:jc w:val="left"/>
        <w:rPr>
          <w:b/>
          <w:sz w:val="20"/>
          <w:szCs w:val="20"/>
        </w:rPr>
      </w:pPr>
      <w:r w:rsidRPr="00535D45">
        <w:rPr>
          <w:b/>
          <w:sz w:val="20"/>
          <w:szCs w:val="20"/>
        </w:rPr>
        <w:t>Формировать УУД:</w:t>
      </w:r>
    </w:p>
    <w:p w14:paraId="530295BD" w14:textId="77777777" w:rsidR="00535D45" w:rsidRPr="00535D45" w:rsidRDefault="00535D45" w:rsidP="00535D45">
      <w:pPr>
        <w:widowControl/>
        <w:spacing w:before="0" w:line="240" w:lineRule="auto"/>
        <w:rPr>
          <w:i/>
          <w:sz w:val="20"/>
          <w:szCs w:val="20"/>
        </w:rPr>
      </w:pPr>
      <w:r w:rsidRPr="00535D45">
        <w:rPr>
          <w:i/>
          <w:sz w:val="20"/>
          <w:szCs w:val="20"/>
        </w:rPr>
        <w:t xml:space="preserve"> </w:t>
      </w:r>
      <w:r w:rsidRPr="00535D45">
        <w:rPr>
          <w:b/>
          <w:i/>
          <w:sz w:val="20"/>
          <w:szCs w:val="20"/>
          <w:u w:val="single"/>
        </w:rPr>
        <w:t>Личностные:</w:t>
      </w:r>
      <w:r w:rsidRPr="00535D45">
        <w:rPr>
          <w:bCs/>
          <w:color w:val="170E02"/>
          <w:sz w:val="20"/>
          <w:szCs w:val="20"/>
        </w:rPr>
        <w:t xml:space="preserve"> </w:t>
      </w:r>
      <w:r w:rsidRPr="00535D45">
        <w:rPr>
          <w:sz w:val="20"/>
          <w:szCs w:val="20"/>
        </w:rPr>
        <w:t>определять и высказывать самые простые, общие для всех людей правила поведения при совместной работе и сотрудничестве</w:t>
      </w:r>
      <w:r w:rsidRPr="00535D45">
        <w:rPr>
          <w:bCs/>
          <w:color w:val="170E02"/>
          <w:sz w:val="20"/>
          <w:szCs w:val="20"/>
        </w:rPr>
        <w:t xml:space="preserve"> способность к самооценке на основе критерия успешности учебной деятельности.</w:t>
      </w:r>
    </w:p>
    <w:p w14:paraId="25374D20" w14:textId="77777777" w:rsidR="00535D45" w:rsidRPr="00535D45" w:rsidRDefault="00535D45" w:rsidP="00535D45">
      <w:pPr>
        <w:widowControl/>
        <w:spacing w:before="0" w:line="240" w:lineRule="auto"/>
        <w:rPr>
          <w:bCs/>
          <w:color w:val="170E02"/>
          <w:sz w:val="20"/>
          <w:szCs w:val="20"/>
        </w:rPr>
      </w:pPr>
      <w:r w:rsidRPr="00535D45">
        <w:rPr>
          <w:b/>
          <w:bCs/>
          <w:i/>
          <w:color w:val="170E02"/>
          <w:sz w:val="20"/>
          <w:szCs w:val="20"/>
          <w:u w:val="single"/>
        </w:rPr>
        <w:t>Регулятивные:</w:t>
      </w:r>
      <w:r w:rsidRPr="00535D45">
        <w:rPr>
          <w:bCs/>
          <w:color w:val="170E02"/>
          <w:sz w:val="20"/>
          <w:szCs w:val="20"/>
        </w:rPr>
        <w:t xml:space="preserve"> умение определять и формулировать цель на уроке с помощью учителя; проговаривать последовательность действий на уроке</w:t>
      </w:r>
      <w:r w:rsidRPr="00535D45">
        <w:rPr>
          <w:sz w:val="20"/>
          <w:szCs w:val="20"/>
        </w:rPr>
        <w:t>;</w:t>
      </w:r>
      <w:r w:rsidRPr="00535D45">
        <w:rPr>
          <w:i/>
          <w:sz w:val="20"/>
          <w:szCs w:val="20"/>
        </w:rPr>
        <w:t xml:space="preserve"> </w:t>
      </w:r>
      <w:r w:rsidRPr="00535D45">
        <w:rPr>
          <w:bCs/>
          <w:color w:val="170E02"/>
          <w:sz w:val="20"/>
          <w:szCs w:val="20"/>
        </w:rPr>
        <w:t xml:space="preserve">работать  плану; </w:t>
      </w:r>
      <w:r w:rsidRPr="00535D45">
        <w:rPr>
          <w:sz w:val="20"/>
          <w:szCs w:val="20"/>
        </w:rPr>
        <w:t xml:space="preserve">вносить необходимые коррективы в действие после его завершения на основе его оценки и учёта характера сделанных ошибок; </w:t>
      </w:r>
      <w:r w:rsidRPr="00535D45">
        <w:rPr>
          <w:bCs/>
          <w:color w:val="170E02"/>
          <w:sz w:val="20"/>
          <w:szCs w:val="20"/>
        </w:rPr>
        <w:t>высказывать своё предположение; оценивать правильность выполнения действия на уровне адекватной  оценки.</w:t>
      </w:r>
    </w:p>
    <w:p w14:paraId="559699D1" w14:textId="77777777" w:rsidR="00535D45" w:rsidRPr="00535D45" w:rsidRDefault="00535D45" w:rsidP="00535D45">
      <w:pPr>
        <w:widowControl/>
        <w:spacing w:before="0" w:line="240" w:lineRule="auto"/>
        <w:jc w:val="left"/>
        <w:rPr>
          <w:bCs/>
          <w:color w:val="170E02"/>
          <w:sz w:val="20"/>
          <w:szCs w:val="20"/>
        </w:rPr>
      </w:pPr>
      <w:r w:rsidRPr="00535D45">
        <w:rPr>
          <w:b/>
          <w:bCs/>
          <w:color w:val="170E02"/>
          <w:sz w:val="20"/>
          <w:szCs w:val="20"/>
          <w:u w:val="single"/>
        </w:rPr>
        <w:t xml:space="preserve"> </w:t>
      </w:r>
      <w:r w:rsidRPr="00535D45">
        <w:rPr>
          <w:b/>
          <w:bCs/>
          <w:i/>
          <w:color w:val="170E02"/>
          <w:sz w:val="20"/>
          <w:szCs w:val="20"/>
          <w:u w:val="single"/>
        </w:rPr>
        <w:t>Коммуникативные:</w:t>
      </w:r>
      <w:r w:rsidRPr="00535D45">
        <w:rPr>
          <w:bCs/>
          <w:i/>
          <w:color w:val="170E02"/>
          <w:sz w:val="20"/>
          <w:szCs w:val="20"/>
        </w:rPr>
        <w:t xml:space="preserve"> </w:t>
      </w:r>
      <w:r w:rsidRPr="00535D45">
        <w:rPr>
          <w:bCs/>
          <w:color w:val="170E02"/>
          <w:sz w:val="20"/>
          <w:szCs w:val="20"/>
        </w:rPr>
        <w:t>умение</w:t>
      </w:r>
      <w:r w:rsidRPr="00535D45">
        <w:rPr>
          <w:bCs/>
          <w:i/>
          <w:color w:val="170E02"/>
          <w:sz w:val="20"/>
          <w:szCs w:val="20"/>
        </w:rPr>
        <w:t xml:space="preserve"> </w:t>
      </w:r>
      <w:r w:rsidRPr="00535D45">
        <w:rPr>
          <w:bCs/>
          <w:color w:val="170E02"/>
          <w:sz w:val="20"/>
          <w:szCs w:val="20"/>
        </w:rPr>
        <w:t>оформлять свои мысли в устной форме;</w:t>
      </w:r>
      <w:r w:rsidRPr="00535D45">
        <w:rPr>
          <w:b/>
          <w:bCs/>
          <w:i/>
          <w:color w:val="170E02"/>
          <w:sz w:val="20"/>
          <w:szCs w:val="20"/>
        </w:rPr>
        <w:t xml:space="preserve"> </w:t>
      </w:r>
      <w:r w:rsidRPr="00535D45">
        <w:rPr>
          <w:bCs/>
          <w:color w:val="170E02"/>
          <w:sz w:val="20"/>
          <w:szCs w:val="20"/>
        </w:rPr>
        <w:t>слушать и понимать речь других; совместно договариваться о правилах поведения и общения в школе и следовать им.</w:t>
      </w:r>
    </w:p>
    <w:p w14:paraId="0D97D4ED" w14:textId="77777777" w:rsidR="00535D45" w:rsidRPr="00535D45" w:rsidRDefault="00535D45" w:rsidP="00535D45">
      <w:pPr>
        <w:widowControl/>
        <w:spacing w:before="0" w:line="240" w:lineRule="auto"/>
        <w:jc w:val="left"/>
        <w:rPr>
          <w:sz w:val="20"/>
          <w:szCs w:val="20"/>
        </w:rPr>
      </w:pPr>
      <w:r w:rsidRPr="00535D45">
        <w:rPr>
          <w:bCs/>
          <w:color w:val="170E02"/>
          <w:sz w:val="20"/>
          <w:szCs w:val="20"/>
        </w:rPr>
        <w:t xml:space="preserve"> </w:t>
      </w:r>
      <w:r w:rsidRPr="00535D45">
        <w:rPr>
          <w:b/>
          <w:i/>
          <w:sz w:val="20"/>
          <w:szCs w:val="20"/>
          <w:u w:val="single"/>
        </w:rPr>
        <w:t>Познавательные:</w:t>
      </w:r>
      <w:r w:rsidRPr="00535D45">
        <w:rPr>
          <w:sz w:val="20"/>
          <w:szCs w:val="20"/>
        </w:rPr>
        <w:t xml:space="preserve"> умение </w:t>
      </w:r>
      <w:r w:rsidRPr="00535D45">
        <w:rPr>
          <w:bCs/>
          <w:color w:val="170E02"/>
          <w:sz w:val="20"/>
          <w:szCs w:val="20"/>
        </w:rPr>
        <w:t>ориентироваться в своей системе знаний:</w:t>
      </w:r>
      <w:r w:rsidRPr="00535D45">
        <w:rPr>
          <w:b/>
          <w:bCs/>
          <w:i/>
          <w:color w:val="170E02"/>
          <w:sz w:val="20"/>
          <w:szCs w:val="20"/>
        </w:rPr>
        <w:t xml:space="preserve"> </w:t>
      </w:r>
      <w:r w:rsidRPr="00535D45">
        <w:rPr>
          <w:bCs/>
          <w:color w:val="170E02"/>
          <w:sz w:val="20"/>
          <w:szCs w:val="20"/>
        </w:rPr>
        <w:t xml:space="preserve">отличать новое от уже известного.  Добывать новые знания: находить ответы на вопросы, используя учебник; </w:t>
      </w:r>
      <w:r w:rsidRPr="00535D45">
        <w:rPr>
          <w:sz w:val="20"/>
          <w:szCs w:val="20"/>
        </w:rPr>
        <w:t>извлекать информацию, представленную в разных формах; перерабатывать полученную информацию: наблюдать и делать  самостоятельные  выводы.</w:t>
      </w:r>
    </w:p>
    <w:p w14:paraId="14D02E17" w14:textId="77777777" w:rsidR="00535D45" w:rsidRPr="00535D45" w:rsidRDefault="00535D45" w:rsidP="00535D45">
      <w:pPr>
        <w:widowControl/>
        <w:spacing w:before="0" w:line="240" w:lineRule="auto"/>
        <w:jc w:val="left"/>
        <w:rPr>
          <w:sz w:val="20"/>
          <w:szCs w:val="20"/>
        </w:rPr>
      </w:pPr>
    </w:p>
    <w:p w14:paraId="1184DF5B" w14:textId="77777777" w:rsidR="00535D45" w:rsidRPr="00535D45" w:rsidRDefault="00535D45" w:rsidP="00535D45">
      <w:pPr>
        <w:widowControl/>
        <w:spacing w:before="0" w:line="240" w:lineRule="auto"/>
        <w:jc w:val="center"/>
        <w:rPr>
          <w:b/>
          <w:sz w:val="20"/>
          <w:szCs w:val="20"/>
        </w:rPr>
      </w:pPr>
      <w:r w:rsidRPr="00535D45">
        <w:rPr>
          <w:b/>
          <w:sz w:val="20"/>
          <w:szCs w:val="20"/>
        </w:rPr>
        <w:t>Технологическая карта урока</w:t>
      </w:r>
    </w:p>
    <w:p w14:paraId="317965F9" w14:textId="77777777" w:rsidR="00535D45" w:rsidRPr="00535D45" w:rsidRDefault="00535D45" w:rsidP="00535D45">
      <w:pPr>
        <w:widowControl/>
        <w:spacing w:before="0" w:line="240" w:lineRule="auto"/>
        <w:jc w:val="center"/>
        <w:rPr>
          <w:sz w:val="20"/>
          <w:szCs w:val="20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1588"/>
        <w:gridCol w:w="1976"/>
        <w:gridCol w:w="3366"/>
        <w:gridCol w:w="1351"/>
        <w:gridCol w:w="1260"/>
        <w:gridCol w:w="1335"/>
        <w:gridCol w:w="1332"/>
        <w:gridCol w:w="1412"/>
      </w:tblGrid>
      <w:tr w:rsidR="00535D45" w:rsidRPr="00535D45" w14:paraId="6458681E" w14:textId="77777777" w:rsidTr="00EB6329">
        <w:tc>
          <w:tcPr>
            <w:tcW w:w="2036" w:type="dxa"/>
            <w:vMerge w:val="restart"/>
          </w:tcPr>
          <w:p w14:paraId="1949D8FA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/>
                <w:sz w:val="18"/>
                <w:szCs w:val="18"/>
              </w:rPr>
              <w:t>Этапы урока</w:t>
            </w:r>
          </w:p>
        </w:tc>
        <w:tc>
          <w:tcPr>
            <w:tcW w:w="1787" w:type="dxa"/>
            <w:vMerge w:val="restart"/>
          </w:tcPr>
          <w:p w14:paraId="4115A84A" w14:textId="77777777" w:rsidR="00535D45" w:rsidRPr="00535D45" w:rsidRDefault="00535D45" w:rsidP="00535D45">
            <w:pPr>
              <w:widowControl/>
              <w:spacing w:before="0" w:line="240" w:lineRule="auto"/>
              <w:jc w:val="center"/>
              <w:rPr>
                <w:b/>
                <w:sz w:val="18"/>
                <w:szCs w:val="18"/>
              </w:rPr>
            </w:pPr>
            <w:r w:rsidRPr="00535D45">
              <w:rPr>
                <w:b/>
                <w:sz w:val="18"/>
                <w:szCs w:val="18"/>
              </w:rPr>
              <w:t>Деятельность</w:t>
            </w:r>
          </w:p>
          <w:p w14:paraId="76E604EF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/>
                <w:sz w:val="18"/>
                <w:szCs w:val="18"/>
              </w:rPr>
              <w:t>учителя</w:t>
            </w:r>
          </w:p>
        </w:tc>
        <w:tc>
          <w:tcPr>
            <w:tcW w:w="2205" w:type="dxa"/>
            <w:vMerge w:val="restart"/>
          </w:tcPr>
          <w:p w14:paraId="71582DCC" w14:textId="77777777" w:rsidR="00535D45" w:rsidRPr="00535D45" w:rsidRDefault="00535D45" w:rsidP="00535D45">
            <w:pPr>
              <w:widowControl/>
              <w:spacing w:before="0" w:line="240" w:lineRule="auto"/>
              <w:jc w:val="center"/>
              <w:rPr>
                <w:b/>
                <w:sz w:val="18"/>
                <w:szCs w:val="18"/>
              </w:rPr>
            </w:pPr>
            <w:r w:rsidRPr="00535D45">
              <w:rPr>
                <w:b/>
                <w:sz w:val="18"/>
                <w:szCs w:val="18"/>
              </w:rPr>
              <w:t>Деятельность</w:t>
            </w:r>
          </w:p>
          <w:p w14:paraId="5EE1D761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/>
                <w:sz w:val="18"/>
                <w:szCs w:val="18"/>
              </w:rPr>
              <w:t>учеников</w:t>
            </w:r>
          </w:p>
        </w:tc>
        <w:tc>
          <w:tcPr>
            <w:tcW w:w="2022" w:type="dxa"/>
            <w:vMerge w:val="restart"/>
          </w:tcPr>
          <w:p w14:paraId="1910903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/>
                <w:sz w:val="18"/>
                <w:szCs w:val="18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7358" w:type="dxa"/>
            <w:gridSpan w:val="5"/>
          </w:tcPr>
          <w:p w14:paraId="2B7937A4" w14:textId="77777777" w:rsidR="00535D45" w:rsidRPr="00535D45" w:rsidRDefault="00535D45" w:rsidP="00535D45">
            <w:pPr>
              <w:widowControl/>
              <w:spacing w:before="0" w:line="240" w:lineRule="auto"/>
              <w:jc w:val="center"/>
            </w:pPr>
            <w:r w:rsidRPr="00535D45">
              <w:rPr>
                <w:b/>
                <w:sz w:val="18"/>
                <w:szCs w:val="18"/>
              </w:rPr>
              <w:t>Планируемые результаты</w:t>
            </w:r>
          </w:p>
        </w:tc>
      </w:tr>
      <w:tr w:rsidR="00535D45" w:rsidRPr="00535D45" w14:paraId="09AB0F7F" w14:textId="77777777" w:rsidTr="00EB6329">
        <w:tc>
          <w:tcPr>
            <w:tcW w:w="2036" w:type="dxa"/>
            <w:vMerge/>
          </w:tcPr>
          <w:p w14:paraId="2E9F231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</w:tc>
        <w:tc>
          <w:tcPr>
            <w:tcW w:w="1787" w:type="dxa"/>
            <w:vMerge/>
          </w:tcPr>
          <w:p w14:paraId="2A10E05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</w:tc>
        <w:tc>
          <w:tcPr>
            <w:tcW w:w="2205" w:type="dxa"/>
            <w:vMerge/>
          </w:tcPr>
          <w:p w14:paraId="647A9CE1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</w:tc>
        <w:tc>
          <w:tcPr>
            <w:tcW w:w="2022" w:type="dxa"/>
            <w:vMerge/>
          </w:tcPr>
          <w:p w14:paraId="4EE13D9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</w:tc>
        <w:tc>
          <w:tcPr>
            <w:tcW w:w="1477" w:type="dxa"/>
          </w:tcPr>
          <w:p w14:paraId="3204287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/>
                <w:sz w:val="18"/>
                <w:szCs w:val="18"/>
              </w:rPr>
              <w:t>Предметные</w:t>
            </w:r>
          </w:p>
        </w:tc>
        <w:tc>
          <w:tcPr>
            <w:tcW w:w="5881" w:type="dxa"/>
            <w:gridSpan w:val="4"/>
          </w:tcPr>
          <w:p w14:paraId="64902A13" w14:textId="77777777" w:rsidR="00535D45" w:rsidRPr="00535D45" w:rsidRDefault="00535D45" w:rsidP="00535D45">
            <w:pPr>
              <w:widowControl/>
              <w:spacing w:before="0" w:line="240" w:lineRule="auto"/>
              <w:jc w:val="center"/>
            </w:pPr>
            <w:r w:rsidRPr="00535D45">
              <w:rPr>
                <w:b/>
                <w:sz w:val="18"/>
                <w:szCs w:val="18"/>
              </w:rPr>
              <w:t>УУД</w:t>
            </w:r>
          </w:p>
        </w:tc>
      </w:tr>
      <w:tr w:rsidR="00535D45" w:rsidRPr="00535D45" w14:paraId="21255DC2" w14:textId="77777777" w:rsidTr="00EB6329">
        <w:tc>
          <w:tcPr>
            <w:tcW w:w="2036" w:type="dxa"/>
            <w:vMerge/>
          </w:tcPr>
          <w:p w14:paraId="027E208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</w:tc>
        <w:tc>
          <w:tcPr>
            <w:tcW w:w="1787" w:type="dxa"/>
            <w:vMerge/>
          </w:tcPr>
          <w:p w14:paraId="3BB2A705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</w:tc>
        <w:tc>
          <w:tcPr>
            <w:tcW w:w="2205" w:type="dxa"/>
            <w:vMerge/>
          </w:tcPr>
          <w:p w14:paraId="4FBE4BB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</w:tc>
        <w:tc>
          <w:tcPr>
            <w:tcW w:w="2022" w:type="dxa"/>
            <w:vMerge/>
          </w:tcPr>
          <w:p w14:paraId="526AFD8C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</w:tc>
        <w:tc>
          <w:tcPr>
            <w:tcW w:w="1477" w:type="dxa"/>
          </w:tcPr>
          <w:p w14:paraId="6D8DD6CC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</w:tc>
        <w:tc>
          <w:tcPr>
            <w:tcW w:w="1387" w:type="dxa"/>
            <w:shd w:val="clear" w:color="auto" w:fill="auto"/>
          </w:tcPr>
          <w:p w14:paraId="7576425F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535D45">
              <w:rPr>
                <w:b/>
                <w:sz w:val="20"/>
                <w:szCs w:val="20"/>
              </w:rPr>
              <w:t>Личностные</w:t>
            </w:r>
          </w:p>
        </w:tc>
        <w:tc>
          <w:tcPr>
            <w:tcW w:w="1466" w:type="dxa"/>
            <w:shd w:val="clear" w:color="auto" w:fill="auto"/>
          </w:tcPr>
          <w:p w14:paraId="54DD36D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Коммуника-</w:t>
            </w:r>
          </w:p>
          <w:p w14:paraId="458E9BF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тивные</w:t>
            </w:r>
          </w:p>
        </w:tc>
        <w:tc>
          <w:tcPr>
            <w:tcW w:w="1466" w:type="dxa"/>
            <w:shd w:val="clear" w:color="auto" w:fill="auto"/>
          </w:tcPr>
          <w:p w14:paraId="0B025137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Регулятивные</w:t>
            </w:r>
          </w:p>
        </w:tc>
        <w:tc>
          <w:tcPr>
            <w:tcW w:w="1562" w:type="dxa"/>
            <w:shd w:val="clear" w:color="auto" w:fill="auto"/>
          </w:tcPr>
          <w:p w14:paraId="72F24F7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Познаватель</w:t>
            </w:r>
          </w:p>
          <w:p w14:paraId="54DF9A0A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ные</w:t>
            </w:r>
          </w:p>
        </w:tc>
      </w:tr>
      <w:tr w:rsidR="00535D45" w:rsidRPr="00535D45" w14:paraId="2122F7AD" w14:textId="77777777" w:rsidTr="00EB6329">
        <w:tc>
          <w:tcPr>
            <w:tcW w:w="2036" w:type="dxa"/>
          </w:tcPr>
          <w:p w14:paraId="318A931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b/>
                <w:sz w:val="20"/>
                <w:szCs w:val="20"/>
              </w:rPr>
              <w:t>1. Самоопределение к учебной деятельности</w:t>
            </w:r>
          </w:p>
          <w:p w14:paraId="2C39113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535D45">
              <w:rPr>
                <w:b/>
                <w:sz w:val="20"/>
                <w:szCs w:val="20"/>
              </w:rPr>
              <w:t xml:space="preserve">Цель этапа: </w:t>
            </w:r>
          </w:p>
          <w:p w14:paraId="2455AE71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i/>
                <w:sz w:val="20"/>
                <w:szCs w:val="20"/>
              </w:rPr>
            </w:pPr>
            <w:r w:rsidRPr="00535D45">
              <w:rPr>
                <w:i/>
                <w:sz w:val="20"/>
                <w:szCs w:val="20"/>
              </w:rPr>
              <w:t>1) включить учащихся в учебную деятельность;</w:t>
            </w:r>
          </w:p>
          <w:p w14:paraId="0611E18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i/>
                <w:sz w:val="20"/>
                <w:szCs w:val="20"/>
              </w:rPr>
              <w:t xml:space="preserve">2) определить содержательные </w:t>
            </w:r>
            <w:r w:rsidRPr="00535D45">
              <w:rPr>
                <w:i/>
                <w:sz w:val="20"/>
                <w:szCs w:val="20"/>
              </w:rPr>
              <w:lastRenderedPageBreak/>
              <w:t>рамки урока: продолжаем работать с целыми числами.</w:t>
            </w:r>
          </w:p>
        </w:tc>
        <w:tc>
          <w:tcPr>
            <w:tcW w:w="1787" w:type="dxa"/>
          </w:tcPr>
          <w:p w14:paraId="77057531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lastRenderedPageBreak/>
              <w:t>Организует актуализацию требований к ученику со стороны учебной деятельности.</w:t>
            </w:r>
          </w:p>
          <w:p w14:paraId="276DDCC0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 xml:space="preserve">Создаёт  условия для возникновения у учеников </w:t>
            </w:r>
            <w:r w:rsidRPr="00535D45">
              <w:rPr>
                <w:sz w:val="18"/>
                <w:szCs w:val="18"/>
              </w:rPr>
              <w:lastRenderedPageBreak/>
              <w:t>внутренней потребности включения в учебную деятельность.</w:t>
            </w:r>
          </w:p>
          <w:p w14:paraId="3CBA86A5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Устанавливает тематические рамки.</w:t>
            </w:r>
          </w:p>
          <w:p w14:paraId="5ACC3A1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67DC54A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0AA8402C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73B27F9E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21D6D3FA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205" w:type="dxa"/>
          </w:tcPr>
          <w:p w14:paraId="498ECFCC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lastRenderedPageBreak/>
              <w:t>Отвечают на вопросы учителя</w:t>
            </w:r>
          </w:p>
          <w:p w14:paraId="06C6A4DF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0DAFB7BC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Формулируют правила умножения целых чисел</w:t>
            </w:r>
          </w:p>
          <w:p w14:paraId="29286E0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0F11EE5E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3DF24E3C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13B03595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lastRenderedPageBreak/>
              <w:t>Записывать распределительный закон умножения для раскрытия скобок и для вынесения общего множителя за скобки?</w:t>
            </w:r>
          </w:p>
          <w:p w14:paraId="6A044A2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16"/>
                <w:szCs w:val="1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  <w:lang w:val="en-US"/>
                  </w:rPr>
                  <m:t>a∙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b+c</m:t>
                    </m:r>
                  </m:e>
                </m:d>
                <m:r>
                  <w:rPr>
                    <w:rFonts w:ascii="Cambria Math" w:hAnsi="Cambria Math"/>
                    <w:sz w:val="16"/>
                    <w:szCs w:val="16"/>
                    <w:lang w:val="en-US"/>
                  </w:rPr>
                  <m:t>=a∙b+a∙c</m:t>
                </m:r>
              </m:oMath>
            </m:oMathPara>
          </w:p>
          <w:p w14:paraId="419E914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  <w:lang w:val="en-US"/>
                  </w:rPr>
                  <m:t>a∙b+a∙c= a∙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b+c</m:t>
                    </m:r>
                  </m:e>
                </m:d>
              </m:oMath>
            </m:oMathPara>
          </w:p>
        </w:tc>
        <w:tc>
          <w:tcPr>
            <w:tcW w:w="2022" w:type="dxa"/>
          </w:tcPr>
          <w:p w14:paraId="7B37AD4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21FF52E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Выполните действия устно</w:t>
            </w:r>
          </w:p>
          <w:p w14:paraId="5B1B9D10" w14:textId="77777777" w:rsidR="00535D45" w:rsidRPr="00535D45" w:rsidRDefault="00535D45" w:rsidP="00535D45">
            <w:pPr>
              <w:widowControl/>
              <w:numPr>
                <w:ilvl w:val="0"/>
                <w:numId w:val="6"/>
              </w:numPr>
              <w:spacing w:before="0" w:line="240" w:lineRule="auto"/>
              <w:contextualSpacing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-9∙(-8)</w:t>
            </w:r>
          </w:p>
          <w:p w14:paraId="4D655D68" w14:textId="77777777" w:rsidR="00535D45" w:rsidRPr="00535D45" w:rsidRDefault="00535D45" w:rsidP="00535D45">
            <w:pPr>
              <w:widowControl/>
              <w:numPr>
                <w:ilvl w:val="0"/>
                <w:numId w:val="6"/>
              </w:numPr>
              <w:spacing w:before="0" w:line="240" w:lineRule="auto"/>
              <w:contextualSpacing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5∙ (-3)</w:t>
            </w:r>
          </w:p>
          <w:p w14:paraId="44BD3C84" w14:textId="77777777" w:rsidR="00535D45" w:rsidRPr="00535D45" w:rsidRDefault="00535D45" w:rsidP="00535D45">
            <w:pPr>
              <w:widowControl/>
              <w:numPr>
                <w:ilvl w:val="0"/>
                <w:numId w:val="6"/>
              </w:numPr>
              <w:spacing w:before="0" w:line="240" w:lineRule="auto"/>
              <w:contextualSpacing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-25∙(-4)</w:t>
            </w:r>
          </w:p>
          <w:p w14:paraId="2AC776B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Верны ли равенства</w:t>
            </w:r>
          </w:p>
          <w:p w14:paraId="4121E707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7∙(5+3)=7∙5 +7∙ 3</w:t>
            </w:r>
          </w:p>
          <w:p w14:paraId="4CA8D94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04A340B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7∙(5-3)=7∙5 -7∙ 3</w:t>
            </w:r>
          </w:p>
          <w:p w14:paraId="05F5BB5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lastRenderedPageBreak/>
              <w:t>Как называется закон, на основании которого составлены эти равенства?</w:t>
            </w:r>
          </w:p>
          <w:p w14:paraId="3F20C7CE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679E037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33F735E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2DDBEB0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77" w:type="dxa"/>
          </w:tcPr>
          <w:p w14:paraId="68D4855E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lastRenderedPageBreak/>
              <w:t>Уметь умножать целые числа, уметь раскрывать скобки</w:t>
            </w:r>
          </w:p>
        </w:tc>
        <w:tc>
          <w:tcPr>
            <w:tcW w:w="1387" w:type="dxa"/>
            <w:shd w:val="clear" w:color="auto" w:fill="auto"/>
          </w:tcPr>
          <w:p w14:paraId="3C0D63D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Определять и высказывать самые простые, общие для всех людей правила поведения при совместной работе и сотрудничест</w:t>
            </w:r>
          </w:p>
          <w:p w14:paraId="68BB9F71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sz w:val="18"/>
                <w:szCs w:val="18"/>
              </w:rPr>
              <w:lastRenderedPageBreak/>
              <w:t>ве</w:t>
            </w:r>
          </w:p>
        </w:tc>
        <w:tc>
          <w:tcPr>
            <w:tcW w:w="1466" w:type="dxa"/>
            <w:shd w:val="clear" w:color="auto" w:fill="auto"/>
          </w:tcPr>
          <w:p w14:paraId="00E0B3AE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lastRenderedPageBreak/>
              <w:t>Оформлять свои мысли в устной форме</w:t>
            </w:r>
          </w:p>
          <w:p w14:paraId="4759D6D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</w:p>
          <w:p w14:paraId="5C935AD5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sz w:val="18"/>
                <w:szCs w:val="18"/>
              </w:rPr>
              <w:t>Умение слушать и понимать речь других</w:t>
            </w:r>
          </w:p>
        </w:tc>
        <w:tc>
          <w:tcPr>
            <w:tcW w:w="1466" w:type="dxa"/>
            <w:shd w:val="clear" w:color="auto" w:fill="auto"/>
          </w:tcPr>
          <w:p w14:paraId="1C107E3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</w:tc>
        <w:tc>
          <w:tcPr>
            <w:tcW w:w="1562" w:type="dxa"/>
            <w:shd w:val="clear" w:color="auto" w:fill="auto"/>
          </w:tcPr>
          <w:p w14:paraId="3FC5C4F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Cs/>
                <w:color w:val="170E02"/>
                <w:sz w:val="18"/>
                <w:szCs w:val="18"/>
              </w:rPr>
              <w:t>Уметь ориентироваться в своей системе знаний:</w:t>
            </w:r>
            <w:r w:rsidRPr="00535D45">
              <w:rPr>
                <w:b/>
                <w:bCs/>
                <w:i/>
                <w:color w:val="170E02"/>
                <w:sz w:val="18"/>
                <w:szCs w:val="18"/>
              </w:rPr>
              <w:t xml:space="preserve"> </w:t>
            </w:r>
            <w:r w:rsidRPr="00535D45">
              <w:rPr>
                <w:bCs/>
                <w:color w:val="170E02"/>
                <w:sz w:val="18"/>
                <w:szCs w:val="18"/>
              </w:rPr>
              <w:t>отличать новое от уже известного с помощью учителя</w:t>
            </w:r>
          </w:p>
        </w:tc>
      </w:tr>
      <w:tr w:rsidR="00535D45" w:rsidRPr="00535D45" w14:paraId="6C1C5216" w14:textId="77777777" w:rsidTr="00EB6329">
        <w:tc>
          <w:tcPr>
            <w:tcW w:w="2036" w:type="dxa"/>
          </w:tcPr>
          <w:p w14:paraId="5584728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535D45">
              <w:rPr>
                <w:b/>
                <w:sz w:val="20"/>
                <w:szCs w:val="20"/>
              </w:rPr>
              <w:t xml:space="preserve">2. Актуализация знаний </w:t>
            </w:r>
          </w:p>
          <w:p w14:paraId="552B68BB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535D45">
              <w:rPr>
                <w:b/>
                <w:sz w:val="20"/>
                <w:szCs w:val="20"/>
              </w:rPr>
              <w:t xml:space="preserve">Цель этапа: </w:t>
            </w:r>
            <w:r w:rsidRPr="00535D45">
              <w:rPr>
                <w:i/>
                <w:sz w:val="20"/>
                <w:szCs w:val="20"/>
              </w:rPr>
              <w:t xml:space="preserve">1) актуализировать учебное содержание, необходимое и достаточное для восприятия нового материала: , </w:t>
            </w:r>
          </w:p>
          <w:p w14:paraId="7D5DC225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i/>
                <w:sz w:val="20"/>
                <w:szCs w:val="20"/>
              </w:rPr>
            </w:pPr>
            <w:r w:rsidRPr="00535D45">
              <w:rPr>
                <w:i/>
                <w:sz w:val="20"/>
                <w:szCs w:val="20"/>
              </w:rPr>
              <w:t>2) актуализировать мыслительные операции, необходимые и достаточные для восприятия нового материала: сравнение, анализ, обобщение;</w:t>
            </w:r>
          </w:p>
          <w:p w14:paraId="10EDFB15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</w:rPr>
            </w:pPr>
          </w:p>
        </w:tc>
        <w:tc>
          <w:tcPr>
            <w:tcW w:w="1787" w:type="dxa"/>
          </w:tcPr>
          <w:p w14:paraId="14C60F0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Организует актуализацию умений выполнять устные упражнения.</w:t>
            </w:r>
          </w:p>
          <w:p w14:paraId="0D3A399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  <w:p w14:paraId="0DBFE70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  <w:p w14:paraId="160E4EC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i/>
                <w:sz w:val="20"/>
                <w:szCs w:val="20"/>
              </w:rPr>
              <w:t>–</w:t>
            </w:r>
            <w:r w:rsidRPr="00535D45">
              <w:rPr>
                <w:sz w:val="20"/>
                <w:szCs w:val="20"/>
              </w:rPr>
              <w:t>Как раскрыть скобки если перед ними стоит знак «+», знак «- « ?</w:t>
            </w:r>
          </w:p>
          <w:p w14:paraId="3DF12FB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68BF556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0F3BD11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04D1518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 xml:space="preserve">Какими правилами пользовались для умножения целых чисел, для раскрытия скобок? </w:t>
            </w:r>
          </w:p>
          <w:p w14:paraId="6D323AC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3B06CD9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0F0A3BA1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205" w:type="dxa"/>
          </w:tcPr>
          <w:p w14:paraId="169E493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Отвечают на вопросы учителя , разные ответы</w:t>
            </w:r>
          </w:p>
          <w:p w14:paraId="516A64AB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  <w:p w14:paraId="79A4D0BB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42E88341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6D002F0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3B19E8C7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6C03F93A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6F7D053A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022" w:type="dxa"/>
          </w:tcPr>
          <w:p w14:paraId="2A3E764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 xml:space="preserve">1) </w:t>
            </w:r>
            <w:r w:rsidRPr="00535D45">
              <w:t xml:space="preserve"> </w:t>
            </w:r>
            <w:r w:rsidRPr="00535D45">
              <w:rPr>
                <w:sz w:val="20"/>
                <w:szCs w:val="20"/>
              </w:rPr>
              <w:t>–Как вы думаете выполняется ли распределительное свойство умножения для целых чисел?</w:t>
            </w:r>
          </w:p>
          <w:p w14:paraId="394C9DDF" w14:textId="77777777" w:rsidR="00535D45" w:rsidRPr="00535D45" w:rsidRDefault="00535D45" w:rsidP="00535D45">
            <w:pPr>
              <w:spacing w:before="0" w:line="240" w:lineRule="auto"/>
              <w:rPr>
                <w:noProof/>
                <w:sz w:val="18"/>
                <w:szCs w:val="18"/>
              </w:rPr>
            </w:pPr>
            <w:r w:rsidRPr="00535D45">
              <w:rPr>
                <w:sz w:val="20"/>
                <w:szCs w:val="20"/>
              </w:rPr>
              <w:t>2</w:t>
            </w:r>
            <w:r w:rsidRPr="00535D45">
              <w:rPr>
                <w:sz w:val="18"/>
                <w:szCs w:val="18"/>
              </w:rPr>
              <w:t xml:space="preserve">) </w:t>
            </w:r>
            <w:r w:rsidRPr="00535D45">
              <w:rPr>
                <w:noProof/>
                <w:sz w:val="18"/>
                <w:szCs w:val="18"/>
              </w:rPr>
              <w:t>Нужно ли применять распределительное свойство умножения на множестве целых чисел? Зачем?</w:t>
            </w:r>
          </w:p>
          <w:p w14:paraId="4B513533" w14:textId="77777777" w:rsidR="00535D45" w:rsidRPr="00535D45" w:rsidRDefault="00535D45" w:rsidP="00535D45">
            <w:pPr>
              <w:spacing w:before="0" w:line="240" w:lineRule="auto"/>
              <w:rPr>
                <w:sz w:val="20"/>
                <w:szCs w:val="20"/>
              </w:rPr>
            </w:pPr>
          </w:p>
          <w:p w14:paraId="0572C06B" w14:textId="77777777" w:rsidR="00535D45" w:rsidRPr="00535D45" w:rsidRDefault="00535D45" w:rsidP="00535D45">
            <w:pPr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 xml:space="preserve">3) </w:t>
            </w:r>
            <w:r w:rsidRPr="00535D45">
              <w:t>-</w:t>
            </w:r>
            <w:r w:rsidRPr="00535D45">
              <w:rPr>
                <w:sz w:val="18"/>
                <w:szCs w:val="18"/>
              </w:rPr>
              <w:t>Чего мы не знаем?</w:t>
            </w:r>
          </w:p>
        </w:tc>
        <w:tc>
          <w:tcPr>
            <w:tcW w:w="1477" w:type="dxa"/>
          </w:tcPr>
          <w:p w14:paraId="1E4C890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Уметь применять распределительный закон умножения для натуральных чисел, уметь умножать целые числа</w:t>
            </w:r>
          </w:p>
          <w:p w14:paraId="7930FE25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387" w:type="dxa"/>
            <w:shd w:val="clear" w:color="auto" w:fill="auto"/>
          </w:tcPr>
          <w:p w14:paraId="6792CB4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Cs/>
                <w:color w:val="170E02"/>
                <w:sz w:val="18"/>
                <w:szCs w:val="18"/>
              </w:rPr>
              <w:t>Способность к самооценке на основе критерия успешности учебной деятельности</w:t>
            </w:r>
          </w:p>
        </w:tc>
        <w:tc>
          <w:tcPr>
            <w:tcW w:w="1466" w:type="dxa"/>
            <w:shd w:val="clear" w:color="auto" w:fill="auto"/>
          </w:tcPr>
          <w:p w14:paraId="058D23C2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Оформлять свои мысли в устной форме</w:t>
            </w:r>
          </w:p>
          <w:p w14:paraId="12A18F7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 xml:space="preserve">Совместно договариваться о правилах поведения и общения в </w:t>
            </w:r>
          </w:p>
          <w:p w14:paraId="5B096E5E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паре и следовать им</w:t>
            </w:r>
          </w:p>
          <w:p w14:paraId="13DBF77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Cs/>
                <w:color w:val="170E02"/>
                <w:sz w:val="18"/>
                <w:szCs w:val="18"/>
              </w:rPr>
              <w:t>Уметь оформлять свои мысли в устной форме; слушать и понимать речь других</w:t>
            </w:r>
          </w:p>
        </w:tc>
        <w:tc>
          <w:tcPr>
            <w:tcW w:w="1466" w:type="dxa"/>
            <w:shd w:val="clear" w:color="auto" w:fill="auto"/>
          </w:tcPr>
          <w:p w14:paraId="78B0AE72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Определять и формулировать цель на уроке</w:t>
            </w:r>
          </w:p>
          <w:p w14:paraId="2D214A0B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</w:p>
          <w:p w14:paraId="712260EF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 xml:space="preserve"> Уметь проговаривать последователь</w:t>
            </w:r>
          </w:p>
          <w:p w14:paraId="4EEDA1F7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Cs/>
                <w:color w:val="170E02"/>
                <w:sz w:val="18"/>
                <w:szCs w:val="18"/>
              </w:rPr>
              <w:t>ность  действий на уроке</w:t>
            </w:r>
          </w:p>
        </w:tc>
        <w:tc>
          <w:tcPr>
            <w:tcW w:w="1562" w:type="dxa"/>
            <w:shd w:val="clear" w:color="auto" w:fill="auto"/>
          </w:tcPr>
          <w:p w14:paraId="0D6B655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Cs/>
                <w:color w:val="170E02"/>
                <w:sz w:val="18"/>
                <w:szCs w:val="18"/>
              </w:rPr>
              <w:t xml:space="preserve">Ориентироваться в своей системе знаний: отличать новое от уже известного </w:t>
            </w:r>
          </w:p>
        </w:tc>
      </w:tr>
      <w:tr w:rsidR="00535D45" w:rsidRPr="00535D45" w14:paraId="5D8542D0" w14:textId="77777777" w:rsidTr="00EB6329">
        <w:tc>
          <w:tcPr>
            <w:tcW w:w="2036" w:type="dxa"/>
          </w:tcPr>
          <w:p w14:paraId="158603C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535D45">
              <w:rPr>
                <w:b/>
                <w:sz w:val="20"/>
                <w:szCs w:val="20"/>
              </w:rPr>
              <w:t>3</w:t>
            </w:r>
            <w:r w:rsidRPr="00535D45">
              <w:rPr>
                <w:sz w:val="20"/>
                <w:szCs w:val="20"/>
              </w:rPr>
              <w:t xml:space="preserve"> </w:t>
            </w:r>
            <w:r w:rsidRPr="00535D45">
              <w:rPr>
                <w:b/>
                <w:sz w:val="20"/>
                <w:szCs w:val="20"/>
              </w:rPr>
              <w:t>Выявление причины затруднения и постановка цели деятельности</w:t>
            </w:r>
          </w:p>
          <w:p w14:paraId="514B2DB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i/>
                <w:sz w:val="20"/>
                <w:szCs w:val="20"/>
              </w:rPr>
            </w:pPr>
            <w:r w:rsidRPr="00535D45">
              <w:rPr>
                <w:b/>
                <w:sz w:val="20"/>
                <w:szCs w:val="20"/>
              </w:rPr>
              <w:t xml:space="preserve">Цель этапа: </w:t>
            </w:r>
            <w:r w:rsidRPr="00535D45">
              <w:rPr>
                <w:i/>
                <w:sz w:val="20"/>
                <w:szCs w:val="20"/>
              </w:rPr>
              <w:t xml:space="preserve">1) организовать коммуникативное </w:t>
            </w:r>
            <w:r w:rsidRPr="00535D45">
              <w:rPr>
                <w:i/>
                <w:sz w:val="20"/>
                <w:szCs w:val="20"/>
              </w:rPr>
              <w:lastRenderedPageBreak/>
              <w:t>взаимодействие, в ходе которого выявляется и фиксируется отличительное свойство задания, вызвавшего затруднение в учебной деятельности: отсутствие правила сложения и вычитания десятичных дробей;</w:t>
            </w:r>
          </w:p>
          <w:p w14:paraId="4C2602E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i/>
                <w:sz w:val="20"/>
                <w:szCs w:val="20"/>
              </w:rPr>
            </w:pPr>
            <w:r w:rsidRPr="00535D45">
              <w:rPr>
                <w:i/>
                <w:sz w:val="20"/>
                <w:szCs w:val="20"/>
              </w:rPr>
              <w:t>2) согласовать цель и тему урока: правила сложения и вычитания десятичных дробей..</w:t>
            </w:r>
          </w:p>
          <w:p w14:paraId="694A129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787" w:type="dxa"/>
          </w:tcPr>
          <w:p w14:paraId="59B7E6F2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sz w:val="18"/>
                <w:szCs w:val="18"/>
              </w:rPr>
              <w:lastRenderedPageBreak/>
              <w:t>Организует обобщение актуализированных знаний.</w:t>
            </w:r>
          </w:p>
          <w:p w14:paraId="7F23C5A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  <w:p w14:paraId="1A63700A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  <w:p w14:paraId="73CE029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  <w:p w14:paraId="4145C487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  <w:p w14:paraId="2C914417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sz w:val="18"/>
                <w:szCs w:val="18"/>
              </w:rPr>
              <w:t>Организует постановку цели урока</w:t>
            </w:r>
          </w:p>
          <w:p w14:paraId="5BEDE00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  <w:p w14:paraId="4FB92751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  <w:p w14:paraId="0D262B0A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  <w:p w14:paraId="0C4DE59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  <w:p w14:paraId="236DAC3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  <w:p w14:paraId="4174BC6E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  <w:p w14:paraId="366DAADE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Организует выявление места затруднения.</w:t>
            </w:r>
          </w:p>
          <w:p w14:paraId="2840D77F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sz w:val="18"/>
                <w:szCs w:val="18"/>
              </w:rPr>
              <w:t>Организует фиксирование во внешней речи причины затруднения.</w:t>
            </w:r>
          </w:p>
          <w:p w14:paraId="5A97FC9A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205" w:type="dxa"/>
          </w:tcPr>
          <w:p w14:paraId="13C27524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lastRenderedPageBreak/>
              <w:t xml:space="preserve">Выполняют задание. Фиксируют индивидуальное затруднение </w:t>
            </w:r>
          </w:p>
          <w:p w14:paraId="2614ADB6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</w:p>
          <w:p w14:paraId="0258EB7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 xml:space="preserve"> </w:t>
            </w:r>
          </w:p>
          <w:p w14:paraId="284E37F5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5BC571EB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40B032E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lastRenderedPageBreak/>
              <w:t>Применим ли распределительный закон для целых чисел?</w:t>
            </w:r>
          </w:p>
          <w:p w14:paraId="429D2B9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229E4D19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Ставят цель урока, записывают тему урока</w:t>
            </w:r>
          </w:p>
          <w:p w14:paraId="2E007A9F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636CE4A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Проверить выполняется ли распределительное свойство умножения для целых чисел, научиться раскрывать скобки и выносить общий множитель за скобки</w:t>
            </w:r>
          </w:p>
          <w:p w14:paraId="638BB72C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.</w:t>
            </w:r>
          </w:p>
          <w:p w14:paraId="01FF0627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2F9BC09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«Вычисления с целыми числами».</w:t>
            </w:r>
          </w:p>
          <w:p w14:paraId="05391498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79D7AF42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 xml:space="preserve"> </w:t>
            </w:r>
          </w:p>
          <w:p w14:paraId="626B5EFA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Выявляют место затруднения.</w:t>
            </w:r>
          </w:p>
          <w:p w14:paraId="4C277B2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18"/>
                <w:szCs w:val="18"/>
              </w:rPr>
              <w:t>Проговаривают причину затруднения.</w:t>
            </w:r>
          </w:p>
        </w:tc>
        <w:tc>
          <w:tcPr>
            <w:tcW w:w="2022" w:type="dxa"/>
          </w:tcPr>
          <w:p w14:paraId="21AC7B4F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noProof/>
              </w:rPr>
              <w:lastRenderedPageBreak/>
              <w:drawing>
                <wp:inline distT="0" distB="0" distL="0" distR="0" wp14:anchorId="06E908EE" wp14:editId="35084590">
                  <wp:extent cx="1219200" cy="228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5D45">
              <w:rPr>
                <w:sz w:val="20"/>
                <w:szCs w:val="20"/>
              </w:rPr>
              <w:t>(</w:t>
            </w:r>
          </w:p>
          <w:p w14:paraId="71034E01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noProof/>
              </w:rPr>
              <w:drawing>
                <wp:inline distT="0" distB="0" distL="0" distR="0" wp14:anchorId="19617A82" wp14:editId="4BA594DC">
                  <wp:extent cx="1990725" cy="1333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578" cy="1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46112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3C9CA7D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noProof/>
              </w:rPr>
              <w:drawing>
                <wp:inline distT="0" distB="0" distL="0" distR="0" wp14:anchorId="2A4C8847" wp14:editId="5514C2CA">
                  <wp:extent cx="800100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E99D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noProof/>
              </w:rPr>
              <w:drawing>
                <wp:inline distT="0" distB="0" distL="0" distR="0" wp14:anchorId="1881A5AA" wp14:editId="40BD1BE9">
                  <wp:extent cx="1019175" cy="1714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0F80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noProof/>
              </w:rPr>
              <w:drawing>
                <wp:inline distT="0" distB="0" distL="0" distR="0" wp14:anchorId="31E4997B" wp14:editId="29E0C360">
                  <wp:extent cx="1019175" cy="1714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797A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lastRenderedPageBreak/>
              <w:t>Чего мы не знаем?</w:t>
            </w:r>
          </w:p>
          <w:p w14:paraId="0C81D895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6C5E89B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01D63D87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130303E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75B8FCDF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Какова же цель нашего урока?</w:t>
            </w:r>
          </w:p>
          <w:p w14:paraId="54C9ECF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6193FC85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054B56C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364CEFA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4093A27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7ACC177A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02AD8D4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571163E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5132C54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23C7FBC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4A12F535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5455CC0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7A80A68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348119D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57C8A7D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47DCBEEC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7A95445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Какая же будет тема урока?</w:t>
            </w:r>
          </w:p>
          <w:p w14:paraId="4B6AB66F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77" w:type="dxa"/>
          </w:tcPr>
          <w:p w14:paraId="57E5A67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</w:tc>
        <w:tc>
          <w:tcPr>
            <w:tcW w:w="1387" w:type="dxa"/>
            <w:shd w:val="clear" w:color="auto" w:fill="auto"/>
          </w:tcPr>
          <w:p w14:paraId="202F79B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 xml:space="preserve">Определять и высказывать самые простые, общие для всех людей правила поведения </w:t>
            </w:r>
            <w:r w:rsidRPr="00535D45">
              <w:rPr>
                <w:sz w:val="18"/>
                <w:szCs w:val="18"/>
              </w:rPr>
              <w:lastRenderedPageBreak/>
              <w:t>при совместной работе и сотрудничест</w:t>
            </w:r>
          </w:p>
          <w:p w14:paraId="585D6FEB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ве</w:t>
            </w:r>
          </w:p>
          <w:p w14:paraId="139B6FA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18"/>
                <w:szCs w:val="18"/>
              </w:rPr>
            </w:pPr>
          </w:p>
          <w:p w14:paraId="4D18098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Cs/>
                <w:color w:val="170E02"/>
                <w:sz w:val="18"/>
                <w:szCs w:val="18"/>
              </w:rPr>
              <w:t>Способность к самооценке на основе критерия успешности учебной деятельности</w:t>
            </w:r>
          </w:p>
        </w:tc>
        <w:tc>
          <w:tcPr>
            <w:tcW w:w="1466" w:type="dxa"/>
            <w:shd w:val="clear" w:color="auto" w:fill="auto"/>
          </w:tcPr>
          <w:p w14:paraId="2E31628C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lastRenderedPageBreak/>
              <w:t xml:space="preserve">Совместно договариваться о правилах поведения и общения в </w:t>
            </w:r>
          </w:p>
          <w:p w14:paraId="379E4FAE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паре и следовать им</w:t>
            </w:r>
          </w:p>
          <w:p w14:paraId="4F63903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</w:p>
          <w:p w14:paraId="39A15FAF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Cs/>
                <w:color w:val="170E02"/>
                <w:sz w:val="18"/>
                <w:szCs w:val="18"/>
              </w:rPr>
              <w:t>Уметь оформлять свои мысли в устной форме; слушать и понимать речь других</w:t>
            </w:r>
          </w:p>
        </w:tc>
        <w:tc>
          <w:tcPr>
            <w:tcW w:w="1466" w:type="dxa"/>
            <w:shd w:val="clear" w:color="auto" w:fill="auto"/>
          </w:tcPr>
          <w:p w14:paraId="7EE0892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lastRenderedPageBreak/>
              <w:t>Определять и формулировать цель на уроке и тему урока</w:t>
            </w:r>
          </w:p>
          <w:p w14:paraId="06FA691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Уметь проговаривать последователь</w:t>
            </w:r>
          </w:p>
          <w:p w14:paraId="4F9DB187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Cs/>
                <w:color w:val="170E02"/>
                <w:sz w:val="18"/>
                <w:szCs w:val="18"/>
              </w:rPr>
              <w:lastRenderedPageBreak/>
              <w:t>ность действий на уроке</w:t>
            </w:r>
          </w:p>
        </w:tc>
        <w:tc>
          <w:tcPr>
            <w:tcW w:w="1562" w:type="dxa"/>
            <w:shd w:val="clear" w:color="auto" w:fill="auto"/>
          </w:tcPr>
          <w:p w14:paraId="6FB067A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</w:tc>
      </w:tr>
      <w:tr w:rsidR="00535D45" w:rsidRPr="00535D45" w14:paraId="17283CAB" w14:textId="77777777" w:rsidTr="00EB6329">
        <w:tc>
          <w:tcPr>
            <w:tcW w:w="2036" w:type="dxa"/>
          </w:tcPr>
          <w:p w14:paraId="5C611AF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535D45">
              <w:rPr>
                <w:b/>
                <w:sz w:val="20"/>
                <w:szCs w:val="20"/>
              </w:rPr>
              <w:t>4. Построение проекта выхода из затруднений</w:t>
            </w:r>
          </w:p>
          <w:p w14:paraId="1454B48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i/>
                <w:sz w:val="20"/>
                <w:szCs w:val="20"/>
              </w:rPr>
            </w:pPr>
            <w:r w:rsidRPr="00535D45">
              <w:rPr>
                <w:b/>
                <w:sz w:val="20"/>
                <w:szCs w:val="20"/>
              </w:rPr>
              <w:t xml:space="preserve">Цель этапа: </w:t>
            </w:r>
            <w:r w:rsidRPr="00535D45">
              <w:rPr>
                <w:i/>
                <w:sz w:val="20"/>
                <w:szCs w:val="20"/>
              </w:rPr>
              <w:t>1) организовать коммуникативное взаимодействие для построения нового способа действия, устраняющего причину выявленного затруднения;</w:t>
            </w:r>
          </w:p>
          <w:p w14:paraId="109D5783" w14:textId="77777777" w:rsidR="00535D45" w:rsidRPr="00535D45" w:rsidRDefault="00535D45" w:rsidP="00535D45">
            <w:pPr>
              <w:widowControl/>
              <w:spacing w:before="0" w:line="240" w:lineRule="auto"/>
              <w:rPr>
                <w:i/>
                <w:sz w:val="18"/>
                <w:szCs w:val="18"/>
                <w:u w:val="single"/>
              </w:rPr>
            </w:pPr>
            <w:r w:rsidRPr="00535D45">
              <w:rPr>
                <w:i/>
                <w:sz w:val="18"/>
                <w:szCs w:val="18"/>
              </w:rPr>
              <w:t>организовать поиск решения через по</w:t>
            </w:r>
            <w:r w:rsidRPr="00535D45">
              <w:rPr>
                <w:i/>
                <w:sz w:val="18"/>
                <w:szCs w:val="18"/>
              </w:rPr>
              <w:lastRenderedPageBreak/>
              <w:t>буждающий к выдвижению и проверке гипотез диалог.</w:t>
            </w:r>
          </w:p>
          <w:p w14:paraId="7F32FB3A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787" w:type="dxa"/>
          </w:tcPr>
          <w:p w14:paraId="61DCDA94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70BA3901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3329C204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</w:p>
          <w:p w14:paraId="6404E799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 xml:space="preserve">Обсудите в парах как сравнить десятичные дроби. </w:t>
            </w:r>
          </w:p>
          <w:p w14:paraId="2B35B1C0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Выслушивает мнения всех и выбирает озвучивает результат работы.</w:t>
            </w:r>
          </w:p>
        </w:tc>
        <w:tc>
          <w:tcPr>
            <w:tcW w:w="2205" w:type="dxa"/>
          </w:tcPr>
          <w:p w14:paraId="45F0CC12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Отвечают на вопросы учителя.</w:t>
            </w:r>
          </w:p>
          <w:p w14:paraId="41D1A6A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Проверить справедливость распределительного свойства на множестве целых чисел</w:t>
            </w:r>
          </w:p>
          <w:p w14:paraId="22F345E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69CCDA8C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Работают в группах, решая примеры</w:t>
            </w:r>
          </w:p>
          <w:p w14:paraId="72E918D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-7∙ (5+ (-3)) и</w:t>
            </w:r>
          </w:p>
          <w:p w14:paraId="736A736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-7∙5+(-7)∙(-3)=</w:t>
            </w:r>
          </w:p>
          <w:p w14:paraId="55DA0FF5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29A3063E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Ответы записывают на доске -14 = -14</w:t>
            </w:r>
          </w:p>
          <w:p w14:paraId="6E33430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3F9E45F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lastRenderedPageBreak/>
              <w:t>Распределительное свойство умножения справедливо и для целых чисел</w:t>
            </w:r>
          </w:p>
          <w:p w14:paraId="35EF1562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301425B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0FF7EAE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Читают учебник.</w:t>
            </w:r>
          </w:p>
        </w:tc>
        <w:tc>
          <w:tcPr>
            <w:tcW w:w="2022" w:type="dxa"/>
          </w:tcPr>
          <w:p w14:paraId="34FA3D7C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7F159B08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Что же мы должны сделать, чтобы выйти из затруднения?</w:t>
            </w:r>
          </w:p>
          <w:p w14:paraId="7AE96BB4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67D5C483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0EE0B3A1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5D57D964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0E3BAA1F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21FA241B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1447E62B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Разделитесь на группы и решите следующие примеры</w:t>
            </w:r>
          </w:p>
          <w:p w14:paraId="2555C89A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-7∙ (5+ (-3)) = это для групп 1-го и 3-го ряда</w:t>
            </w:r>
          </w:p>
          <w:p w14:paraId="66FD92A3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-7∙5+(-7)∙(-3)= это для групп 2-го ряда</w:t>
            </w:r>
          </w:p>
          <w:p w14:paraId="28EF5720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Сравните результаты</w:t>
            </w:r>
          </w:p>
          <w:p w14:paraId="00EE2D49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4C4C0802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1BDC214D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Какой вывод можно сделать?</w:t>
            </w:r>
          </w:p>
          <w:p w14:paraId="66F64D7A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12073E9B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3AF96865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Какие группы быстрее справились?</w:t>
            </w:r>
          </w:p>
          <w:p w14:paraId="0D26CB5A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Почему?</w:t>
            </w:r>
          </w:p>
          <w:p w14:paraId="2453FB50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44DCE7B5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69B1D4B5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663A084E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Прочитайте правила на стр.48-49</w:t>
            </w:r>
          </w:p>
        </w:tc>
        <w:tc>
          <w:tcPr>
            <w:tcW w:w="1477" w:type="dxa"/>
          </w:tcPr>
          <w:p w14:paraId="5B5D8F65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lastRenderedPageBreak/>
              <w:t>Уметь умножать, складывать и вычитать целые числа</w:t>
            </w:r>
          </w:p>
          <w:p w14:paraId="2F530795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1F56BC91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387" w:type="dxa"/>
            <w:shd w:val="clear" w:color="auto" w:fill="auto"/>
          </w:tcPr>
          <w:p w14:paraId="5D8CCD8E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Cs/>
                <w:color w:val="170E02"/>
                <w:sz w:val="18"/>
                <w:szCs w:val="18"/>
              </w:rPr>
              <w:t>Способность к самооценке на основе критерия успешности учебной деятельности</w:t>
            </w:r>
          </w:p>
        </w:tc>
        <w:tc>
          <w:tcPr>
            <w:tcW w:w="1466" w:type="dxa"/>
            <w:shd w:val="clear" w:color="auto" w:fill="auto"/>
          </w:tcPr>
          <w:p w14:paraId="7DB6BA57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sz w:val="18"/>
                <w:szCs w:val="18"/>
              </w:rPr>
              <w:t>Слушать и понимать речь других; работать в паре, выполнять различные роли</w:t>
            </w:r>
          </w:p>
        </w:tc>
        <w:tc>
          <w:tcPr>
            <w:tcW w:w="1466" w:type="dxa"/>
            <w:shd w:val="clear" w:color="auto" w:fill="auto"/>
          </w:tcPr>
          <w:p w14:paraId="6617A22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Высказывать своё предположение</w:t>
            </w:r>
          </w:p>
          <w:p w14:paraId="33B57AE1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</w:p>
          <w:p w14:paraId="5437DE1B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Проговаривать последователь</w:t>
            </w:r>
          </w:p>
          <w:p w14:paraId="7E509FE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Cs/>
                <w:color w:val="170E02"/>
                <w:sz w:val="18"/>
                <w:szCs w:val="18"/>
              </w:rPr>
              <w:t>ность действий на уроке</w:t>
            </w:r>
          </w:p>
        </w:tc>
        <w:tc>
          <w:tcPr>
            <w:tcW w:w="1562" w:type="dxa"/>
            <w:shd w:val="clear" w:color="auto" w:fill="auto"/>
          </w:tcPr>
          <w:p w14:paraId="76124E0E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Уметь добывать новые знания: находить ответы на вопросы, используя учебник, свой жизненный опыт и информацию, полученную на уроке Ориентировать</w:t>
            </w:r>
          </w:p>
          <w:p w14:paraId="37496EB1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ся в своей системе знаний:</w:t>
            </w:r>
            <w:r w:rsidRPr="00535D45">
              <w:rPr>
                <w:b/>
                <w:bCs/>
                <w:i/>
                <w:color w:val="170E02"/>
                <w:sz w:val="18"/>
                <w:szCs w:val="18"/>
              </w:rPr>
              <w:t xml:space="preserve"> </w:t>
            </w:r>
            <w:r w:rsidRPr="00535D45">
              <w:rPr>
                <w:bCs/>
                <w:color w:val="170E02"/>
                <w:sz w:val="18"/>
                <w:szCs w:val="18"/>
              </w:rPr>
              <w:t xml:space="preserve">отличать новое </w:t>
            </w:r>
            <w:r w:rsidRPr="00535D45">
              <w:rPr>
                <w:bCs/>
                <w:color w:val="170E02"/>
                <w:sz w:val="18"/>
                <w:szCs w:val="18"/>
              </w:rPr>
              <w:lastRenderedPageBreak/>
              <w:t>от уже известного с помощью учителя</w:t>
            </w:r>
          </w:p>
        </w:tc>
      </w:tr>
      <w:tr w:rsidR="00535D45" w:rsidRPr="00535D45" w14:paraId="3C0D7B74" w14:textId="77777777" w:rsidTr="00EB6329">
        <w:tc>
          <w:tcPr>
            <w:tcW w:w="2036" w:type="dxa"/>
          </w:tcPr>
          <w:p w14:paraId="7DAC20B8" w14:textId="77777777" w:rsidR="00535D45" w:rsidRPr="00535D45" w:rsidRDefault="00535D45" w:rsidP="00535D45">
            <w:pPr>
              <w:widowControl/>
              <w:spacing w:before="0" w:line="240" w:lineRule="auto"/>
              <w:rPr>
                <w:b/>
                <w:sz w:val="20"/>
                <w:szCs w:val="20"/>
              </w:rPr>
            </w:pPr>
            <w:r w:rsidRPr="00535D45">
              <w:rPr>
                <w:b/>
                <w:sz w:val="20"/>
                <w:szCs w:val="20"/>
              </w:rPr>
              <w:lastRenderedPageBreak/>
              <w:t xml:space="preserve">5. Первичное закрепление   </w:t>
            </w:r>
          </w:p>
          <w:p w14:paraId="4F702050" w14:textId="77777777" w:rsidR="00535D45" w:rsidRPr="00535D45" w:rsidRDefault="00535D45" w:rsidP="00535D45">
            <w:pPr>
              <w:widowControl/>
              <w:spacing w:before="0" w:line="240" w:lineRule="auto"/>
              <w:rPr>
                <w:i/>
                <w:sz w:val="18"/>
                <w:szCs w:val="18"/>
                <w:u w:val="single"/>
              </w:rPr>
            </w:pPr>
            <w:r w:rsidRPr="00535D45">
              <w:rPr>
                <w:b/>
                <w:i/>
                <w:sz w:val="20"/>
                <w:szCs w:val="20"/>
              </w:rPr>
              <w:t xml:space="preserve">  </w:t>
            </w:r>
            <w:r w:rsidRPr="00535D45">
              <w:rPr>
                <w:i/>
                <w:sz w:val="18"/>
                <w:szCs w:val="18"/>
                <w:u w:val="single"/>
              </w:rPr>
              <w:t xml:space="preserve">Цели: </w:t>
            </w:r>
          </w:p>
          <w:p w14:paraId="1B948571" w14:textId="77777777" w:rsidR="00535D45" w:rsidRPr="00535D45" w:rsidRDefault="00535D45" w:rsidP="00535D45">
            <w:pPr>
              <w:widowControl/>
              <w:spacing w:before="0" w:line="240" w:lineRule="auto"/>
              <w:rPr>
                <w:i/>
                <w:sz w:val="18"/>
                <w:szCs w:val="18"/>
              </w:rPr>
            </w:pPr>
            <w:r w:rsidRPr="00535D45">
              <w:rPr>
                <w:i/>
                <w:sz w:val="18"/>
                <w:szCs w:val="18"/>
              </w:rPr>
              <w:t>организовать первичное применение нового знания.</w:t>
            </w:r>
          </w:p>
          <w:p w14:paraId="2BCFF481" w14:textId="77777777" w:rsidR="00535D45" w:rsidRPr="00535D45" w:rsidRDefault="00535D45" w:rsidP="00535D45">
            <w:pPr>
              <w:widowControl/>
              <w:spacing w:before="0" w:line="240" w:lineRule="auto"/>
              <w:rPr>
                <w:b/>
                <w:sz w:val="20"/>
                <w:szCs w:val="20"/>
              </w:rPr>
            </w:pPr>
            <w:r w:rsidRPr="00535D4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87" w:type="dxa"/>
          </w:tcPr>
          <w:p w14:paraId="63E3B208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Прочитайте самостоятельно задание.</w:t>
            </w:r>
          </w:p>
          <w:p w14:paraId="3131CD73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Выберите ответ и объясните свой выбор.</w:t>
            </w:r>
          </w:p>
          <w:p w14:paraId="5EA387DF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18"/>
                <w:szCs w:val="18"/>
              </w:rPr>
              <w:t>Организует выбор верного ответа</w:t>
            </w:r>
          </w:p>
        </w:tc>
        <w:tc>
          <w:tcPr>
            <w:tcW w:w="2205" w:type="dxa"/>
          </w:tcPr>
          <w:p w14:paraId="42A060B6" w14:textId="77777777" w:rsidR="00535D45" w:rsidRPr="00535D45" w:rsidRDefault="00535D45" w:rsidP="00535D45">
            <w:pPr>
              <w:widowControl/>
              <w:spacing w:before="0" w:line="240" w:lineRule="auto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 xml:space="preserve">Применяем новые знания. </w:t>
            </w:r>
          </w:p>
          <w:p w14:paraId="1DAAF2C5" w14:textId="77777777" w:rsidR="00535D45" w:rsidRPr="00535D45" w:rsidRDefault="00535D45" w:rsidP="00535D45">
            <w:pPr>
              <w:widowControl/>
              <w:spacing w:before="0" w:line="240" w:lineRule="auto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Самостоятельно читают задания.</w:t>
            </w:r>
          </w:p>
          <w:p w14:paraId="42304270" w14:textId="77777777" w:rsidR="00535D45" w:rsidRPr="00535D45" w:rsidRDefault="00535D45" w:rsidP="00535D45">
            <w:pPr>
              <w:widowControl/>
              <w:spacing w:before="0" w:line="240" w:lineRule="auto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Работают в парах.</w:t>
            </w:r>
          </w:p>
          <w:p w14:paraId="5071987B" w14:textId="77777777" w:rsidR="00535D45" w:rsidRPr="00535D45" w:rsidRDefault="00535D45" w:rsidP="00535D45">
            <w:pPr>
              <w:widowControl/>
              <w:spacing w:before="0" w:line="240" w:lineRule="auto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Выполняют задание</w:t>
            </w:r>
          </w:p>
          <w:p w14:paraId="30F37FB3" w14:textId="77777777" w:rsidR="00535D45" w:rsidRPr="00535D45" w:rsidRDefault="00535D45" w:rsidP="00535D45">
            <w:pPr>
              <w:widowControl/>
              <w:spacing w:before="0" w:line="240" w:lineRule="auto"/>
              <w:rPr>
                <w:bCs/>
                <w:color w:val="170E02"/>
                <w:sz w:val="18"/>
                <w:szCs w:val="18"/>
              </w:rPr>
            </w:pPr>
          </w:p>
          <w:p w14:paraId="0876C7C7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Взаимопроверка</w:t>
            </w:r>
          </w:p>
        </w:tc>
        <w:tc>
          <w:tcPr>
            <w:tcW w:w="2022" w:type="dxa"/>
          </w:tcPr>
          <w:p w14:paraId="4FDAD74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-3∙(4</w:t>
            </w:r>
            <w:r w:rsidRPr="00535D45">
              <w:rPr>
                <w:sz w:val="20"/>
                <w:szCs w:val="20"/>
                <w:lang w:val="en-US"/>
              </w:rPr>
              <w:t>x</w:t>
            </w:r>
            <w:r w:rsidRPr="00535D45">
              <w:rPr>
                <w:sz w:val="20"/>
                <w:szCs w:val="20"/>
              </w:rPr>
              <w:t>-5) =-12</w:t>
            </w:r>
            <w:r w:rsidRPr="00535D45">
              <w:rPr>
                <w:sz w:val="20"/>
                <w:szCs w:val="20"/>
                <w:lang w:val="en-US"/>
              </w:rPr>
              <w:t>x</w:t>
            </w:r>
            <w:r w:rsidRPr="00535D45">
              <w:rPr>
                <w:sz w:val="20"/>
                <w:szCs w:val="20"/>
              </w:rPr>
              <w:t xml:space="preserve"> +15</w:t>
            </w:r>
          </w:p>
          <w:p w14:paraId="1981FBF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-2∙(-4</w:t>
            </w:r>
            <w:r w:rsidRPr="00535D45">
              <w:rPr>
                <w:sz w:val="20"/>
                <w:szCs w:val="20"/>
                <w:lang w:val="en-US"/>
              </w:rPr>
              <w:t>x</w:t>
            </w:r>
            <w:r w:rsidRPr="00535D45">
              <w:rPr>
                <w:sz w:val="20"/>
                <w:szCs w:val="20"/>
              </w:rPr>
              <w:t>-3) =8</w:t>
            </w:r>
            <w:r w:rsidRPr="00535D45">
              <w:rPr>
                <w:sz w:val="20"/>
                <w:szCs w:val="20"/>
                <w:lang w:val="en-US"/>
              </w:rPr>
              <w:t>x</w:t>
            </w:r>
            <w:r w:rsidRPr="00535D45">
              <w:rPr>
                <w:sz w:val="20"/>
                <w:szCs w:val="20"/>
              </w:rPr>
              <w:t xml:space="preserve"> +6</w:t>
            </w:r>
          </w:p>
          <w:p w14:paraId="2AACE50A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-2∙(3</w:t>
            </w:r>
            <w:r w:rsidRPr="00535D45">
              <w:rPr>
                <w:sz w:val="20"/>
                <w:szCs w:val="20"/>
                <w:lang w:val="en-US"/>
              </w:rPr>
              <w:t>x</w:t>
            </w:r>
            <w:r w:rsidRPr="00535D45">
              <w:rPr>
                <w:sz w:val="20"/>
                <w:szCs w:val="20"/>
              </w:rPr>
              <w:t>-1) =-6</w:t>
            </w:r>
            <w:r w:rsidRPr="00535D45">
              <w:rPr>
                <w:sz w:val="20"/>
                <w:szCs w:val="20"/>
                <w:lang w:val="en-US"/>
              </w:rPr>
              <w:t>x</w:t>
            </w:r>
            <w:r w:rsidRPr="00535D45">
              <w:rPr>
                <w:sz w:val="20"/>
                <w:szCs w:val="20"/>
              </w:rPr>
              <w:t xml:space="preserve"> +2</w:t>
            </w:r>
          </w:p>
          <w:p w14:paraId="45DB7917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0FC133A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01E6A43F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0837C8E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5F23DCE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7DDD77B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3446D68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№7 (а,г,ж), №8 (а,б, г) стр 50</w:t>
            </w:r>
          </w:p>
        </w:tc>
        <w:tc>
          <w:tcPr>
            <w:tcW w:w="1477" w:type="dxa"/>
          </w:tcPr>
          <w:p w14:paraId="1CA0456B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Уметь раскрывать скобки.</w:t>
            </w:r>
          </w:p>
        </w:tc>
        <w:tc>
          <w:tcPr>
            <w:tcW w:w="1387" w:type="dxa"/>
            <w:shd w:val="clear" w:color="auto" w:fill="auto"/>
          </w:tcPr>
          <w:p w14:paraId="4B93EDF1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Cs/>
                <w:color w:val="170E02"/>
                <w:sz w:val="18"/>
                <w:szCs w:val="18"/>
              </w:rPr>
              <w:t>Способность к самооценке на основе критерия успешности учебной деятельности</w:t>
            </w:r>
          </w:p>
        </w:tc>
        <w:tc>
          <w:tcPr>
            <w:tcW w:w="1466" w:type="dxa"/>
            <w:shd w:val="clear" w:color="auto" w:fill="auto"/>
          </w:tcPr>
          <w:p w14:paraId="051C08C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Уметь оформлять свои мысли в устной форме; слушать и понимать речь других.</w:t>
            </w:r>
          </w:p>
          <w:p w14:paraId="1F886B32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Формирова</w:t>
            </w:r>
          </w:p>
          <w:p w14:paraId="4F850E8B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sz w:val="20"/>
                <w:szCs w:val="20"/>
              </w:rPr>
              <w:t>ние умений совместно с другими детьми в парах сверять полученные результаты с образцом</w:t>
            </w:r>
          </w:p>
        </w:tc>
        <w:tc>
          <w:tcPr>
            <w:tcW w:w="1466" w:type="dxa"/>
            <w:shd w:val="clear" w:color="auto" w:fill="auto"/>
          </w:tcPr>
          <w:p w14:paraId="3E8BB8DF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Проговаривать последователь</w:t>
            </w:r>
          </w:p>
          <w:p w14:paraId="11401CB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ность действий на уроке,</w:t>
            </w:r>
            <w:r w:rsidRPr="00535D45">
              <w:rPr>
                <w:sz w:val="20"/>
              </w:rPr>
              <w:t xml:space="preserve"> </w:t>
            </w:r>
            <w:r w:rsidRPr="00535D45">
              <w:rPr>
                <w:bCs/>
                <w:color w:val="170E02"/>
                <w:sz w:val="18"/>
                <w:szCs w:val="18"/>
              </w:rPr>
              <w:t>работать по коллективно составленному плану.</w:t>
            </w:r>
            <w:r w:rsidRPr="00535D45">
              <w:rPr>
                <w:b/>
              </w:rPr>
              <w:t xml:space="preserve"> </w:t>
            </w:r>
            <w:r w:rsidRPr="00535D45">
              <w:rPr>
                <w:sz w:val="20"/>
                <w:szCs w:val="20"/>
              </w:rPr>
              <w:t>Формирова</w:t>
            </w:r>
          </w:p>
          <w:p w14:paraId="6399E92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sz w:val="20"/>
                <w:szCs w:val="20"/>
              </w:rPr>
              <w:t>ние умений ставить личные цели деятельности, планировать свою работу, действовать по плану, оценивать полученные  результаты</w:t>
            </w:r>
          </w:p>
        </w:tc>
        <w:tc>
          <w:tcPr>
            <w:tcW w:w="1562" w:type="dxa"/>
            <w:shd w:val="clear" w:color="auto" w:fill="auto"/>
          </w:tcPr>
          <w:p w14:paraId="22915242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</w:tr>
      <w:tr w:rsidR="00535D45" w:rsidRPr="00535D45" w14:paraId="6A96F910" w14:textId="77777777" w:rsidTr="00EB6329">
        <w:tc>
          <w:tcPr>
            <w:tcW w:w="2036" w:type="dxa"/>
          </w:tcPr>
          <w:p w14:paraId="6C45E3EF" w14:textId="77777777" w:rsidR="00535D45" w:rsidRPr="00535D45" w:rsidRDefault="00535D45" w:rsidP="00535D45">
            <w:pPr>
              <w:spacing w:before="0"/>
              <w:rPr>
                <w:b/>
                <w:bCs/>
                <w:sz w:val="20"/>
                <w:szCs w:val="20"/>
              </w:rPr>
            </w:pPr>
            <w:r w:rsidRPr="00535D45">
              <w:rPr>
                <w:b/>
                <w:bCs/>
                <w:sz w:val="20"/>
                <w:szCs w:val="20"/>
              </w:rPr>
              <w:t xml:space="preserve">6. Самостоятельная работа </w:t>
            </w:r>
          </w:p>
          <w:p w14:paraId="50463D0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i/>
                <w:sz w:val="20"/>
                <w:szCs w:val="20"/>
              </w:rPr>
            </w:pPr>
            <w:r w:rsidRPr="00535D45">
              <w:rPr>
                <w:b/>
                <w:sz w:val="20"/>
                <w:szCs w:val="20"/>
              </w:rPr>
              <w:t xml:space="preserve">Цель этапа: </w:t>
            </w:r>
            <w:r w:rsidRPr="00535D45">
              <w:rPr>
                <w:i/>
                <w:sz w:val="20"/>
                <w:szCs w:val="20"/>
              </w:rPr>
              <w:t>проверить своё умение применять алгоритм сравнения десятичных дробей</w:t>
            </w:r>
          </w:p>
          <w:p w14:paraId="319F793A" w14:textId="77777777" w:rsidR="00535D45" w:rsidRPr="00535D45" w:rsidRDefault="00535D45" w:rsidP="00535D45">
            <w:pPr>
              <w:widowControl/>
              <w:spacing w:before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787" w:type="dxa"/>
          </w:tcPr>
          <w:p w14:paraId="4DFA7771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Организует выполнение уч-ся самостоятельной работы на новое знание.</w:t>
            </w:r>
          </w:p>
          <w:p w14:paraId="1CC50DEF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Организует самопроверку по эталону.</w:t>
            </w:r>
          </w:p>
          <w:p w14:paraId="4EB4422B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</w:p>
          <w:p w14:paraId="745B5C3C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 xml:space="preserve">Организует выявление места и </w:t>
            </w:r>
            <w:r w:rsidRPr="00535D45">
              <w:rPr>
                <w:sz w:val="18"/>
                <w:szCs w:val="18"/>
              </w:rPr>
              <w:lastRenderedPageBreak/>
              <w:t>причины затруднений, работу над ошибками.</w:t>
            </w:r>
          </w:p>
          <w:p w14:paraId="6FEE6A39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</w:p>
          <w:p w14:paraId="286DF36F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18"/>
                <w:szCs w:val="18"/>
              </w:rPr>
              <w:t>Организует самооценку</w:t>
            </w:r>
          </w:p>
        </w:tc>
        <w:tc>
          <w:tcPr>
            <w:tcW w:w="2205" w:type="dxa"/>
          </w:tcPr>
          <w:p w14:paraId="1D20C45D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lastRenderedPageBreak/>
              <w:t>Выполняют задание самостоятельно в тетради.</w:t>
            </w:r>
          </w:p>
          <w:p w14:paraId="0D19F1DD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</w:p>
          <w:p w14:paraId="3760691A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Выполняют самопроверку по эталону.</w:t>
            </w:r>
          </w:p>
          <w:p w14:paraId="08ACDEAB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</w:p>
          <w:p w14:paraId="6AE6FFE3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Называют место своего затруднения, причину  исправляют ошибки.</w:t>
            </w:r>
          </w:p>
          <w:p w14:paraId="3AF3A964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</w:p>
          <w:p w14:paraId="30B639F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18"/>
                <w:szCs w:val="18"/>
              </w:rPr>
            </w:pPr>
          </w:p>
          <w:p w14:paraId="59DAB45C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18"/>
                <w:szCs w:val="18"/>
              </w:rPr>
            </w:pPr>
          </w:p>
          <w:p w14:paraId="3646226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18"/>
                <w:szCs w:val="18"/>
              </w:rPr>
              <w:t>Выполняют самооценку.</w:t>
            </w:r>
          </w:p>
        </w:tc>
        <w:tc>
          <w:tcPr>
            <w:tcW w:w="2022" w:type="dxa"/>
          </w:tcPr>
          <w:p w14:paraId="3BA1F832" w14:textId="77777777" w:rsidR="00535D45" w:rsidRPr="00535D45" w:rsidRDefault="00535D45" w:rsidP="00535D45">
            <w:pPr>
              <w:spacing w:before="0"/>
              <w:rPr>
                <w:bCs/>
                <w:sz w:val="20"/>
                <w:szCs w:val="20"/>
              </w:rPr>
            </w:pPr>
            <w:r w:rsidRPr="00535D45">
              <w:rPr>
                <w:bCs/>
                <w:sz w:val="20"/>
                <w:szCs w:val="20"/>
              </w:rPr>
              <w:lastRenderedPageBreak/>
              <w:t>Задания для самостоятельной работы на стр. 50, вариант 1</w:t>
            </w:r>
          </w:p>
        </w:tc>
        <w:tc>
          <w:tcPr>
            <w:tcW w:w="1477" w:type="dxa"/>
          </w:tcPr>
          <w:p w14:paraId="4FBB73E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 xml:space="preserve">Уметь правильно записывать десятичные дроби при сложении и вычитании в столбик, уметь представлять </w:t>
            </w:r>
            <w:r w:rsidRPr="00535D45">
              <w:rPr>
                <w:sz w:val="20"/>
                <w:szCs w:val="20"/>
              </w:rPr>
              <w:lastRenderedPageBreak/>
              <w:t>натуральное число в виде десятичной дроби, уметь складывать и вычитать десятичные дроби.</w:t>
            </w:r>
          </w:p>
        </w:tc>
        <w:tc>
          <w:tcPr>
            <w:tcW w:w="1387" w:type="dxa"/>
            <w:shd w:val="clear" w:color="auto" w:fill="auto"/>
          </w:tcPr>
          <w:p w14:paraId="655A214F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Cs/>
                <w:color w:val="170E02"/>
                <w:sz w:val="18"/>
                <w:szCs w:val="18"/>
              </w:rPr>
              <w:lastRenderedPageBreak/>
              <w:t>Способность к самооценке на основе критерия успешности учебной деятельности</w:t>
            </w:r>
          </w:p>
        </w:tc>
        <w:tc>
          <w:tcPr>
            <w:tcW w:w="1466" w:type="dxa"/>
            <w:shd w:val="clear" w:color="auto" w:fill="auto"/>
          </w:tcPr>
          <w:p w14:paraId="4DBCBCF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формирование умений совместно с другими детьми в парах сверять полученные результаты с образцом</w:t>
            </w:r>
          </w:p>
        </w:tc>
        <w:tc>
          <w:tcPr>
            <w:tcW w:w="1466" w:type="dxa"/>
            <w:shd w:val="clear" w:color="auto" w:fill="auto"/>
          </w:tcPr>
          <w:p w14:paraId="5CAA7E2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 xml:space="preserve">формирование умений ставить личные цели деятельности, планировать свою работу, действовать по плану, оценивать </w:t>
            </w:r>
            <w:r w:rsidRPr="00535D45">
              <w:rPr>
                <w:sz w:val="20"/>
                <w:szCs w:val="20"/>
              </w:rPr>
              <w:lastRenderedPageBreak/>
              <w:t>полученные  результаты</w:t>
            </w:r>
          </w:p>
        </w:tc>
        <w:tc>
          <w:tcPr>
            <w:tcW w:w="1562" w:type="dxa"/>
            <w:shd w:val="clear" w:color="auto" w:fill="auto"/>
          </w:tcPr>
          <w:p w14:paraId="13B6E5B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lastRenderedPageBreak/>
              <w:t>формирование умений по использованию  знаний для сравнения десятичных дробей и оценки полученных</w:t>
            </w:r>
            <w:r w:rsidRPr="00535D45">
              <w:rPr>
                <w:color w:val="FF0000"/>
                <w:sz w:val="20"/>
                <w:szCs w:val="20"/>
              </w:rPr>
              <w:t xml:space="preserve"> </w:t>
            </w:r>
            <w:r w:rsidRPr="00535D45">
              <w:rPr>
                <w:sz w:val="20"/>
                <w:szCs w:val="20"/>
              </w:rPr>
              <w:t>результатов</w:t>
            </w:r>
          </w:p>
        </w:tc>
      </w:tr>
      <w:tr w:rsidR="00535D45" w:rsidRPr="00535D45" w14:paraId="1BBEEF24" w14:textId="77777777" w:rsidTr="00EB6329">
        <w:tc>
          <w:tcPr>
            <w:tcW w:w="2036" w:type="dxa"/>
          </w:tcPr>
          <w:p w14:paraId="3CDDD06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b/>
                <w:sz w:val="20"/>
                <w:szCs w:val="20"/>
              </w:rPr>
              <w:t>7. Рефлексия деятельности на уроке</w:t>
            </w:r>
          </w:p>
          <w:p w14:paraId="248FCC7E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i/>
                <w:sz w:val="20"/>
                <w:szCs w:val="20"/>
              </w:rPr>
            </w:pPr>
            <w:r w:rsidRPr="00535D45">
              <w:rPr>
                <w:b/>
                <w:bCs/>
                <w:sz w:val="20"/>
                <w:szCs w:val="20"/>
              </w:rPr>
              <w:t xml:space="preserve">Цель этапа: </w:t>
            </w:r>
            <w:r w:rsidRPr="00535D45">
              <w:rPr>
                <w:bCs/>
                <w:i/>
                <w:sz w:val="20"/>
                <w:szCs w:val="20"/>
              </w:rPr>
              <w:t>зафиксировать новое содержание, оценить собственную деятельность.</w:t>
            </w:r>
          </w:p>
          <w:p w14:paraId="3BA4BA8A" w14:textId="77777777" w:rsidR="00535D45" w:rsidRPr="00535D45" w:rsidRDefault="00535D45" w:rsidP="00535D45">
            <w:pPr>
              <w:spacing w:before="0"/>
              <w:rPr>
                <w:b/>
                <w:bCs/>
                <w:sz w:val="20"/>
                <w:szCs w:val="20"/>
              </w:rPr>
            </w:pPr>
          </w:p>
          <w:p w14:paraId="399525E3" w14:textId="77777777" w:rsidR="00535D45" w:rsidRPr="00535D45" w:rsidRDefault="00535D45" w:rsidP="00535D45">
            <w:pPr>
              <w:spacing w:before="0"/>
              <w:rPr>
                <w:b/>
                <w:bCs/>
                <w:sz w:val="20"/>
                <w:szCs w:val="20"/>
              </w:rPr>
            </w:pPr>
          </w:p>
          <w:p w14:paraId="29DB4291" w14:textId="77777777" w:rsidR="00535D45" w:rsidRPr="00535D45" w:rsidRDefault="00535D45" w:rsidP="00535D45">
            <w:pPr>
              <w:spacing w:before="0"/>
              <w:rPr>
                <w:b/>
                <w:bCs/>
                <w:sz w:val="20"/>
                <w:szCs w:val="20"/>
              </w:rPr>
            </w:pPr>
          </w:p>
          <w:p w14:paraId="5B958AFE" w14:textId="77777777" w:rsidR="00535D45" w:rsidRPr="00535D45" w:rsidRDefault="00535D45" w:rsidP="00535D45">
            <w:pPr>
              <w:spacing w:before="0"/>
              <w:rPr>
                <w:b/>
                <w:bCs/>
                <w:sz w:val="20"/>
                <w:szCs w:val="20"/>
              </w:rPr>
            </w:pPr>
          </w:p>
          <w:p w14:paraId="130215B5" w14:textId="77777777" w:rsidR="00535D45" w:rsidRPr="00535D45" w:rsidRDefault="00535D45" w:rsidP="00535D45">
            <w:pPr>
              <w:spacing w:before="0"/>
              <w:rPr>
                <w:b/>
                <w:bCs/>
                <w:sz w:val="20"/>
                <w:szCs w:val="20"/>
              </w:rPr>
            </w:pPr>
          </w:p>
          <w:p w14:paraId="520775A7" w14:textId="77777777" w:rsidR="00535D45" w:rsidRPr="00535D45" w:rsidRDefault="00535D45" w:rsidP="00535D45">
            <w:pPr>
              <w:spacing w:before="0"/>
              <w:rPr>
                <w:b/>
                <w:bCs/>
                <w:sz w:val="20"/>
                <w:szCs w:val="20"/>
              </w:rPr>
            </w:pPr>
          </w:p>
          <w:p w14:paraId="03396AA7" w14:textId="77777777" w:rsidR="00535D45" w:rsidRPr="00535D45" w:rsidRDefault="00535D45" w:rsidP="00535D45">
            <w:pPr>
              <w:spacing w:before="0"/>
              <w:rPr>
                <w:b/>
                <w:bCs/>
                <w:sz w:val="20"/>
                <w:szCs w:val="20"/>
              </w:rPr>
            </w:pPr>
          </w:p>
          <w:p w14:paraId="4CBD3A1F" w14:textId="77777777" w:rsidR="00535D45" w:rsidRPr="00535D45" w:rsidRDefault="00535D45" w:rsidP="00535D45">
            <w:pPr>
              <w:spacing w:before="0"/>
              <w:rPr>
                <w:b/>
                <w:bCs/>
                <w:sz w:val="20"/>
                <w:szCs w:val="20"/>
              </w:rPr>
            </w:pPr>
          </w:p>
          <w:p w14:paraId="126B8C9C" w14:textId="77777777" w:rsidR="00535D45" w:rsidRPr="00535D45" w:rsidRDefault="00535D45" w:rsidP="00535D45">
            <w:pPr>
              <w:spacing w:before="0"/>
              <w:rPr>
                <w:b/>
                <w:bCs/>
                <w:sz w:val="20"/>
                <w:szCs w:val="20"/>
              </w:rPr>
            </w:pPr>
          </w:p>
          <w:p w14:paraId="42FE02E1" w14:textId="77777777" w:rsidR="00535D45" w:rsidRPr="00535D45" w:rsidRDefault="00535D45" w:rsidP="00535D45">
            <w:pPr>
              <w:spacing w:before="0"/>
              <w:rPr>
                <w:b/>
                <w:bCs/>
                <w:sz w:val="20"/>
                <w:szCs w:val="20"/>
              </w:rPr>
            </w:pPr>
          </w:p>
          <w:p w14:paraId="25C15326" w14:textId="77777777" w:rsidR="00535D45" w:rsidRPr="00535D45" w:rsidRDefault="00535D45" w:rsidP="00535D45">
            <w:pPr>
              <w:spacing w:before="0"/>
              <w:rPr>
                <w:b/>
                <w:bCs/>
                <w:sz w:val="20"/>
                <w:szCs w:val="20"/>
              </w:rPr>
            </w:pPr>
          </w:p>
          <w:p w14:paraId="049F9161" w14:textId="77777777" w:rsidR="00535D45" w:rsidRPr="00535D45" w:rsidRDefault="00535D45" w:rsidP="00535D45">
            <w:pPr>
              <w:spacing w:before="0"/>
              <w:rPr>
                <w:b/>
                <w:bCs/>
                <w:sz w:val="20"/>
                <w:szCs w:val="20"/>
              </w:rPr>
            </w:pPr>
          </w:p>
          <w:p w14:paraId="7898EF08" w14:textId="77777777" w:rsidR="00535D45" w:rsidRPr="00535D45" w:rsidRDefault="00535D45" w:rsidP="00535D45">
            <w:pPr>
              <w:spacing w:before="0"/>
              <w:rPr>
                <w:b/>
                <w:bCs/>
                <w:sz w:val="20"/>
                <w:szCs w:val="20"/>
              </w:rPr>
            </w:pPr>
          </w:p>
          <w:p w14:paraId="1E16F9F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535D45">
              <w:rPr>
                <w:b/>
                <w:sz w:val="20"/>
                <w:szCs w:val="20"/>
              </w:rPr>
              <w:t>Домашнее задание</w:t>
            </w:r>
          </w:p>
        </w:tc>
        <w:tc>
          <w:tcPr>
            <w:tcW w:w="1787" w:type="dxa"/>
          </w:tcPr>
          <w:p w14:paraId="728086DE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47C2E271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Организует фиксирование нового содержания.</w:t>
            </w:r>
          </w:p>
          <w:p w14:paraId="1A75E331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</w:p>
          <w:p w14:paraId="379995FC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Организует рефлексию.</w:t>
            </w:r>
          </w:p>
          <w:p w14:paraId="1A1BAD74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</w:p>
          <w:p w14:paraId="32DA0ADE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</w:p>
          <w:p w14:paraId="71DFA450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</w:p>
          <w:p w14:paraId="2BAF7DB6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</w:p>
          <w:p w14:paraId="06767148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</w:p>
          <w:p w14:paraId="08E4998C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18"/>
                <w:szCs w:val="18"/>
              </w:rPr>
              <w:t>Организует самооценку учебной деятельности.</w:t>
            </w:r>
          </w:p>
          <w:p w14:paraId="44E340CA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05" w:type="dxa"/>
          </w:tcPr>
          <w:p w14:paraId="5D39504F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>Отвечают на вопросы учителя.</w:t>
            </w:r>
          </w:p>
          <w:p w14:paraId="7ACAD91D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18"/>
                <w:szCs w:val="18"/>
              </w:rPr>
            </w:pPr>
            <w:r w:rsidRPr="00535D45">
              <w:rPr>
                <w:sz w:val="18"/>
                <w:szCs w:val="18"/>
              </w:rPr>
              <w:t xml:space="preserve"> Рассказывают, что узнали, знают, смогли.</w:t>
            </w:r>
          </w:p>
          <w:p w14:paraId="52F8156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18"/>
                <w:szCs w:val="18"/>
              </w:rPr>
              <w:t>Делают самооценку</w:t>
            </w:r>
          </w:p>
          <w:p w14:paraId="12594784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0619508C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Применять распределительное свойство умножения для целых чисел.</w:t>
            </w:r>
          </w:p>
          <w:p w14:paraId="1433CA2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21DFE67C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2599D72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sz w:val="18"/>
                <w:szCs w:val="18"/>
              </w:rPr>
              <w:t>. Чтобы затрачивать на вычисления меньше времени, для того, что по алгоритму выполнять легче.</w:t>
            </w:r>
          </w:p>
          <w:p w14:paraId="19DEA352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0D2C3937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Умножение целых чисел, вынесение за скобки общего множителя, раскрытие скобок</w:t>
            </w:r>
          </w:p>
          <w:p w14:paraId="749B9DD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1103170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3E980E6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6A6CBC7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6885F1AC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75953D48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Сравнивают свои ответы с эталоном.</w:t>
            </w:r>
          </w:p>
        </w:tc>
        <w:tc>
          <w:tcPr>
            <w:tcW w:w="2022" w:type="dxa"/>
          </w:tcPr>
          <w:p w14:paraId="795CDF46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7AEE84D3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2B6A915C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32572FE5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55D523E1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6CCE57B6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Чему же новому мы с вами научились?</w:t>
            </w:r>
          </w:p>
          <w:p w14:paraId="4307CD5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</w:p>
          <w:p w14:paraId="1D5C5AFE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</w:p>
          <w:p w14:paraId="7B1B8F72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18"/>
                <w:szCs w:val="18"/>
              </w:rPr>
              <w:t>Для чего мы изучили новый алгоритм сложения и вычитания десятичных дробей?</w:t>
            </w:r>
          </w:p>
          <w:p w14:paraId="6B5B0C1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</w:p>
          <w:p w14:paraId="1EEAA133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</w:p>
          <w:p w14:paraId="2A36DDD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</w:p>
          <w:p w14:paraId="15E989C7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</w:p>
          <w:p w14:paraId="3B5756C2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</w:p>
          <w:p w14:paraId="20A8248C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</w:p>
          <w:p w14:paraId="6D8EE10E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</w:p>
          <w:p w14:paraId="1D5CB9E5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</w:p>
          <w:p w14:paraId="09543793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 xml:space="preserve">Какие знания помогли нам в работе?     </w:t>
            </w:r>
          </w:p>
          <w:p w14:paraId="7EE4AA69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 xml:space="preserve">   </w:t>
            </w:r>
          </w:p>
          <w:p w14:paraId="256A7E33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01782E57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</w:p>
          <w:p w14:paraId="7A9681D7" w14:textId="77777777" w:rsidR="00535D45" w:rsidRPr="00535D45" w:rsidRDefault="00535D45" w:rsidP="00535D45">
            <w:pPr>
              <w:widowControl/>
              <w:spacing w:before="0" w:line="240" w:lineRule="auto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 xml:space="preserve">Какие трудности встретили? </w:t>
            </w:r>
          </w:p>
          <w:p w14:paraId="7B0004D2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sz w:val="20"/>
                <w:szCs w:val="20"/>
              </w:rPr>
              <w:t>Оцените свою работу</w:t>
            </w:r>
          </w:p>
          <w:p w14:paraId="4AC5F17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14:paraId="26CC26F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</w:p>
          <w:p w14:paraId="01006E76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</w:rPr>
            </w:pPr>
            <w:r w:rsidRPr="00535D45">
              <w:rPr>
                <w:b/>
              </w:rPr>
              <w:t>п.2.4.  стр. 57-58 №17, 19 (а), №20*</w:t>
            </w:r>
            <w:r w:rsidRPr="00535D45">
              <w:t>.</w:t>
            </w:r>
          </w:p>
          <w:p w14:paraId="089A6157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  <w:p w14:paraId="2594EA2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77" w:type="dxa"/>
          </w:tcPr>
          <w:p w14:paraId="5CE69059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</w:p>
        </w:tc>
        <w:tc>
          <w:tcPr>
            <w:tcW w:w="1387" w:type="dxa"/>
            <w:shd w:val="clear" w:color="auto" w:fill="auto"/>
          </w:tcPr>
          <w:p w14:paraId="143C89C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</w:pPr>
            <w:r w:rsidRPr="00535D45">
              <w:rPr>
                <w:bCs/>
                <w:color w:val="170E02"/>
                <w:sz w:val="18"/>
                <w:szCs w:val="18"/>
              </w:rPr>
              <w:t>Способность к самооценке на основе критерия успешности учебной деятельности</w:t>
            </w:r>
          </w:p>
        </w:tc>
        <w:tc>
          <w:tcPr>
            <w:tcW w:w="1466" w:type="dxa"/>
            <w:shd w:val="clear" w:color="auto" w:fill="auto"/>
          </w:tcPr>
          <w:p w14:paraId="717F48FF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466" w:type="dxa"/>
            <w:shd w:val="clear" w:color="auto" w:fill="auto"/>
          </w:tcPr>
          <w:p w14:paraId="3B206270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Уметь оценивать правильность выполнения действия на уровне адекватной оценки.</w:t>
            </w:r>
          </w:p>
          <w:p w14:paraId="646D29A5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bCs/>
                <w:color w:val="170E02"/>
                <w:sz w:val="18"/>
                <w:szCs w:val="18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Уметь проговаривать последователь</w:t>
            </w:r>
          </w:p>
          <w:p w14:paraId="4AE3794E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  <w:r w:rsidRPr="00535D45">
              <w:rPr>
                <w:bCs/>
                <w:color w:val="170E02"/>
                <w:sz w:val="18"/>
                <w:szCs w:val="18"/>
              </w:rPr>
              <w:t>ность действий на уроке</w:t>
            </w:r>
          </w:p>
        </w:tc>
        <w:tc>
          <w:tcPr>
            <w:tcW w:w="1562" w:type="dxa"/>
            <w:shd w:val="clear" w:color="auto" w:fill="auto"/>
          </w:tcPr>
          <w:p w14:paraId="13B1816D" w14:textId="77777777" w:rsidR="00535D45" w:rsidRPr="00535D45" w:rsidRDefault="00535D45" w:rsidP="00535D45">
            <w:pPr>
              <w:widowControl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</w:tr>
    </w:tbl>
    <w:p w14:paraId="573FEC0F" w14:textId="791ABC20" w:rsidR="00AA0B0A" w:rsidRDefault="00AA0B0A" w:rsidP="00B10CAC">
      <w:pPr>
        <w:spacing w:before="0" w:line="360" w:lineRule="auto"/>
        <w:ind w:firstLine="709"/>
        <w:rPr>
          <w:sz w:val="28"/>
          <w:szCs w:val="28"/>
        </w:rPr>
      </w:pPr>
    </w:p>
    <w:p w14:paraId="7BA3E315" w14:textId="277A3EAB" w:rsidR="00271526" w:rsidRDefault="00271526" w:rsidP="00B10CAC">
      <w:pPr>
        <w:spacing w:before="0" w:line="360" w:lineRule="auto"/>
        <w:ind w:firstLine="709"/>
        <w:rPr>
          <w:sz w:val="28"/>
          <w:szCs w:val="28"/>
        </w:rPr>
      </w:pPr>
      <w:r w:rsidRPr="00271526">
        <w:rPr>
          <w:sz w:val="28"/>
          <w:szCs w:val="28"/>
        </w:rPr>
        <w:lastRenderedPageBreak/>
        <w:drawing>
          <wp:inline distT="0" distB="0" distL="0" distR="0" wp14:anchorId="17C2F865" wp14:editId="639D9086">
            <wp:extent cx="8540151" cy="640511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49701" cy="641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5C11" w14:textId="75E1D61F" w:rsidR="00271526" w:rsidRDefault="00271526" w:rsidP="00B10CAC">
      <w:pPr>
        <w:spacing w:before="0" w:line="360" w:lineRule="auto"/>
        <w:ind w:firstLine="709"/>
        <w:rPr>
          <w:sz w:val="28"/>
          <w:szCs w:val="28"/>
        </w:rPr>
      </w:pPr>
      <w:r w:rsidRPr="00271526">
        <w:rPr>
          <w:sz w:val="28"/>
          <w:szCs w:val="28"/>
        </w:rPr>
        <w:lastRenderedPageBreak/>
        <w:drawing>
          <wp:inline distT="0" distB="0" distL="0" distR="0" wp14:anchorId="73E06050" wp14:editId="0818FF8A">
            <wp:extent cx="8091578" cy="6068685"/>
            <wp:effectExtent l="0" t="0" r="508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099714" cy="607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00D8" w14:textId="35C55B90" w:rsidR="00271526" w:rsidRDefault="00271526" w:rsidP="00B10CAC">
      <w:pPr>
        <w:spacing w:before="0" w:line="360" w:lineRule="auto"/>
        <w:ind w:firstLine="709"/>
        <w:rPr>
          <w:sz w:val="28"/>
          <w:szCs w:val="28"/>
        </w:rPr>
      </w:pPr>
      <w:r w:rsidRPr="00271526">
        <w:rPr>
          <w:sz w:val="28"/>
          <w:szCs w:val="28"/>
        </w:rPr>
        <w:lastRenderedPageBreak/>
        <w:drawing>
          <wp:inline distT="0" distB="0" distL="0" distR="0" wp14:anchorId="6F566CF7" wp14:editId="7348D354">
            <wp:extent cx="8289985" cy="62174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301015" cy="622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24343" w14:textId="63A09266" w:rsidR="00271526" w:rsidRDefault="00271526" w:rsidP="00B10CAC">
      <w:pPr>
        <w:spacing w:before="0" w:line="360" w:lineRule="auto"/>
        <w:ind w:firstLine="709"/>
        <w:rPr>
          <w:sz w:val="28"/>
          <w:szCs w:val="28"/>
        </w:rPr>
      </w:pPr>
      <w:r w:rsidRPr="00271526">
        <w:rPr>
          <w:sz w:val="28"/>
          <w:szCs w:val="28"/>
        </w:rPr>
        <w:lastRenderedPageBreak/>
        <w:drawing>
          <wp:inline distT="0" distB="0" distL="0" distR="0" wp14:anchorId="221D494B" wp14:editId="3C274903">
            <wp:extent cx="8436634" cy="6327476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444565" cy="633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BA23C" w14:textId="6034CA53" w:rsidR="00271526" w:rsidRDefault="00271526" w:rsidP="00B10CAC">
      <w:pPr>
        <w:spacing w:before="0" w:line="360" w:lineRule="auto"/>
        <w:ind w:firstLine="709"/>
        <w:rPr>
          <w:sz w:val="28"/>
          <w:szCs w:val="28"/>
        </w:rPr>
      </w:pPr>
      <w:r w:rsidRPr="00271526">
        <w:rPr>
          <w:sz w:val="28"/>
          <w:szCs w:val="28"/>
        </w:rPr>
        <w:lastRenderedPageBreak/>
        <w:drawing>
          <wp:inline distT="0" distB="0" distL="0" distR="0" wp14:anchorId="6442ACD0" wp14:editId="08369FA3">
            <wp:extent cx="8195095" cy="6146323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00983" cy="615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0AA1A" w14:textId="5AB9EDC7" w:rsidR="00271526" w:rsidRDefault="00271526" w:rsidP="00B10CAC">
      <w:pPr>
        <w:spacing w:before="0" w:line="360" w:lineRule="auto"/>
        <w:ind w:firstLine="709"/>
        <w:rPr>
          <w:sz w:val="28"/>
          <w:szCs w:val="28"/>
        </w:rPr>
      </w:pPr>
      <w:r w:rsidRPr="00271526">
        <w:rPr>
          <w:sz w:val="28"/>
          <w:szCs w:val="28"/>
        </w:rPr>
        <w:lastRenderedPageBreak/>
        <w:drawing>
          <wp:inline distT="0" distB="0" distL="0" distR="0" wp14:anchorId="29E3D82A" wp14:editId="3E4F8586">
            <wp:extent cx="8065699" cy="6049276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070403" cy="605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F7ECD" w14:textId="216CB40F" w:rsidR="00271526" w:rsidRDefault="00271526" w:rsidP="00B10CAC">
      <w:pPr>
        <w:spacing w:before="0" w:line="360" w:lineRule="auto"/>
        <w:ind w:firstLine="709"/>
        <w:rPr>
          <w:sz w:val="28"/>
          <w:szCs w:val="28"/>
        </w:rPr>
      </w:pPr>
      <w:r w:rsidRPr="00271526">
        <w:rPr>
          <w:sz w:val="28"/>
          <w:szCs w:val="28"/>
        </w:rPr>
        <w:lastRenderedPageBreak/>
        <w:drawing>
          <wp:inline distT="0" distB="0" distL="0" distR="0" wp14:anchorId="62446CCD" wp14:editId="744F4BCC">
            <wp:extent cx="8143336" cy="6107503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148096" cy="611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D8E08" w14:textId="20B53EC0" w:rsidR="00271526" w:rsidRDefault="00271526" w:rsidP="00B10CAC">
      <w:pPr>
        <w:spacing w:before="0" w:line="360" w:lineRule="auto"/>
        <w:ind w:firstLine="709"/>
        <w:rPr>
          <w:sz w:val="28"/>
          <w:szCs w:val="28"/>
        </w:rPr>
      </w:pPr>
      <w:r w:rsidRPr="00271526">
        <w:rPr>
          <w:sz w:val="28"/>
          <w:szCs w:val="28"/>
        </w:rPr>
        <w:lastRenderedPageBreak/>
        <w:drawing>
          <wp:inline distT="0" distB="0" distL="0" distR="0" wp14:anchorId="64350DAF" wp14:editId="1324A8E1">
            <wp:extent cx="8255480" cy="619161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61915" cy="61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A984F" w14:textId="637BF68D" w:rsidR="00271526" w:rsidRDefault="00271526" w:rsidP="00B10CAC">
      <w:pPr>
        <w:spacing w:before="0" w:line="360" w:lineRule="auto"/>
        <w:ind w:firstLine="709"/>
        <w:rPr>
          <w:sz w:val="28"/>
          <w:szCs w:val="28"/>
        </w:rPr>
      </w:pPr>
      <w:r w:rsidRPr="00271526">
        <w:rPr>
          <w:sz w:val="28"/>
          <w:szCs w:val="28"/>
        </w:rPr>
        <w:lastRenderedPageBreak/>
        <w:drawing>
          <wp:inline distT="0" distB="0" distL="0" distR="0" wp14:anchorId="25AE6F78" wp14:editId="2948AA55">
            <wp:extent cx="8151963" cy="6113974"/>
            <wp:effectExtent l="0" t="0" r="190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156069" cy="611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F7BF" w14:textId="5B04DC3F" w:rsidR="00271526" w:rsidRDefault="00271526" w:rsidP="00B10CAC">
      <w:pPr>
        <w:spacing w:before="0" w:line="360" w:lineRule="auto"/>
        <w:ind w:firstLine="709"/>
        <w:rPr>
          <w:sz w:val="28"/>
          <w:szCs w:val="28"/>
        </w:rPr>
      </w:pPr>
      <w:r w:rsidRPr="00271526">
        <w:rPr>
          <w:sz w:val="28"/>
          <w:szCs w:val="28"/>
        </w:rPr>
        <w:lastRenderedPageBreak/>
        <w:drawing>
          <wp:inline distT="0" distB="0" distL="0" distR="0" wp14:anchorId="64823AD8" wp14:editId="293BDFD5">
            <wp:extent cx="8177842" cy="6133383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182026" cy="613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96E7" w14:textId="70426A0A" w:rsidR="00271526" w:rsidRDefault="00271526" w:rsidP="00B10CAC">
      <w:pPr>
        <w:spacing w:before="0" w:line="360" w:lineRule="auto"/>
        <w:ind w:firstLine="709"/>
        <w:rPr>
          <w:sz w:val="28"/>
          <w:szCs w:val="28"/>
        </w:rPr>
      </w:pPr>
      <w:r w:rsidRPr="00271526">
        <w:rPr>
          <w:sz w:val="28"/>
          <w:szCs w:val="28"/>
        </w:rPr>
        <w:lastRenderedPageBreak/>
        <w:drawing>
          <wp:inline distT="0" distB="0" distL="0" distR="0" wp14:anchorId="3EEAF300" wp14:editId="27B56FAA">
            <wp:extent cx="7996687" cy="5997517"/>
            <wp:effectExtent l="0" t="0" r="444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00991" cy="600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F56A" w14:textId="5C54E6AB" w:rsidR="00271526" w:rsidRDefault="00271526" w:rsidP="00B10CAC">
      <w:pPr>
        <w:spacing w:before="0" w:line="360" w:lineRule="auto"/>
        <w:ind w:firstLine="709"/>
        <w:rPr>
          <w:sz w:val="28"/>
          <w:szCs w:val="28"/>
        </w:rPr>
      </w:pPr>
      <w:r w:rsidRPr="00271526">
        <w:rPr>
          <w:sz w:val="28"/>
          <w:szCs w:val="28"/>
        </w:rPr>
        <w:lastRenderedPageBreak/>
        <w:drawing>
          <wp:inline distT="0" distB="0" distL="0" distR="0" wp14:anchorId="40220DE2" wp14:editId="114FAF8A">
            <wp:extent cx="8039819" cy="6029866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043911" cy="60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90AF" w14:textId="269F5C71" w:rsidR="00271526" w:rsidRDefault="00271526" w:rsidP="00B10CAC">
      <w:pPr>
        <w:spacing w:before="0" w:line="360" w:lineRule="auto"/>
        <w:ind w:firstLine="709"/>
        <w:rPr>
          <w:sz w:val="28"/>
          <w:szCs w:val="28"/>
        </w:rPr>
      </w:pPr>
      <w:r w:rsidRPr="00271526">
        <w:rPr>
          <w:sz w:val="28"/>
          <w:szCs w:val="28"/>
        </w:rPr>
        <w:lastRenderedPageBreak/>
        <w:drawing>
          <wp:inline distT="0" distB="0" distL="0" distR="0" wp14:anchorId="4AAA2262" wp14:editId="156B3086">
            <wp:extent cx="8134710" cy="610103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138905" cy="610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3CE6" w14:textId="3B59E9F2" w:rsidR="00271526" w:rsidRDefault="00271526" w:rsidP="00B10CAC">
      <w:pPr>
        <w:spacing w:before="0" w:line="360" w:lineRule="auto"/>
        <w:ind w:firstLine="709"/>
        <w:rPr>
          <w:sz w:val="28"/>
          <w:szCs w:val="28"/>
        </w:rPr>
      </w:pPr>
      <w:r w:rsidRPr="00271526">
        <w:rPr>
          <w:sz w:val="28"/>
          <w:szCs w:val="28"/>
        </w:rPr>
        <w:lastRenderedPageBreak/>
        <w:drawing>
          <wp:inline distT="0" distB="0" distL="0" distR="0" wp14:anchorId="0370AA2E" wp14:editId="2B54A0E0">
            <wp:extent cx="8048446" cy="6036336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052545" cy="60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D4746" w14:textId="436A1FDC" w:rsidR="00271526" w:rsidRPr="00B10CAC" w:rsidRDefault="00271526" w:rsidP="00B10CAC">
      <w:pPr>
        <w:spacing w:before="0" w:line="360" w:lineRule="auto"/>
        <w:ind w:firstLine="709"/>
        <w:rPr>
          <w:sz w:val="28"/>
          <w:szCs w:val="28"/>
        </w:rPr>
      </w:pPr>
      <w:bookmarkStart w:id="1" w:name="_GoBack"/>
      <w:r w:rsidRPr="00271526">
        <w:rPr>
          <w:sz w:val="28"/>
          <w:szCs w:val="28"/>
        </w:rPr>
        <w:lastRenderedPageBreak/>
        <w:drawing>
          <wp:inline distT="0" distB="0" distL="0" distR="0" wp14:anchorId="595503D3" wp14:editId="7FEAD158">
            <wp:extent cx="8065699" cy="6049276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069674" cy="605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271526" w:rsidRPr="00B10CAC" w:rsidSect="00535D45">
      <w:pgSz w:w="16838" w:h="11906" w:orient="landscape"/>
      <w:pgMar w:top="1134" w:right="851" w:bottom="851" w:left="1134" w:header="709" w:footer="68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user" w:date="2016-01-10T10:05:00Z" w:initials="u">
    <w:p w14:paraId="09BE04AC" w14:textId="77777777" w:rsidR="00F513C4" w:rsidRDefault="00F513C4">
      <w:pPr>
        <w:pStyle w:val="af4"/>
      </w:pPr>
      <w:r>
        <w:rPr>
          <w:rStyle w:val="af3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9BE04A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9CA5A0" w14:textId="77777777" w:rsidR="00915630" w:rsidRDefault="00915630">
      <w:r>
        <w:separator/>
      </w:r>
    </w:p>
  </w:endnote>
  <w:endnote w:type="continuationSeparator" w:id="0">
    <w:p w14:paraId="5A3AFCDF" w14:textId="77777777" w:rsidR="00915630" w:rsidRDefault="00915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4CB59" w14:textId="77777777" w:rsidR="00AA0B0A" w:rsidRDefault="00AA0B0A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FAA08B8" w14:textId="77777777" w:rsidR="00AA0B0A" w:rsidRDefault="00AA0B0A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3DF37" w14:textId="77777777" w:rsidR="00AA0B0A" w:rsidRDefault="00AA0B0A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71526">
      <w:rPr>
        <w:rStyle w:val="a8"/>
        <w:noProof/>
      </w:rPr>
      <w:t>24</w:t>
    </w:r>
    <w:r>
      <w:rPr>
        <w:rStyle w:val="a8"/>
      </w:rPr>
      <w:fldChar w:fldCharType="end"/>
    </w:r>
  </w:p>
  <w:p w14:paraId="5D46FC79" w14:textId="77777777" w:rsidR="00AA0B0A" w:rsidRDefault="00AA0B0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D131A0" w14:textId="77777777" w:rsidR="00915630" w:rsidRDefault="00915630">
      <w:r>
        <w:separator/>
      </w:r>
    </w:p>
  </w:footnote>
  <w:footnote w:type="continuationSeparator" w:id="0">
    <w:p w14:paraId="40656B84" w14:textId="77777777" w:rsidR="00915630" w:rsidRDefault="009156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B197E"/>
    <w:multiLevelType w:val="hybridMultilevel"/>
    <w:tmpl w:val="53C06998"/>
    <w:lvl w:ilvl="0" w:tplc="19BA4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90F5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C07A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3689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B494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C613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D416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5E13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7047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801A28"/>
    <w:multiLevelType w:val="hybridMultilevel"/>
    <w:tmpl w:val="439079F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2F5721"/>
    <w:multiLevelType w:val="hybridMultilevel"/>
    <w:tmpl w:val="017A24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8D29BF"/>
    <w:multiLevelType w:val="hybridMultilevel"/>
    <w:tmpl w:val="7DDA9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96858"/>
    <w:multiLevelType w:val="hybridMultilevel"/>
    <w:tmpl w:val="ABDA54D6"/>
    <w:lvl w:ilvl="0" w:tplc="2AD6D5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ECF4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4A00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3028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42B5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4E2F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CECC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621E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8239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9F2A42"/>
    <w:multiLevelType w:val="hybridMultilevel"/>
    <w:tmpl w:val="C4428E04"/>
    <w:lvl w:ilvl="0" w:tplc="92D45F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E811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9C50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AA31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1478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5A09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AEAB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96BA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B46C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4A647D"/>
    <w:multiLevelType w:val="hybridMultilevel"/>
    <w:tmpl w:val="93A24292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73E604DC"/>
    <w:multiLevelType w:val="hybridMultilevel"/>
    <w:tmpl w:val="402E7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59A"/>
    <w:rsid w:val="0001677B"/>
    <w:rsid w:val="00074CEB"/>
    <w:rsid w:val="000D1A60"/>
    <w:rsid w:val="00134122"/>
    <w:rsid w:val="001465B3"/>
    <w:rsid w:val="001D1693"/>
    <w:rsid w:val="00271526"/>
    <w:rsid w:val="0028285A"/>
    <w:rsid w:val="00312016"/>
    <w:rsid w:val="003334CE"/>
    <w:rsid w:val="003D0C05"/>
    <w:rsid w:val="003D4F96"/>
    <w:rsid w:val="00535D45"/>
    <w:rsid w:val="005A459A"/>
    <w:rsid w:val="005C3B1B"/>
    <w:rsid w:val="005F6A04"/>
    <w:rsid w:val="00630730"/>
    <w:rsid w:val="006633B3"/>
    <w:rsid w:val="00705CA6"/>
    <w:rsid w:val="00723D2E"/>
    <w:rsid w:val="008E3E54"/>
    <w:rsid w:val="00915630"/>
    <w:rsid w:val="009369AE"/>
    <w:rsid w:val="00941596"/>
    <w:rsid w:val="00AA0B0A"/>
    <w:rsid w:val="00AC61B2"/>
    <w:rsid w:val="00B10CAC"/>
    <w:rsid w:val="00C03A5C"/>
    <w:rsid w:val="00C46252"/>
    <w:rsid w:val="00C54C8D"/>
    <w:rsid w:val="00CC2B32"/>
    <w:rsid w:val="00CD7830"/>
    <w:rsid w:val="00D746BA"/>
    <w:rsid w:val="00E349BD"/>
    <w:rsid w:val="00E7672D"/>
    <w:rsid w:val="00ED587B"/>
    <w:rsid w:val="00EE7DBF"/>
    <w:rsid w:val="00F33C82"/>
    <w:rsid w:val="00F5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F6F9B3"/>
  <w15:chartTrackingRefBased/>
  <w15:docId w15:val="{BD4A0667-B17D-4E54-BD86-079596865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="40" w:line="280" w:lineRule="exact"/>
      <w:jc w:val="both"/>
    </w:pPr>
    <w:rPr>
      <w:sz w:val="24"/>
      <w:szCs w:val="24"/>
    </w:rPr>
  </w:style>
  <w:style w:type="paragraph" w:styleId="1">
    <w:name w:val="heading 1"/>
    <w:aliases w:val="Урок"/>
    <w:basedOn w:val="a"/>
    <w:next w:val="a"/>
    <w:qFormat/>
    <w:pPr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bCs/>
      <w:i/>
      <w:iCs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i/>
      <w:u w:val="single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iCs/>
    </w:rPr>
  </w:style>
  <w:style w:type="paragraph" w:styleId="6">
    <w:name w:val="heading 6"/>
    <w:basedOn w:val="a"/>
    <w:next w:val="a"/>
    <w:qFormat/>
    <w:pPr>
      <w:keepNext/>
      <w:jc w:val="left"/>
      <w:outlineLvl w:val="5"/>
    </w:pPr>
    <w:rPr>
      <w:b/>
    </w:rPr>
  </w:style>
  <w:style w:type="paragraph" w:styleId="7">
    <w:name w:val="heading 7"/>
    <w:basedOn w:val="a"/>
    <w:next w:val="a"/>
    <w:qFormat/>
    <w:pPr>
      <w:keepNext/>
      <w:spacing w:before="0"/>
      <w:outlineLvl w:val="6"/>
    </w:pPr>
    <w:rPr>
      <w:i/>
      <w:iCs/>
      <w:szCs w:val="28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Cs/>
      <w:i/>
      <w:iCs/>
    </w:rPr>
  </w:style>
  <w:style w:type="paragraph" w:styleId="9">
    <w:name w:val="heading 9"/>
    <w:basedOn w:val="a"/>
    <w:next w:val="a"/>
    <w:qFormat/>
    <w:pPr>
      <w:keepNext/>
      <w:ind w:left="360"/>
      <w:jc w:val="center"/>
      <w:outlineLvl w:val="8"/>
    </w:pPr>
    <w:rPr>
      <w:b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bCs/>
    </w:rPr>
  </w:style>
  <w:style w:type="paragraph" w:customStyle="1" w:styleId="a4">
    <w:name w:val="çàãîë"/>
    <w:basedOn w:val="a"/>
    <w:next w:val="a"/>
    <w:pPr>
      <w:keepNext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Body Text Indent"/>
    <w:basedOn w:val="a"/>
    <w:pPr>
      <w:autoSpaceDE w:val="0"/>
      <w:autoSpaceDN w:val="0"/>
      <w:adjustRightInd w:val="0"/>
      <w:ind w:right="-284"/>
    </w:pPr>
    <w:rPr>
      <w:sz w:val="26"/>
      <w:szCs w:val="26"/>
    </w:rPr>
  </w:style>
  <w:style w:type="paragraph" w:styleId="20">
    <w:name w:val="Body Text 2"/>
    <w:basedOn w:val="a"/>
  </w:style>
  <w:style w:type="paragraph" w:styleId="a6">
    <w:name w:val="Body Text"/>
    <w:basedOn w:val="a"/>
    <w:pPr>
      <w:spacing w:before="0"/>
    </w:pPr>
    <w:rPr>
      <w:szCs w:val="28"/>
    </w:r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21">
    <w:name w:val="Body Text Indent 2"/>
    <w:basedOn w:val="a"/>
    <w:pPr>
      <w:spacing w:after="120" w:line="480" w:lineRule="auto"/>
      <w:ind w:left="283"/>
    </w:pPr>
  </w:style>
  <w:style w:type="paragraph" w:customStyle="1" w:styleId="4pt">
    <w:name w:val="4 pt"/>
    <w:basedOn w:val="a"/>
    <w:pPr>
      <w:spacing w:line="80" w:lineRule="exact"/>
    </w:pPr>
  </w:style>
  <w:style w:type="paragraph" w:customStyle="1" w:styleId="6pt">
    <w:name w:val="6 pt"/>
    <w:basedOn w:val="a6"/>
    <w:pPr>
      <w:spacing w:line="120" w:lineRule="exact"/>
    </w:pPr>
  </w:style>
  <w:style w:type="paragraph" w:customStyle="1" w:styleId="a9">
    <w:name w:val="Данные"/>
    <w:basedOn w:val="a"/>
    <w:rPr>
      <w:bCs/>
      <w:sz w:val="26"/>
    </w:rPr>
  </w:style>
  <w:style w:type="paragraph" w:customStyle="1" w:styleId="aa">
    <w:name w:val="п/ж обычный"/>
    <w:basedOn w:val="a"/>
    <w:pPr>
      <w:spacing w:before="0"/>
    </w:pPr>
    <w:rPr>
      <w:b/>
      <w:bCs/>
    </w:rPr>
  </w:style>
  <w:style w:type="paragraph" w:customStyle="1" w:styleId="ab">
    <w:name w:val="п/ж"/>
    <w:aliases w:val="курсив обычный"/>
    <w:basedOn w:val="a"/>
    <w:pPr>
      <w:spacing w:before="80" w:after="40"/>
    </w:pPr>
    <w:rPr>
      <w:b/>
      <w:bCs/>
      <w:i/>
      <w:iCs/>
    </w:rPr>
  </w:style>
  <w:style w:type="paragraph" w:styleId="30">
    <w:name w:val="Body Text 3"/>
    <w:basedOn w:val="a"/>
    <w:rPr>
      <w:bCs/>
      <w:i/>
    </w:rPr>
  </w:style>
  <w:style w:type="paragraph" w:styleId="ac">
    <w:name w:val="caption"/>
    <w:basedOn w:val="a"/>
    <w:next w:val="a"/>
    <w:qFormat/>
    <w:pPr>
      <w:widowControl/>
      <w:spacing w:before="0" w:line="240" w:lineRule="auto"/>
      <w:ind w:left="3600" w:firstLine="720"/>
      <w:jc w:val="left"/>
    </w:pPr>
    <w:rPr>
      <w:b/>
      <w:iCs/>
      <w:szCs w:val="20"/>
    </w:rPr>
  </w:style>
  <w:style w:type="paragraph" w:styleId="31">
    <w:name w:val="Body Text Indent 3"/>
    <w:basedOn w:val="a"/>
    <w:pPr>
      <w:widowControl/>
      <w:spacing w:before="0" w:line="240" w:lineRule="auto"/>
      <w:ind w:left="851" w:firstLine="283"/>
    </w:pPr>
    <w:rPr>
      <w:szCs w:val="20"/>
    </w:rPr>
  </w:style>
  <w:style w:type="paragraph" w:styleId="ad">
    <w:name w:val="header"/>
    <w:basedOn w:val="a"/>
    <w:pPr>
      <w:widowControl/>
      <w:tabs>
        <w:tab w:val="center" w:pos="4677"/>
        <w:tab w:val="right" w:pos="9355"/>
      </w:tabs>
      <w:spacing w:before="0" w:line="240" w:lineRule="auto"/>
      <w:jc w:val="left"/>
    </w:pPr>
  </w:style>
  <w:style w:type="paragraph" w:customStyle="1" w:styleId="-3">
    <w:name w:val="Уроки-3стлб"/>
    <w:basedOn w:val="a6"/>
    <w:pPr>
      <w:widowControl/>
      <w:tabs>
        <w:tab w:val="left" w:pos="2835"/>
        <w:tab w:val="left" w:pos="4252"/>
      </w:tabs>
      <w:autoSpaceDE w:val="0"/>
      <w:autoSpaceDN w:val="0"/>
      <w:adjustRightInd w:val="0"/>
      <w:spacing w:line="260" w:lineRule="atLeast"/>
    </w:pPr>
    <w:rPr>
      <w:rFonts w:ascii="BookmanC" w:hAnsi="BookmanC"/>
      <w:sz w:val="20"/>
      <w:szCs w:val="20"/>
    </w:rPr>
  </w:style>
  <w:style w:type="paragraph" w:customStyle="1" w:styleId="ae">
    <w:name w:val="Синий текст"/>
    <w:basedOn w:val="a"/>
    <w:pPr>
      <w:widowControl/>
      <w:spacing w:before="80" w:after="80" w:line="235" w:lineRule="auto"/>
    </w:pPr>
  </w:style>
  <w:style w:type="paragraph" w:styleId="af">
    <w:name w:val="Block Text"/>
    <w:basedOn w:val="a"/>
    <w:pPr>
      <w:widowControl/>
      <w:spacing w:before="0" w:line="240" w:lineRule="auto"/>
      <w:ind w:left="360" w:right="99"/>
    </w:pPr>
    <w:rPr>
      <w:szCs w:val="28"/>
    </w:rPr>
  </w:style>
  <w:style w:type="paragraph" w:styleId="af0">
    <w:name w:val="List Paragraph"/>
    <w:basedOn w:val="a"/>
    <w:qFormat/>
    <w:rsid w:val="00C46252"/>
    <w:pPr>
      <w:widowControl/>
      <w:spacing w:before="0" w:line="240" w:lineRule="auto"/>
      <w:ind w:left="720"/>
      <w:contextualSpacing/>
      <w:jc w:val="left"/>
    </w:pPr>
  </w:style>
  <w:style w:type="paragraph" w:styleId="af1">
    <w:name w:val="Balloon Text"/>
    <w:basedOn w:val="a"/>
    <w:link w:val="af2"/>
    <w:rsid w:val="00941596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rsid w:val="00941596"/>
    <w:rPr>
      <w:rFonts w:ascii="Segoe UI" w:hAnsi="Segoe UI" w:cs="Segoe UI"/>
      <w:sz w:val="18"/>
      <w:szCs w:val="18"/>
    </w:rPr>
  </w:style>
  <w:style w:type="character" w:styleId="af3">
    <w:name w:val="annotation reference"/>
    <w:basedOn w:val="a0"/>
    <w:rsid w:val="00F513C4"/>
    <w:rPr>
      <w:sz w:val="16"/>
      <w:szCs w:val="16"/>
    </w:rPr>
  </w:style>
  <w:style w:type="paragraph" w:styleId="af4">
    <w:name w:val="annotation text"/>
    <w:basedOn w:val="a"/>
    <w:link w:val="af5"/>
    <w:rsid w:val="00F513C4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rsid w:val="00F513C4"/>
  </w:style>
  <w:style w:type="paragraph" w:styleId="af6">
    <w:name w:val="annotation subject"/>
    <w:basedOn w:val="af4"/>
    <w:next w:val="af4"/>
    <w:link w:val="af7"/>
    <w:rsid w:val="00F513C4"/>
    <w:rPr>
      <w:b/>
      <w:bCs/>
    </w:rPr>
  </w:style>
  <w:style w:type="character" w:customStyle="1" w:styleId="af7">
    <w:name w:val="Тема примечания Знак"/>
    <w:basedOn w:val="af5"/>
    <w:link w:val="af6"/>
    <w:rsid w:val="00F513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comments" Target="commen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Rabota\School_2000\6%20klass\Verstka\Metodika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Metodika.dot</Template>
  <TotalTime>74</TotalTime>
  <Pages>1</Pages>
  <Words>2528</Words>
  <Characters>14415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16</vt:lpstr>
    </vt:vector>
  </TitlesOfParts>
  <Company>School_2000</Company>
  <LinksUpToDate>false</LinksUpToDate>
  <CharactersWithSpaces>16910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16</dc:title>
  <dc:subject/>
  <dc:creator>Lilya</dc:creator>
  <cp:keywords/>
  <cp:lastModifiedBy>user</cp:lastModifiedBy>
  <cp:revision>8</cp:revision>
  <cp:lastPrinted>2016-02-06T03:30:00Z</cp:lastPrinted>
  <dcterms:created xsi:type="dcterms:W3CDTF">2015-11-27T16:47:00Z</dcterms:created>
  <dcterms:modified xsi:type="dcterms:W3CDTF">2016-03-20T09:30:00Z</dcterms:modified>
</cp:coreProperties>
</file>