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Частное образовательное учреждение </w:t>
      </w: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«Начальная школа – детский сад № 68 ОАО «РЖД»</w:t>
      </w: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Сценарий праздника </w:t>
      </w: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</w:t>
      </w:r>
      <w:r w:rsidRPr="002739C7">
        <w:rPr>
          <w:rFonts w:ascii="Times New Roman" w:hAnsi="Times New Roman"/>
          <w:b/>
          <w:i/>
          <w:sz w:val="28"/>
          <w:szCs w:val="28"/>
        </w:rPr>
        <w:t>ДЕНЬ ЗИМНИХ ИМЕНИННИКОВ</w:t>
      </w:r>
      <w:r>
        <w:rPr>
          <w:rFonts w:ascii="Times New Roman" w:hAnsi="Times New Roman"/>
          <w:b/>
          <w:i/>
          <w:sz w:val="28"/>
          <w:szCs w:val="28"/>
        </w:rPr>
        <w:t>»</w:t>
      </w:r>
      <w:r w:rsidRPr="002739C7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1 класс</w:t>
      </w: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</w:t>
      </w: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Автор: Чиркова Татьяна Юрьевна,</w:t>
      </w:r>
    </w:p>
    <w:p w:rsidR="00045369" w:rsidRDefault="00045369" w:rsidP="001A69EC">
      <w:pPr>
        <w:spacing w:after="0" w:line="24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учитель начальных классов</w:t>
      </w: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                                  Ік.к.</w:t>
      </w: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2016г.</w:t>
      </w:r>
    </w:p>
    <w:p w:rsidR="00045369" w:rsidRDefault="00045369" w:rsidP="001A69EC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Pr="002739C7" w:rsidRDefault="00045369" w:rsidP="009D727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045369" w:rsidRDefault="00045369" w:rsidP="009D727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045369" w:rsidRDefault="00045369" w:rsidP="009D727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45369" w:rsidRPr="007D2319" w:rsidRDefault="00045369" w:rsidP="009D727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7D2319">
        <w:rPr>
          <w:rFonts w:ascii="Times New Roman" w:hAnsi="Times New Roman"/>
          <w:b/>
          <w:sz w:val="24"/>
          <w:szCs w:val="24"/>
        </w:rPr>
        <w:t>Цель</w:t>
      </w:r>
      <w:r w:rsidRPr="007D2319">
        <w:rPr>
          <w:rFonts w:ascii="Times New Roman" w:hAnsi="Times New Roman"/>
          <w:sz w:val="24"/>
          <w:szCs w:val="24"/>
        </w:rPr>
        <w:t xml:space="preserve"> этого праздника - не только поздравление с днем рождения именинников, но и развитие интеллектуально-творческих, организаторских способностей школьников, развитие смекалки, творческой фантазии, умения быстро ориентироваться в обстановке, включаться в коллективную работу и дарить радость окружающим.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rStyle w:val="FontStyle12"/>
          <w:sz w:val="24"/>
        </w:rPr>
        <w:t xml:space="preserve">      </w:t>
      </w:r>
      <w:r w:rsidRPr="007D2319">
        <w:rPr>
          <w:rStyle w:val="FontStyle12"/>
          <w:sz w:val="24"/>
        </w:rPr>
        <w:t>Класс  празднично украшен плакатами, шарами, цветами, фотографиями именинников.</w:t>
      </w: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 w:rsidRPr="007D2319">
        <w:rPr>
          <w:rStyle w:val="FontStyle12"/>
          <w:sz w:val="24"/>
        </w:rPr>
        <w:t>Звучит весёлая детская музыка.</w:t>
      </w:r>
      <w:r>
        <w:rPr>
          <w:rStyle w:val="FontStyle12"/>
          <w:sz w:val="24"/>
        </w:rPr>
        <w:t xml:space="preserve"> </w:t>
      </w: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rStyle w:val="FontStyle12"/>
          <w:sz w:val="24"/>
        </w:rPr>
        <w:t xml:space="preserve">      Ведут праздник </w:t>
      </w:r>
      <w:r w:rsidRPr="003F110D">
        <w:rPr>
          <w:rStyle w:val="FontStyle12"/>
          <w:b/>
          <w:sz w:val="24"/>
        </w:rPr>
        <w:t>главные герои – ученики 5 класса</w:t>
      </w:r>
      <w:r>
        <w:rPr>
          <w:rStyle w:val="FontStyle12"/>
          <w:sz w:val="24"/>
        </w:rPr>
        <w:t xml:space="preserve"> (выпускники 2014-2015г.)</w:t>
      </w:r>
    </w:p>
    <w:p w:rsidR="00045369" w:rsidRDefault="00045369" w:rsidP="004D0E56">
      <w:pPr>
        <w:pStyle w:val="Style2"/>
        <w:widowControl/>
        <w:spacing w:line="240" w:lineRule="auto"/>
        <w:jc w:val="center"/>
        <w:rPr>
          <w:rStyle w:val="FontStyle11"/>
          <w:b/>
          <w:sz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1pt;margin-top:13.3pt;width:198pt;height:131.9pt;z-index:-251660288" wrapcoords="-82 0 -82 21477 21600 21477 21600 0 -82 0">
            <v:imagedata r:id="rId7" o:title=""/>
            <w10:wrap type="tight"/>
          </v:shape>
        </w:pict>
      </w:r>
    </w:p>
    <w:p w:rsidR="00045369" w:rsidRPr="00DC5370" w:rsidRDefault="00045369" w:rsidP="003F110D">
      <w:pPr>
        <w:pStyle w:val="Style2"/>
        <w:widowControl/>
        <w:spacing w:line="240" w:lineRule="auto"/>
        <w:jc w:val="center"/>
        <w:rPr>
          <w:rStyle w:val="FontStyle11"/>
          <w:b/>
          <w:sz w:val="28"/>
        </w:rPr>
      </w:pPr>
      <w:r w:rsidRPr="00DC5370">
        <w:rPr>
          <w:rStyle w:val="FontStyle11"/>
          <w:b/>
          <w:sz w:val="28"/>
        </w:rPr>
        <w:t>Ход праздника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 w:rsidRPr="007D2319">
        <w:rPr>
          <w:rStyle w:val="FontStyle12"/>
          <w:b/>
          <w:sz w:val="24"/>
        </w:rPr>
        <w:t>Учитель:</w:t>
      </w:r>
      <w:r>
        <w:rPr>
          <w:rStyle w:val="FontStyle12"/>
          <w:b/>
          <w:sz w:val="24"/>
        </w:rPr>
        <w:t xml:space="preserve"> </w:t>
      </w:r>
      <w:r w:rsidRPr="007D2319">
        <w:rPr>
          <w:rStyle w:val="FontStyle12"/>
          <w:sz w:val="24"/>
        </w:rPr>
        <w:t>Сегодня замечательный праздник. Мы отмечаем дни рождения наших одноклассников, наших друзей.</w:t>
      </w:r>
    </w:p>
    <w:p w:rsidR="00045369" w:rsidRPr="007D2319" w:rsidRDefault="00045369" w:rsidP="009D7278">
      <w:pPr>
        <w:pStyle w:val="Style3"/>
        <w:widowControl/>
        <w:spacing w:line="240" w:lineRule="auto"/>
        <w:rPr>
          <w:rStyle w:val="FontStyle12"/>
          <w:sz w:val="24"/>
        </w:rPr>
      </w:pPr>
      <w:r w:rsidRPr="007D2319">
        <w:rPr>
          <w:rStyle w:val="FontStyle12"/>
          <w:sz w:val="24"/>
        </w:rPr>
        <w:t>День    рождения - один из самых главных праздников каждого человека, ведь в этот день на свет появляется новый человек, новая жизнь. Жаль, конечно,   что бывает он только один раз в год! Но зато, какой   это   день!</w:t>
      </w:r>
    </w:p>
    <w:p w:rsidR="00045369" w:rsidRPr="007D2319" w:rsidRDefault="00045369" w:rsidP="004D0E56">
      <w:pPr>
        <w:pStyle w:val="Style3"/>
        <w:widowControl/>
        <w:spacing w:line="240" w:lineRule="auto"/>
        <w:ind w:right="5184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>Тоня (1 пират)</w:t>
      </w:r>
    </w:p>
    <w:p w:rsidR="00045369" w:rsidRPr="007D2319" w:rsidRDefault="00045369" w:rsidP="004D0E56">
      <w:pPr>
        <w:pStyle w:val="Style3"/>
        <w:widowControl/>
        <w:spacing w:line="240" w:lineRule="auto"/>
        <w:ind w:right="5184"/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Почему и отчего </w:t>
      </w:r>
    </w:p>
    <w:p w:rsidR="00045369" w:rsidRPr="007D2319" w:rsidRDefault="00045369" w:rsidP="004D0E56">
      <w:pPr>
        <w:pStyle w:val="Style3"/>
        <w:widowControl/>
        <w:spacing w:line="240" w:lineRule="auto"/>
        <w:ind w:right="5184"/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К нам пришло веселье? </w:t>
      </w:r>
    </w:p>
    <w:p w:rsidR="00045369" w:rsidRPr="007D2319" w:rsidRDefault="00045369" w:rsidP="004D0E56">
      <w:pPr>
        <w:pStyle w:val="Style3"/>
        <w:widowControl/>
        <w:spacing w:line="240" w:lineRule="auto"/>
        <w:ind w:right="5184"/>
        <w:rPr>
          <w:rStyle w:val="FontStyle12"/>
          <w:sz w:val="24"/>
        </w:rPr>
      </w:pPr>
      <w:r w:rsidRPr="007D2319">
        <w:rPr>
          <w:rStyle w:val="FontStyle12"/>
          <w:sz w:val="24"/>
        </w:rPr>
        <w:t>Ведь уже не Новый год</w:t>
      </w:r>
    </w:p>
    <w:p w:rsidR="00045369" w:rsidRPr="007D2319" w:rsidRDefault="00045369" w:rsidP="004D0E56">
      <w:pPr>
        <w:pStyle w:val="Style3"/>
        <w:widowControl/>
        <w:spacing w:line="240" w:lineRule="auto"/>
        <w:ind w:right="5184"/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 И не новоселье.</w:t>
      </w:r>
    </w:p>
    <w:p w:rsidR="00045369" w:rsidRDefault="00045369" w:rsidP="003F110D">
      <w:pPr>
        <w:pStyle w:val="Style3"/>
        <w:widowControl/>
        <w:spacing w:line="240" w:lineRule="auto"/>
        <w:ind w:right="4032"/>
        <w:jc w:val="center"/>
        <w:rPr>
          <w:rStyle w:val="FontStyle12"/>
          <w:b/>
          <w:sz w:val="24"/>
        </w:rPr>
      </w:pPr>
    </w:p>
    <w:p w:rsidR="00045369" w:rsidRPr="007D2319" w:rsidRDefault="00045369" w:rsidP="003F110D">
      <w:pPr>
        <w:pStyle w:val="Style3"/>
        <w:widowControl/>
        <w:spacing w:line="240" w:lineRule="auto"/>
        <w:ind w:right="4032"/>
        <w:jc w:val="center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>Марина (2 пират)</w:t>
      </w:r>
    </w:p>
    <w:p w:rsidR="00045369" w:rsidRPr="007D2319" w:rsidRDefault="00045369" w:rsidP="003F110D">
      <w:pPr>
        <w:pStyle w:val="Style3"/>
        <w:widowControl/>
        <w:spacing w:line="240" w:lineRule="auto"/>
        <w:ind w:right="4032"/>
        <w:jc w:val="center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      </w:t>
      </w:r>
      <w:r w:rsidRPr="007D2319">
        <w:rPr>
          <w:rStyle w:val="FontStyle12"/>
          <w:sz w:val="24"/>
        </w:rPr>
        <w:t>Длинный стол поставлен в тень.</w:t>
      </w:r>
    </w:p>
    <w:p w:rsidR="00045369" w:rsidRPr="007D2319" w:rsidRDefault="00045369" w:rsidP="003F110D">
      <w:pPr>
        <w:pStyle w:val="Style3"/>
        <w:widowControl/>
        <w:spacing w:line="240" w:lineRule="auto"/>
        <w:ind w:right="4032"/>
        <w:jc w:val="center"/>
        <w:rPr>
          <w:rStyle w:val="FontStyle12"/>
          <w:sz w:val="24"/>
        </w:rPr>
      </w:pPr>
      <w:r w:rsidRPr="007D2319">
        <w:rPr>
          <w:rStyle w:val="FontStyle12"/>
          <w:sz w:val="24"/>
        </w:rPr>
        <w:t>У детей волненье:</w:t>
      </w:r>
    </w:p>
    <w:p w:rsidR="00045369" w:rsidRPr="007D2319" w:rsidRDefault="00045369" w:rsidP="003F110D">
      <w:pPr>
        <w:pStyle w:val="Style3"/>
        <w:widowControl/>
        <w:spacing w:line="240" w:lineRule="auto"/>
        <w:ind w:right="4032"/>
        <w:jc w:val="center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</w:t>
      </w:r>
      <w:r w:rsidRPr="007D2319">
        <w:rPr>
          <w:rStyle w:val="FontStyle12"/>
          <w:sz w:val="24"/>
        </w:rPr>
        <w:t>Не простой сегодня день –</w:t>
      </w:r>
    </w:p>
    <w:p w:rsidR="00045369" w:rsidRPr="007D2319" w:rsidRDefault="00045369" w:rsidP="003F110D">
      <w:pPr>
        <w:pStyle w:val="Style3"/>
        <w:widowControl/>
        <w:spacing w:line="240" w:lineRule="auto"/>
        <w:ind w:right="4032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           </w:t>
      </w:r>
      <w:r w:rsidRPr="007D2319">
        <w:rPr>
          <w:rStyle w:val="FontStyle12"/>
          <w:sz w:val="24"/>
        </w:rPr>
        <w:t>День рождения.</w:t>
      </w:r>
    </w:p>
    <w:p w:rsidR="00045369" w:rsidRPr="007D2319" w:rsidRDefault="00045369" w:rsidP="004D0E56">
      <w:pPr>
        <w:pStyle w:val="Style3"/>
        <w:widowControl/>
        <w:spacing w:line="240" w:lineRule="auto"/>
        <w:ind w:right="4608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>Лиза  (Ведьмочка)</w:t>
      </w:r>
    </w:p>
    <w:p w:rsidR="00045369" w:rsidRPr="007D2319" w:rsidRDefault="00045369" w:rsidP="004D0E56">
      <w:pPr>
        <w:pStyle w:val="Style3"/>
        <w:widowControl/>
        <w:spacing w:line="240" w:lineRule="auto"/>
        <w:ind w:right="4608"/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Три нарядных мальчика! </w:t>
      </w:r>
    </w:p>
    <w:p w:rsidR="00045369" w:rsidRPr="007D2319" w:rsidRDefault="00045369" w:rsidP="004D0E56">
      <w:pPr>
        <w:pStyle w:val="Style3"/>
        <w:widowControl/>
        <w:spacing w:line="240" w:lineRule="auto"/>
        <w:ind w:right="4608"/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Две </w:t>
      </w:r>
      <w:r>
        <w:rPr>
          <w:rStyle w:val="FontStyle12"/>
          <w:sz w:val="24"/>
        </w:rPr>
        <w:t>нарядных девочки</w:t>
      </w:r>
      <w:r w:rsidRPr="007D2319">
        <w:rPr>
          <w:rStyle w:val="FontStyle12"/>
          <w:sz w:val="24"/>
        </w:rPr>
        <w:t xml:space="preserve">! </w:t>
      </w:r>
    </w:p>
    <w:p w:rsidR="00045369" w:rsidRPr="007D2319" w:rsidRDefault="00045369" w:rsidP="004D0E56">
      <w:pPr>
        <w:pStyle w:val="Style3"/>
        <w:widowControl/>
        <w:spacing w:line="240" w:lineRule="auto"/>
        <w:ind w:right="4608"/>
        <w:rPr>
          <w:rStyle w:val="FontStyle12"/>
          <w:sz w:val="24"/>
        </w:rPr>
      </w:pPr>
      <w:r w:rsidRPr="007D2319">
        <w:rPr>
          <w:rStyle w:val="FontStyle12"/>
          <w:sz w:val="24"/>
        </w:rPr>
        <w:t>Целая бригада!</w:t>
      </w:r>
    </w:p>
    <w:p w:rsidR="00045369" w:rsidRPr="007D2319" w:rsidRDefault="00045369" w:rsidP="004D0E56">
      <w:pPr>
        <w:pStyle w:val="Style3"/>
        <w:widowControl/>
        <w:spacing w:line="240" w:lineRule="auto"/>
        <w:ind w:right="4608"/>
        <w:rPr>
          <w:rStyle w:val="FontStyle12"/>
          <w:sz w:val="24"/>
        </w:rPr>
      </w:pPr>
      <w:r w:rsidRPr="007D2319">
        <w:rPr>
          <w:rStyle w:val="FontStyle12"/>
          <w:sz w:val="24"/>
        </w:rPr>
        <w:t>Всех поздравить надо!</w:t>
      </w:r>
    </w:p>
    <w:p w:rsidR="00045369" w:rsidRPr="007D2319" w:rsidRDefault="00045369" w:rsidP="003F110D">
      <w:pPr>
        <w:pStyle w:val="Style3"/>
        <w:widowControl/>
        <w:spacing w:line="240" w:lineRule="auto"/>
        <w:ind w:right="5184"/>
        <w:jc w:val="center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>Тоня</w:t>
      </w:r>
    </w:p>
    <w:p w:rsidR="00045369" w:rsidRPr="007D2319" w:rsidRDefault="00045369" w:rsidP="003F110D">
      <w:pPr>
        <w:pStyle w:val="Style3"/>
        <w:widowControl/>
        <w:spacing w:line="240" w:lineRule="auto"/>
        <w:ind w:right="5184"/>
        <w:jc w:val="center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        </w:t>
      </w:r>
      <w:r w:rsidRPr="007D2319">
        <w:rPr>
          <w:rStyle w:val="FontStyle12"/>
          <w:sz w:val="24"/>
        </w:rPr>
        <w:t>Февраль гуляет во дворе,</w:t>
      </w:r>
    </w:p>
    <w:p w:rsidR="00045369" w:rsidRPr="007D2319" w:rsidRDefault="00045369" w:rsidP="003F110D">
      <w:pPr>
        <w:pStyle w:val="Style3"/>
        <w:widowControl/>
        <w:spacing w:line="240" w:lineRule="auto"/>
        <w:ind w:right="5184"/>
        <w:jc w:val="center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     </w:t>
      </w:r>
      <w:r w:rsidRPr="007D2319">
        <w:rPr>
          <w:rStyle w:val="FontStyle12"/>
          <w:sz w:val="24"/>
        </w:rPr>
        <w:t>И щиплет уши детворе,</w:t>
      </w:r>
    </w:p>
    <w:p w:rsidR="00045369" w:rsidRPr="007D2319" w:rsidRDefault="00045369" w:rsidP="003F110D">
      <w:pPr>
        <w:pStyle w:val="Style3"/>
        <w:widowControl/>
        <w:spacing w:line="240" w:lineRule="auto"/>
        <w:ind w:right="5184"/>
        <w:jc w:val="center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       </w:t>
      </w:r>
      <w:r w:rsidRPr="007D2319">
        <w:rPr>
          <w:rStyle w:val="FontStyle12"/>
          <w:sz w:val="24"/>
        </w:rPr>
        <w:t>И красит щёки   докрасна</w:t>
      </w:r>
    </w:p>
    <w:p w:rsidR="00045369" w:rsidRPr="007D2319" w:rsidRDefault="00045369" w:rsidP="003F110D">
      <w:pPr>
        <w:pStyle w:val="Style3"/>
        <w:widowControl/>
        <w:spacing w:line="240" w:lineRule="auto"/>
        <w:ind w:right="5184"/>
        <w:jc w:val="center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</w:t>
      </w:r>
      <w:r w:rsidRPr="007D2319">
        <w:rPr>
          <w:rStyle w:val="FontStyle12"/>
          <w:sz w:val="24"/>
        </w:rPr>
        <w:t>А это ведь сама зима.</w:t>
      </w:r>
    </w:p>
    <w:p w:rsidR="00045369" w:rsidRPr="007D2319" w:rsidRDefault="00045369" w:rsidP="004D0E56">
      <w:pPr>
        <w:pStyle w:val="Style2"/>
        <w:widowControl/>
        <w:spacing w:line="240" w:lineRule="auto"/>
        <w:ind w:right="4699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 xml:space="preserve">Марина </w:t>
      </w:r>
    </w:p>
    <w:p w:rsidR="00045369" w:rsidRPr="007D2319" w:rsidRDefault="00045369" w:rsidP="004D0E56">
      <w:pPr>
        <w:pStyle w:val="Style2"/>
        <w:widowControl/>
        <w:spacing w:line="240" w:lineRule="auto"/>
        <w:ind w:right="4699"/>
        <w:rPr>
          <w:rStyle w:val="FontStyle12"/>
          <w:sz w:val="24"/>
        </w:rPr>
      </w:pPr>
      <w:r>
        <w:rPr>
          <w:rStyle w:val="FontStyle12"/>
          <w:sz w:val="24"/>
        </w:rPr>
        <w:t xml:space="preserve"> </w:t>
      </w:r>
      <w:r w:rsidRPr="007D2319">
        <w:rPr>
          <w:rStyle w:val="FontStyle12"/>
          <w:sz w:val="24"/>
        </w:rPr>
        <w:t>А нам февраль принёс веселье.</w:t>
      </w:r>
    </w:p>
    <w:p w:rsidR="00045369" w:rsidRPr="007D2319" w:rsidRDefault="00045369" w:rsidP="004D0E56">
      <w:pPr>
        <w:pStyle w:val="Style2"/>
        <w:widowControl/>
        <w:spacing w:line="240" w:lineRule="auto"/>
        <w:ind w:right="4699"/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 Ведь мы поздравим всех ребят!</w:t>
      </w:r>
    </w:p>
    <w:p w:rsidR="00045369" w:rsidRPr="007D2319" w:rsidRDefault="00045369" w:rsidP="004D0E56">
      <w:pPr>
        <w:pStyle w:val="Style2"/>
        <w:widowControl/>
        <w:spacing w:line="240" w:lineRule="auto"/>
        <w:ind w:right="4699"/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 Кто зимой свой день рожденья </w:t>
      </w:r>
    </w:p>
    <w:p w:rsidR="00045369" w:rsidRPr="007D2319" w:rsidRDefault="00045369" w:rsidP="004D0E56">
      <w:pPr>
        <w:pStyle w:val="Style2"/>
        <w:widowControl/>
        <w:spacing w:line="240" w:lineRule="auto"/>
        <w:ind w:right="4699"/>
        <w:rPr>
          <w:rStyle w:val="FontStyle12"/>
          <w:sz w:val="24"/>
        </w:rPr>
      </w:pPr>
      <w:r>
        <w:rPr>
          <w:rStyle w:val="FontStyle12"/>
          <w:sz w:val="24"/>
        </w:rPr>
        <w:t xml:space="preserve"> </w:t>
      </w:r>
      <w:r w:rsidRPr="007D2319">
        <w:rPr>
          <w:rStyle w:val="FontStyle12"/>
          <w:sz w:val="24"/>
        </w:rPr>
        <w:t>Встречает каждый год подряд?</w:t>
      </w:r>
    </w:p>
    <w:p w:rsidR="00045369" w:rsidRPr="007D2319" w:rsidRDefault="00045369" w:rsidP="003F110D">
      <w:pPr>
        <w:pStyle w:val="Style2"/>
        <w:widowControl/>
        <w:spacing w:line="240" w:lineRule="auto"/>
        <w:ind w:right="4699"/>
        <w:jc w:val="center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>Лиза</w:t>
      </w:r>
    </w:p>
    <w:p w:rsidR="00045369" w:rsidRPr="007D2319" w:rsidRDefault="00045369" w:rsidP="003F110D">
      <w:pPr>
        <w:pStyle w:val="Style1"/>
        <w:widowControl/>
        <w:ind w:right="1728"/>
        <w:rPr>
          <w:rStyle w:val="FontStyle11"/>
          <w:sz w:val="24"/>
        </w:rPr>
      </w:pPr>
      <w:r>
        <w:rPr>
          <w:rStyle w:val="FontStyle11"/>
          <w:sz w:val="24"/>
        </w:rPr>
        <w:t xml:space="preserve">                                  </w:t>
      </w:r>
      <w:r w:rsidRPr="007D2319">
        <w:rPr>
          <w:rStyle w:val="FontStyle11"/>
          <w:sz w:val="24"/>
        </w:rPr>
        <w:t>Какой праздник лучше всех?</w:t>
      </w:r>
    </w:p>
    <w:p w:rsidR="00045369" w:rsidRPr="007D2319" w:rsidRDefault="00045369" w:rsidP="003F110D">
      <w:pPr>
        <w:pStyle w:val="Style1"/>
        <w:widowControl/>
        <w:ind w:right="1728"/>
        <w:rPr>
          <w:rStyle w:val="FontStyle11"/>
          <w:sz w:val="24"/>
        </w:rPr>
      </w:pPr>
      <w:r>
        <w:rPr>
          <w:rStyle w:val="FontStyle11"/>
          <w:sz w:val="24"/>
        </w:rPr>
        <w:t xml:space="preserve">                                  </w:t>
      </w:r>
      <w:r w:rsidRPr="007D2319">
        <w:rPr>
          <w:rStyle w:val="FontStyle11"/>
          <w:sz w:val="24"/>
        </w:rPr>
        <w:t>У ребят спросили.</w:t>
      </w:r>
    </w:p>
    <w:p w:rsidR="00045369" w:rsidRPr="007D2319" w:rsidRDefault="00045369" w:rsidP="003F110D">
      <w:pPr>
        <w:pStyle w:val="Style1"/>
        <w:widowControl/>
        <w:ind w:right="1728"/>
        <w:rPr>
          <w:rStyle w:val="FontStyle11"/>
          <w:sz w:val="24"/>
        </w:rPr>
      </w:pPr>
      <w:r>
        <w:rPr>
          <w:rStyle w:val="FontStyle11"/>
          <w:sz w:val="24"/>
        </w:rPr>
        <w:t xml:space="preserve">                                  </w:t>
      </w:r>
      <w:r w:rsidRPr="007D2319">
        <w:rPr>
          <w:rStyle w:val="FontStyle11"/>
          <w:sz w:val="24"/>
        </w:rPr>
        <w:t>Новый год и день рожденья,</w:t>
      </w:r>
    </w:p>
    <w:p w:rsidR="00045369" w:rsidRPr="007D2319" w:rsidRDefault="00045369" w:rsidP="003F110D">
      <w:pPr>
        <w:pStyle w:val="Style1"/>
        <w:widowControl/>
        <w:ind w:right="1728"/>
        <w:rPr>
          <w:rStyle w:val="FontStyle11"/>
          <w:sz w:val="24"/>
        </w:rPr>
      </w:pPr>
      <w:r>
        <w:rPr>
          <w:rStyle w:val="FontStyle11"/>
          <w:sz w:val="24"/>
        </w:rPr>
        <w:t xml:space="preserve">                                  </w:t>
      </w:r>
      <w:r w:rsidRPr="007D2319">
        <w:rPr>
          <w:rStyle w:val="FontStyle11"/>
          <w:sz w:val="24"/>
        </w:rPr>
        <w:t>Все ответы были.</w:t>
      </w:r>
    </w:p>
    <w:p w:rsidR="00045369" w:rsidRPr="007D2319" w:rsidRDefault="00045369" w:rsidP="00CF7643">
      <w:pPr>
        <w:pStyle w:val="Style1"/>
        <w:widowControl/>
        <w:rPr>
          <w:rStyle w:val="FontStyle11"/>
          <w:b/>
          <w:sz w:val="24"/>
        </w:rPr>
      </w:pPr>
      <w:r>
        <w:rPr>
          <w:rStyle w:val="FontStyle11"/>
          <w:b/>
          <w:sz w:val="24"/>
        </w:rPr>
        <w:t xml:space="preserve">Тоня </w:t>
      </w:r>
    </w:p>
    <w:p w:rsidR="00045369" w:rsidRPr="007D2319" w:rsidRDefault="00045369" w:rsidP="00CF7643">
      <w:pPr>
        <w:pStyle w:val="Style1"/>
        <w:widowControl/>
        <w:rPr>
          <w:rStyle w:val="FontStyle11"/>
          <w:sz w:val="24"/>
        </w:rPr>
      </w:pPr>
      <w:r w:rsidRPr="007D2319">
        <w:rPr>
          <w:rStyle w:val="FontStyle11"/>
          <w:sz w:val="24"/>
        </w:rPr>
        <w:t xml:space="preserve">С днём рождения мы вас поздравляем! </w:t>
      </w:r>
    </w:p>
    <w:p w:rsidR="00045369" w:rsidRPr="007D2319" w:rsidRDefault="00045369" w:rsidP="00CF7643">
      <w:pPr>
        <w:pStyle w:val="Style1"/>
        <w:widowControl/>
        <w:rPr>
          <w:rStyle w:val="FontStyle11"/>
          <w:sz w:val="24"/>
        </w:rPr>
      </w:pPr>
      <w:r w:rsidRPr="007D2319">
        <w:rPr>
          <w:rStyle w:val="FontStyle11"/>
          <w:sz w:val="24"/>
        </w:rPr>
        <w:t>Счастья и здоровья вам желаем!</w:t>
      </w:r>
    </w:p>
    <w:p w:rsidR="00045369" w:rsidRDefault="00045369" w:rsidP="00CF7643">
      <w:pPr>
        <w:pStyle w:val="Style1"/>
        <w:widowControl/>
        <w:rPr>
          <w:rStyle w:val="FontStyle11"/>
          <w:b/>
          <w:sz w:val="24"/>
        </w:rPr>
      </w:pPr>
    </w:p>
    <w:p w:rsidR="00045369" w:rsidRPr="007D2319" w:rsidRDefault="00045369" w:rsidP="00CF7643">
      <w:pPr>
        <w:pStyle w:val="Style1"/>
        <w:widowControl/>
        <w:rPr>
          <w:rStyle w:val="FontStyle11"/>
          <w:b/>
          <w:sz w:val="24"/>
        </w:rPr>
      </w:pPr>
      <w:r>
        <w:rPr>
          <w:rStyle w:val="FontStyle11"/>
          <w:b/>
          <w:sz w:val="24"/>
        </w:rPr>
        <w:t xml:space="preserve">Марина </w:t>
      </w:r>
    </w:p>
    <w:p w:rsidR="00045369" w:rsidRPr="007D2319" w:rsidRDefault="00045369" w:rsidP="00CF7643">
      <w:pPr>
        <w:pStyle w:val="Style1"/>
        <w:widowControl/>
        <w:rPr>
          <w:rStyle w:val="FontStyle11"/>
          <w:sz w:val="24"/>
        </w:rPr>
      </w:pPr>
      <w:r w:rsidRPr="007D2319">
        <w:rPr>
          <w:rStyle w:val="FontStyle11"/>
          <w:sz w:val="24"/>
        </w:rPr>
        <w:t>Не болеть, не простужаться!</w:t>
      </w:r>
    </w:p>
    <w:p w:rsidR="00045369" w:rsidRPr="007D2319" w:rsidRDefault="00045369" w:rsidP="00CF7643">
      <w:pPr>
        <w:pStyle w:val="Style1"/>
        <w:widowControl/>
        <w:rPr>
          <w:rStyle w:val="FontStyle11"/>
          <w:sz w:val="24"/>
        </w:rPr>
      </w:pPr>
      <w:r w:rsidRPr="007D2319">
        <w:rPr>
          <w:rStyle w:val="FontStyle11"/>
          <w:sz w:val="24"/>
        </w:rPr>
        <w:t>Добрыми растите, хорошо себя ведите!</w:t>
      </w:r>
    </w:p>
    <w:p w:rsidR="00045369" w:rsidRPr="007D2319" w:rsidRDefault="00045369" w:rsidP="00CF7643">
      <w:pPr>
        <w:pStyle w:val="Style1"/>
        <w:widowControl/>
        <w:ind w:right="2304"/>
        <w:rPr>
          <w:rStyle w:val="FontStyle11"/>
          <w:sz w:val="24"/>
        </w:rPr>
      </w:pPr>
      <w:r>
        <w:rPr>
          <w:rStyle w:val="FontStyle11"/>
          <w:b/>
          <w:sz w:val="24"/>
        </w:rPr>
        <w:t xml:space="preserve">Лиза </w:t>
      </w:r>
    </w:p>
    <w:p w:rsidR="00045369" w:rsidRPr="007D2319" w:rsidRDefault="00045369" w:rsidP="00CF7643">
      <w:pPr>
        <w:pStyle w:val="Style1"/>
        <w:widowControl/>
        <w:ind w:right="2304"/>
        <w:rPr>
          <w:rStyle w:val="FontStyle11"/>
          <w:sz w:val="24"/>
        </w:rPr>
      </w:pPr>
      <w:r w:rsidRPr="007D2319">
        <w:rPr>
          <w:rStyle w:val="FontStyle11"/>
          <w:sz w:val="24"/>
        </w:rPr>
        <w:t>Малышей не обижайте. Мам и пап не огорчайте.</w:t>
      </w:r>
    </w:p>
    <w:p w:rsidR="00045369" w:rsidRPr="007D2319" w:rsidRDefault="00045369" w:rsidP="00CF7643">
      <w:pPr>
        <w:pStyle w:val="Style1"/>
        <w:widowControl/>
        <w:jc w:val="both"/>
        <w:rPr>
          <w:rStyle w:val="FontStyle11"/>
          <w:sz w:val="24"/>
        </w:rPr>
      </w:pPr>
      <w:r w:rsidRPr="007D2319">
        <w:rPr>
          <w:rStyle w:val="FontStyle11"/>
          <w:sz w:val="24"/>
        </w:rPr>
        <w:t>Будьте веселы почаще и меньше плачьте.</w:t>
      </w:r>
    </w:p>
    <w:p w:rsidR="00045369" w:rsidRPr="007D2319" w:rsidRDefault="00045369" w:rsidP="00CF7643">
      <w:pPr>
        <w:pStyle w:val="Style1"/>
        <w:widowControl/>
        <w:rPr>
          <w:rStyle w:val="FontStyle11"/>
          <w:b/>
          <w:sz w:val="24"/>
        </w:rPr>
      </w:pPr>
      <w:r w:rsidRPr="007D2319">
        <w:rPr>
          <w:rStyle w:val="FontStyle11"/>
          <w:b/>
          <w:sz w:val="24"/>
        </w:rPr>
        <w:t xml:space="preserve">Все вместе: </w:t>
      </w:r>
    </w:p>
    <w:p w:rsidR="00045369" w:rsidRPr="007D2319" w:rsidRDefault="00045369" w:rsidP="00D273F7">
      <w:pPr>
        <w:pStyle w:val="Style1"/>
        <w:widowControl/>
        <w:rPr>
          <w:rStyle w:val="FontStyle11"/>
          <w:sz w:val="24"/>
        </w:rPr>
      </w:pPr>
      <w:r w:rsidRPr="007D2319">
        <w:rPr>
          <w:rStyle w:val="FontStyle11"/>
          <w:sz w:val="24"/>
        </w:rPr>
        <w:t>С днём рождения вас</w:t>
      </w:r>
      <w:r>
        <w:rPr>
          <w:rStyle w:val="FontStyle11"/>
          <w:sz w:val="24"/>
        </w:rPr>
        <w:t xml:space="preserve">! </w:t>
      </w:r>
      <w:r w:rsidRPr="007D2319">
        <w:rPr>
          <w:rStyle w:val="FontStyle11"/>
          <w:sz w:val="24"/>
        </w:rPr>
        <w:t>С днём рождения вас</w:t>
      </w:r>
      <w:r>
        <w:rPr>
          <w:rStyle w:val="FontStyle11"/>
          <w:sz w:val="24"/>
        </w:rPr>
        <w:t xml:space="preserve">! </w:t>
      </w:r>
      <w:r w:rsidRPr="007D2319">
        <w:rPr>
          <w:rStyle w:val="FontStyle11"/>
          <w:sz w:val="24"/>
        </w:rPr>
        <w:t>С днём рождения вас</w:t>
      </w:r>
      <w:r>
        <w:rPr>
          <w:rStyle w:val="FontStyle11"/>
          <w:sz w:val="24"/>
        </w:rPr>
        <w:t>!</w:t>
      </w:r>
    </w:p>
    <w:p w:rsidR="00045369" w:rsidRDefault="00045369" w:rsidP="00CF7643">
      <w:pPr>
        <w:pStyle w:val="Style2"/>
        <w:widowControl/>
        <w:spacing w:line="240" w:lineRule="auto"/>
        <w:rPr>
          <w:rStyle w:val="FontStyle11"/>
          <w:b/>
          <w:spacing w:val="-10"/>
          <w:sz w:val="24"/>
        </w:rPr>
      </w:pPr>
      <w:r>
        <w:rPr>
          <w:noProof/>
        </w:rPr>
        <w:pict>
          <v:shape id="_x0000_s1027" type="#_x0000_t75" style="position:absolute;left:0;text-align:left;margin-left:0;margin-top:10.2pt;width:171.75pt;height:171.75pt;z-index:-251662336" wrapcoords="-94 0 -94 21506 21600 21506 21600 0 -94 0">
            <v:imagedata r:id="rId8" o:title=""/>
            <w10:wrap type="tight"/>
          </v:shape>
        </w:pict>
      </w:r>
    </w:p>
    <w:p w:rsidR="00045369" w:rsidRPr="007D2319" w:rsidRDefault="00045369" w:rsidP="00CF7643">
      <w:pPr>
        <w:pStyle w:val="Style2"/>
        <w:widowControl/>
        <w:spacing w:line="240" w:lineRule="auto"/>
        <w:rPr>
          <w:rStyle w:val="FontStyle11"/>
          <w:spacing w:val="-10"/>
          <w:sz w:val="24"/>
        </w:rPr>
      </w:pPr>
      <w:r>
        <w:rPr>
          <w:rStyle w:val="FontStyle11"/>
          <w:b/>
          <w:spacing w:val="-10"/>
          <w:sz w:val="24"/>
        </w:rPr>
        <w:t xml:space="preserve">Тоня </w:t>
      </w:r>
    </w:p>
    <w:p w:rsidR="00045369" w:rsidRPr="007D2319" w:rsidRDefault="00045369" w:rsidP="007D2319">
      <w:pPr>
        <w:pStyle w:val="Style2"/>
        <w:widowControl/>
        <w:spacing w:line="240" w:lineRule="auto"/>
        <w:jc w:val="center"/>
        <w:rPr>
          <w:rStyle w:val="FontStyle11"/>
          <w:b/>
          <w:spacing w:val="-10"/>
          <w:sz w:val="24"/>
        </w:rPr>
      </w:pPr>
      <w:r w:rsidRPr="007D2319">
        <w:rPr>
          <w:rStyle w:val="FontStyle11"/>
          <w:b/>
          <w:spacing w:val="-10"/>
          <w:sz w:val="24"/>
        </w:rPr>
        <w:t>Телеграмма 1.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i/>
          <w:sz w:val="24"/>
        </w:rPr>
      </w:pPr>
      <w:r w:rsidRPr="007D2319">
        <w:rPr>
          <w:rStyle w:val="FontStyle12"/>
          <w:i/>
          <w:sz w:val="24"/>
        </w:rPr>
        <w:t>Дорогие   ребята!   Поздравляю с днём рождения! Прилететь не могу, так как объелся   варенья на дне рождения   у Малыша.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rStyle w:val="FontStyle12"/>
          <w:sz w:val="24"/>
        </w:rPr>
        <w:t xml:space="preserve">- </w:t>
      </w:r>
      <w:r w:rsidRPr="007D2319">
        <w:rPr>
          <w:rStyle w:val="FontStyle12"/>
          <w:sz w:val="24"/>
        </w:rPr>
        <w:t>Кто же это поздравляет наших ребят с днем рождения?</w:t>
      </w:r>
      <w:r>
        <w:rPr>
          <w:rStyle w:val="FontStyle12"/>
          <w:sz w:val="24"/>
        </w:rPr>
        <w:t xml:space="preserve"> </w:t>
      </w:r>
      <w:r w:rsidRPr="007D2319">
        <w:rPr>
          <w:rStyle w:val="FontStyle12"/>
          <w:sz w:val="24"/>
        </w:rPr>
        <w:t>Дети:  Карлсон.</w:t>
      </w:r>
    </w:p>
    <w:p w:rsidR="00045369" w:rsidRDefault="00045369" w:rsidP="009D7278">
      <w:pPr>
        <w:pStyle w:val="Style2"/>
        <w:widowControl/>
        <w:spacing w:line="240" w:lineRule="auto"/>
        <w:ind w:firstLine="72"/>
        <w:rPr>
          <w:rStyle w:val="FontStyle12"/>
          <w:b/>
          <w:sz w:val="24"/>
        </w:rPr>
      </w:pPr>
    </w:p>
    <w:p w:rsidR="00045369" w:rsidRDefault="00045369" w:rsidP="009D7278">
      <w:pPr>
        <w:pStyle w:val="Style2"/>
        <w:widowControl/>
        <w:spacing w:line="240" w:lineRule="auto"/>
        <w:ind w:firstLine="72"/>
        <w:rPr>
          <w:rStyle w:val="FontStyle12"/>
          <w:sz w:val="24"/>
        </w:rPr>
      </w:pPr>
      <w:r>
        <w:rPr>
          <w:rStyle w:val="FontStyle12"/>
          <w:b/>
          <w:sz w:val="24"/>
        </w:rPr>
        <w:t xml:space="preserve">Марина </w:t>
      </w:r>
    </w:p>
    <w:p w:rsidR="00045369" w:rsidRPr="007D2319" w:rsidRDefault="00045369" w:rsidP="007D2319">
      <w:pPr>
        <w:pStyle w:val="Style2"/>
        <w:widowControl/>
        <w:spacing w:line="240" w:lineRule="auto"/>
        <w:ind w:firstLine="72"/>
        <w:jc w:val="center"/>
        <w:rPr>
          <w:rStyle w:val="FontStyle12"/>
          <w:b/>
          <w:sz w:val="24"/>
        </w:rPr>
      </w:pPr>
      <w:r w:rsidRPr="007D2319">
        <w:rPr>
          <w:rStyle w:val="FontStyle12"/>
          <w:b/>
          <w:sz w:val="24"/>
        </w:rPr>
        <w:t>Телеграмма 2.</w:t>
      </w:r>
    </w:p>
    <w:p w:rsidR="00045369" w:rsidRPr="007D2319" w:rsidRDefault="00045369" w:rsidP="009D7278">
      <w:pPr>
        <w:pStyle w:val="Style2"/>
        <w:widowControl/>
        <w:spacing w:line="240" w:lineRule="auto"/>
        <w:ind w:firstLine="72"/>
        <w:rPr>
          <w:rStyle w:val="FontStyle12"/>
          <w:i/>
          <w:sz w:val="24"/>
        </w:rPr>
      </w:pPr>
      <w:r w:rsidRPr="007D2319">
        <w:rPr>
          <w:rStyle w:val="FontStyle12"/>
          <w:i/>
          <w:sz w:val="24"/>
        </w:rPr>
        <w:t>Поздравляю с днём   рождения! Ребята!   Давайте   жить дружно!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rStyle w:val="FontStyle12"/>
          <w:sz w:val="24"/>
        </w:rPr>
        <w:t xml:space="preserve"> -</w:t>
      </w:r>
      <w:r w:rsidRPr="007D2319">
        <w:rPr>
          <w:rStyle w:val="FontStyle12"/>
          <w:sz w:val="24"/>
        </w:rPr>
        <w:t>Вы, конечно, догадались, это…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                                                                                                    </w:t>
      </w:r>
      <w:r w:rsidRPr="007D2319">
        <w:rPr>
          <w:rStyle w:val="FontStyle12"/>
          <w:sz w:val="24"/>
        </w:rPr>
        <w:t xml:space="preserve"> Дети: Кот Леопольд.</w:t>
      </w:r>
    </w:p>
    <w:p w:rsidR="00045369" w:rsidRDefault="00045369" w:rsidP="00D72B46">
      <w:pPr>
        <w:pStyle w:val="Style4"/>
        <w:widowControl/>
        <w:tabs>
          <w:tab w:val="left" w:pos="398"/>
        </w:tabs>
        <w:spacing w:line="240" w:lineRule="auto"/>
        <w:ind w:firstLine="0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>Лиза</w:t>
      </w:r>
    </w:p>
    <w:p w:rsidR="00045369" w:rsidRPr="007D2319" w:rsidRDefault="00045369" w:rsidP="007D2319">
      <w:pPr>
        <w:pStyle w:val="Style4"/>
        <w:widowControl/>
        <w:tabs>
          <w:tab w:val="left" w:pos="398"/>
        </w:tabs>
        <w:spacing w:line="240" w:lineRule="auto"/>
        <w:jc w:val="center"/>
        <w:rPr>
          <w:rStyle w:val="FontStyle12"/>
          <w:b/>
          <w:sz w:val="24"/>
        </w:rPr>
      </w:pPr>
      <w:r w:rsidRPr="007D2319">
        <w:rPr>
          <w:rStyle w:val="FontStyle12"/>
          <w:b/>
          <w:sz w:val="24"/>
        </w:rPr>
        <w:t>Телеграмма3.</w:t>
      </w:r>
    </w:p>
    <w:p w:rsidR="00045369" w:rsidRPr="007D2319" w:rsidRDefault="00045369" w:rsidP="009D7278">
      <w:pPr>
        <w:pStyle w:val="Style4"/>
        <w:widowControl/>
        <w:tabs>
          <w:tab w:val="left" w:pos="398"/>
        </w:tabs>
        <w:spacing w:line="240" w:lineRule="auto"/>
        <w:ind w:firstLine="0"/>
        <w:rPr>
          <w:rStyle w:val="FontStyle12"/>
          <w:i/>
          <w:sz w:val="24"/>
        </w:rPr>
      </w:pPr>
      <w:r>
        <w:rPr>
          <w:noProof/>
        </w:rPr>
        <w:pict>
          <v:shape id="_x0000_s1028" type="#_x0000_t75" style="position:absolute;margin-left:253pt;margin-top:10.85pt;width:220pt;height:146.55pt;z-index:-251659264" wrapcoords="-74 0 -74 21489 21600 21489 21600 0 -74 0">
            <v:imagedata r:id="rId9" o:title=""/>
            <w10:wrap type="tight"/>
          </v:shape>
        </w:pict>
      </w:r>
      <w:r w:rsidRPr="007D2319">
        <w:rPr>
          <w:rStyle w:val="FontStyle12"/>
          <w:i/>
          <w:sz w:val="24"/>
        </w:rPr>
        <w:t>Поздравляю   с днём рождения!   Ну,  именинник, погоди!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rStyle w:val="FontStyle12"/>
          <w:sz w:val="24"/>
        </w:rPr>
        <w:t>-</w:t>
      </w:r>
      <w:r w:rsidRPr="007D2319">
        <w:rPr>
          <w:rStyle w:val="FontStyle12"/>
          <w:sz w:val="24"/>
        </w:rPr>
        <w:t>Ну, именинники, эту телеграмму мог прислать только…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                                       </w:t>
      </w:r>
      <w:r w:rsidRPr="007D2319">
        <w:rPr>
          <w:rStyle w:val="FontStyle12"/>
          <w:sz w:val="24"/>
        </w:rPr>
        <w:t>Дети: Волк.</w:t>
      </w:r>
    </w:p>
    <w:p w:rsidR="00045369" w:rsidRDefault="00045369" w:rsidP="00D454C6">
      <w:pPr>
        <w:pStyle w:val="Style4"/>
        <w:widowControl/>
        <w:tabs>
          <w:tab w:val="left" w:pos="398"/>
        </w:tabs>
        <w:spacing w:line="240" w:lineRule="auto"/>
        <w:ind w:firstLine="0"/>
        <w:rPr>
          <w:rStyle w:val="FontStyle12"/>
          <w:b/>
          <w:sz w:val="24"/>
        </w:rPr>
      </w:pPr>
    </w:p>
    <w:p w:rsidR="00045369" w:rsidRDefault="00045369" w:rsidP="00D454C6">
      <w:pPr>
        <w:pStyle w:val="Style4"/>
        <w:widowControl/>
        <w:tabs>
          <w:tab w:val="left" w:pos="398"/>
        </w:tabs>
        <w:spacing w:line="240" w:lineRule="auto"/>
        <w:ind w:firstLine="0"/>
        <w:rPr>
          <w:rStyle w:val="FontStyle12"/>
          <w:b/>
          <w:sz w:val="24"/>
        </w:rPr>
      </w:pPr>
    </w:p>
    <w:p w:rsidR="00045369" w:rsidRDefault="00045369" w:rsidP="00D454C6">
      <w:pPr>
        <w:pStyle w:val="Style4"/>
        <w:widowControl/>
        <w:tabs>
          <w:tab w:val="left" w:pos="398"/>
        </w:tabs>
        <w:spacing w:line="240" w:lineRule="auto"/>
        <w:ind w:firstLine="0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 xml:space="preserve">Тоня </w:t>
      </w:r>
    </w:p>
    <w:p w:rsidR="00045369" w:rsidRPr="007D2319" w:rsidRDefault="00045369" w:rsidP="003F110D">
      <w:pPr>
        <w:pStyle w:val="Style4"/>
        <w:widowControl/>
        <w:tabs>
          <w:tab w:val="left" w:pos="398"/>
        </w:tabs>
        <w:spacing w:line="240" w:lineRule="auto"/>
        <w:ind w:firstLine="0"/>
        <w:jc w:val="center"/>
        <w:rPr>
          <w:rStyle w:val="FontStyle12"/>
          <w:b/>
          <w:sz w:val="24"/>
        </w:rPr>
      </w:pPr>
      <w:r w:rsidRPr="007D2319">
        <w:rPr>
          <w:rStyle w:val="FontStyle12"/>
          <w:b/>
          <w:sz w:val="24"/>
        </w:rPr>
        <w:t>Телеграмма 4.</w:t>
      </w:r>
    </w:p>
    <w:p w:rsidR="00045369" w:rsidRPr="007D2319" w:rsidRDefault="00045369" w:rsidP="00D454C6">
      <w:pPr>
        <w:pStyle w:val="Style4"/>
        <w:widowControl/>
        <w:tabs>
          <w:tab w:val="left" w:pos="398"/>
        </w:tabs>
        <w:spacing w:line="240" w:lineRule="auto"/>
        <w:ind w:firstLine="0"/>
        <w:rPr>
          <w:rStyle w:val="FontStyle12"/>
          <w:i/>
          <w:sz w:val="24"/>
        </w:rPr>
      </w:pPr>
      <w:r w:rsidRPr="007D2319">
        <w:rPr>
          <w:rStyle w:val="FontStyle12"/>
          <w:i/>
          <w:sz w:val="24"/>
        </w:rPr>
        <w:t>Я от бабушки ушёл, я от дедушки ушёл и от волка  ушёл,  от медведя   ушёл,   чтобы   прийти к ребятам на</w:t>
      </w:r>
      <w:r>
        <w:rPr>
          <w:rStyle w:val="FontStyle12"/>
          <w:i/>
          <w:sz w:val="24"/>
        </w:rPr>
        <w:t xml:space="preserve"> </w:t>
      </w:r>
      <w:r w:rsidRPr="007D2319">
        <w:rPr>
          <w:rStyle w:val="FontStyle12"/>
          <w:i/>
          <w:sz w:val="24"/>
        </w:rPr>
        <w:t>день   рож</w:t>
      </w:r>
      <w:r w:rsidRPr="007D2319">
        <w:rPr>
          <w:rStyle w:val="FontStyle12"/>
          <w:i/>
          <w:spacing w:val="-20"/>
          <w:sz w:val="24"/>
        </w:rPr>
        <w:t>де</w:t>
      </w:r>
      <w:r w:rsidRPr="007D2319">
        <w:rPr>
          <w:rStyle w:val="FontStyle12"/>
          <w:i/>
          <w:sz w:val="24"/>
        </w:rPr>
        <w:t xml:space="preserve">ния! </w:t>
      </w:r>
    </w:p>
    <w:p w:rsidR="00045369" w:rsidRPr="007D2319" w:rsidRDefault="00045369" w:rsidP="009D7278">
      <w:pPr>
        <w:pStyle w:val="Style5"/>
        <w:widowControl/>
        <w:spacing w:line="240" w:lineRule="auto"/>
        <w:ind w:left="946" w:right="6336"/>
        <w:rPr>
          <w:rStyle w:val="FontStyle12"/>
          <w:sz w:val="24"/>
        </w:rPr>
      </w:pPr>
      <w:r>
        <w:rPr>
          <w:rStyle w:val="FontStyle12"/>
          <w:sz w:val="24"/>
        </w:rPr>
        <w:t>-</w:t>
      </w:r>
      <w:r w:rsidRPr="007D2319">
        <w:rPr>
          <w:rStyle w:val="FontStyle12"/>
          <w:sz w:val="24"/>
        </w:rPr>
        <w:t xml:space="preserve"> Кто же это такой?</w:t>
      </w:r>
    </w:p>
    <w:p w:rsidR="00045369" w:rsidRPr="007D2319" w:rsidRDefault="00045369" w:rsidP="009D7278">
      <w:pPr>
        <w:pStyle w:val="Style5"/>
        <w:widowControl/>
        <w:spacing w:line="240" w:lineRule="auto"/>
        <w:ind w:left="946" w:right="6336"/>
        <w:rPr>
          <w:rStyle w:val="FontStyle12"/>
          <w:sz w:val="24"/>
        </w:rPr>
      </w:pPr>
      <w:r>
        <w:rPr>
          <w:rStyle w:val="FontStyle12"/>
          <w:sz w:val="24"/>
        </w:rPr>
        <w:t xml:space="preserve">                      </w:t>
      </w:r>
      <w:r w:rsidRPr="007D2319">
        <w:rPr>
          <w:rStyle w:val="FontStyle12"/>
          <w:sz w:val="24"/>
        </w:rPr>
        <w:t>Дети: Колобок.</w:t>
      </w:r>
    </w:p>
    <w:p w:rsidR="00045369" w:rsidRDefault="00045369" w:rsidP="009D7278">
      <w:pPr>
        <w:pStyle w:val="Style4"/>
        <w:widowControl/>
        <w:tabs>
          <w:tab w:val="left" w:pos="566"/>
        </w:tabs>
        <w:spacing w:line="240" w:lineRule="auto"/>
        <w:rPr>
          <w:rStyle w:val="FontStyle12"/>
          <w:b/>
          <w:sz w:val="24"/>
        </w:rPr>
      </w:pPr>
    </w:p>
    <w:p w:rsidR="00045369" w:rsidRDefault="00045369" w:rsidP="009D7278">
      <w:pPr>
        <w:pStyle w:val="Style4"/>
        <w:widowControl/>
        <w:tabs>
          <w:tab w:val="left" w:pos="566"/>
        </w:tabs>
        <w:spacing w:line="240" w:lineRule="auto"/>
        <w:rPr>
          <w:rStyle w:val="FontStyle12"/>
          <w:b/>
          <w:sz w:val="24"/>
        </w:rPr>
      </w:pPr>
    </w:p>
    <w:p w:rsidR="00045369" w:rsidRDefault="00045369" w:rsidP="009D7278">
      <w:pPr>
        <w:pStyle w:val="Style4"/>
        <w:widowControl/>
        <w:tabs>
          <w:tab w:val="left" w:pos="566"/>
        </w:tabs>
        <w:spacing w:line="240" w:lineRule="auto"/>
        <w:rPr>
          <w:rStyle w:val="FontStyle12"/>
          <w:b/>
          <w:sz w:val="24"/>
        </w:rPr>
      </w:pPr>
      <w:r>
        <w:rPr>
          <w:noProof/>
        </w:rPr>
        <w:pict>
          <v:shape id="_x0000_s1029" type="#_x0000_t75" style="position:absolute;left:0;text-align:left;margin-left:-22pt;margin-top:6.05pt;width:143pt;height:143pt;z-index:-251656192" wrapcoords="-113 0 -113 21487 21600 21487 21600 0 -113 0">
            <v:imagedata r:id="rId10" o:title=""/>
            <w10:wrap type="tight"/>
          </v:shape>
        </w:pict>
      </w:r>
    </w:p>
    <w:p w:rsidR="00045369" w:rsidRDefault="00045369" w:rsidP="009D7278">
      <w:pPr>
        <w:pStyle w:val="Style4"/>
        <w:widowControl/>
        <w:tabs>
          <w:tab w:val="left" w:pos="566"/>
        </w:tabs>
        <w:spacing w:line="240" w:lineRule="auto"/>
        <w:rPr>
          <w:rStyle w:val="FontStyle12"/>
          <w:b/>
          <w:sz w:val="24"/>
        </w:rPr>
      </w:pPr>
      <w:r>
        <w:rPr>
          <w:rStyle w:val="FontStyle12"/>
          <w:b/>
          <w:sz w:val="24"/>
        </w:rPr>
        <w:t xml:space="preserve">Марина </w:t>
      </w:r>
    </w:p>
    <w:p w:rsidR="00045369" w:rsidRPr="007D2319" w:rsidRDefault="00045369" w:rsidP="007D2319">
      <w:pPr>
        <w:pStyle w:val="Style4"/>
        <w:widowControl/>
        <w:tabs>
          <w:tab w:val="left" w:pos="566"/>
        </w:tabs>
        <w:spacing w:line="240" w:lineRule="auto"/>
        <w:jc w:val="center"/>
        <w:rPr>
          <w:rStyle w:val="FontStyle12"/>
          <w:b/>
          <w:sz w:val="24"/>
        </w:rPr>
      </w:pPr>
      <w:r w:rsidRPr="007D2319">
        <w:rPr>
          <w:rStyle w:val="FontStyle12"/>
          <w:b/>
          <w:sz w:val="24"/>
        </w:rPr>
        <w:t>Телеграмма 5.</w:t>
      </w:r>
    </w:p>
    <w:p w:rsidR="00045369" w:rsidRPr="007D2319" w:rsidRDefault="00045369" w:rsidP="009D7278">
      <w:pPr>
        <w:pStyle w:val="Style4"/>
        <w:widowControl/>
        <w:tabs>
          <w:tab w:val="left" w:pos="566"/>
        </w:tabs>
        <w:spacing w:line="240" w:lineRule="auto"/>
        <w:ind w:firstLine="0"/>
        <w:rPr>
          <w:rStyle w:val="FontStyle12"/>
          <w:i/>
          <w:sz w:val="24"/>
        </w:rPr>
      </w:pPr>
      <w:r w:rsidRPr="007D2319">
        <w:rPr>
          <w:rStyle w:val="FontStyle12"/>
          <w:i/>
          <w:sz w:val="24"/>
        </w:rPr>
        <w:t>Поздравляю   с днём рождения!  Не болейте!  Не  хворайте!</w:t>
      </w: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rStyle w:val="FontStyle12"/>
          <w:sz w:val="24"/>
        </w:rPr>
        <w:t>-</w:t>
      </w:r>
      <w:r w:rsidRPr="007D2319">
        <w:rPr>
          <w:rStyle w:val="FontStyle12"/>
          <w:sz w:val="24"/>
        </w:rPr>
        <w:t xml:space="preserve"> Ребята, кто же заботится о вашем здоровье?</w:t>
      </w: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 w:rsidRPr="007D2319">
        <w:rPr>
          <w:rStyle w:val="FontStyle12"/>
          <w:sz w:val="24"/>
        </w:rPr>
        <w:t>Все: Доктор Айболит.</w:t>
      </w: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  <w:r>
        <w:rPr>
          <w:noProof/>
        </w:rPr>
        <w:pict>
          <v:shape id="_x0000_s1030" type="#_x0000_t75" style="position:absolute;left:0;text-align:left;margin-left:79pt;margin-top:8.45pt;width:181.5pt;height:120.75pt;z-index:-251663360" wrapcoords="-89 0 -89 21466 21600 21466 21600 0 -89 0">
            <v:imagedata r:id="rId11" o:title=""/>
            <w10:wrap type="tight"/>
          </v:shape>
        </w:pict>
      </w: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Pr="007D2319" w:rsidRDefault="00045369" w:rsidP="009D7278">
      <w:pPr>
        <w:pStyle w:val="Style2"/>
        <w:widowControl/>
        <w:spacing w:line="240" w:lineRule="auto"/>
        <w:rPr>
          <w:rStyle w:val="FontStyle12"/>
          <w:sz w:val="24"/>
        </w:rPr>
      </w:pPr>
    </w:p>
    <w:p w:rsidR="00045369" w:rsidRPr="007D2319" w:rsidRDefault="00045369" w:rsidP="0021120F">
      <w:pPr>
        <w:pStyle w:val="Style4"/>
        <w:spacing w:line="240" w:lineRule="auto"/>
        <w:ind w:firstLine="0"/>
        <w:rPr>
          <w:rStyle w:val="FontStyle11"/>
          <w:sz w:val="24"/>
        </w:rPr>
      </w:pPr>
      <w:r>
        <w:rPr>
          <w:rStyle w:val="FontStyle11"/>
          <w:b/>
          <w:sz w:val="24"/>
        </w:rPr>
        <w:t>-</w:t>
      </w:r>
      <w:r w:rsidRPr="007D2319">
        <w:rPr>
          <w:rStyle w:val="FontStyle11"/>
          <w:sz w:val="24"/>
        </w:rPr>
        <w:t xml:space="preserve"> Для всех именинников звучит эта песня</w:t>
      </w:r>
    </w:p>
    <w:p w:rsidR="00045369" w:rsidRPr="007D2319" w:rsidRDefault="00045369" w:rsidP="0021120F">
      <w:pPr>
        <w:pStyle w:val="Style4"/>
        <w:spacing w:before="134" w:line="240" w:lineRule="auto"/>
        <w:ind w:firstLine="0"/>
        <w:rPr>
          <w:rStyle w:val="FontStyle11"/>
          <w:b/>
          <w:sz w:val="24"/>
        </w:rPr>
      </w:pPr>
      <w:r>
        <w:rPr>
          <w:noProof/>
        </w:rPr>
        <w:pict>
          <v:shape id="_x0000_s1031" type="#_x0000_t75" style="position:absolute;margin-left:0;margin-top:12.6pt;width:176pt;height:117.25pt;z-index:-251657216" wrapcoords="-92 0 -92 21462 21600 21462 21600 0 -92 0">
            <v:imagedata r:id="rId12" o:title=""/>
            <w10:wrap type="tight"/>
          </v:shape>
        </w:pict>
      </w:r>
      <w:r w:rsidRPr="007D2319">
        <w:rPr>
          <w:rStyle w:val="FontStyle11"/>
          <w:b/>
          <w:sz w:val="24"/>
        </w:rPr>
        <w:t>Пусть бегут неуклюже...</w:t>
      </w:r>
      <w:r>
        <w:rPr>
          <w:rStyle w:val="FontStyle11"/>
          <w:b/>
          <w:sz w:val="24"/>
        </w:rPr>
        <w:t xml:space="preserve"> </w:t>
      </w:r>
      <w:r w:rsidRPr="007D2319">
        <w:rPr>
          <w:rStyle w:val="FontStyle11"/>
          <w:sz w:val="24"/>
        </w:rPr>
        <w:t>(муз. Шаинский В. / сл. Тимофеевский А., из м/ф "Чебурашка"</w:t>
      </w:r>
      <w:r w:rsidRPr="007D2319">
        <w:rPr>
          <w:rStyle w:val="FontStyle11"/>
          <w:b/>
          <w:sz w:val="24"/>
        </w:rPr>
        <w:t>)</w:t>
      </w:r>
    </w:p>
    <w:p w:rsidR="00045369" w:rsidRDefault="00045369" w:rsidP="006F0DDA">
      <w:pPr>
        <w:pStyle w:val="Style4"/>
        <w:widowControl/>
        <w:spacing w:line="240" w:lineRule="auto"/>
        <w:ind w:firstLine="0"/>
        <w:rPr>
          <w:rStyle w:val="FontStyle11"/>
          <w:b/>
          <w:sz w:val="24"/>
        </w:rPr>
      </w:pPr>
    </w:p>
    <w:p w:rsidR="00045369" w:rsidRPr="007D2319" w:rsidRDefault="00045369" w:rsidP="006F0DDA">
      <w:pPr>
        <w:pStyle w:val="Style1"/>
        <w:rPr>
          <w:rStyle w:val="FontStyle12"/>
          <w:sz w:val="24"/>
        </w:rPr>
      </w:pPr>
      <w:r w:rsidRPr="007D2319">
        <w:rPr>
          <w:rStyle w:val="FontStyle12"/>
          <w:b/>
          <w:sz w:val="24"/>
        </w:rPr>
        <w:t>Учитель:</w:t>
      </w:r>
      <w:r w:rsidRPr="007D2319">
        <w:rPr>
          <w:rStyle w:val="FontStyle12"/>
          <w:sz w:val="24"/>
        </w:rPr>
        <w:t xml:space="preserve"> Именинники, прошу вас в центр зала.</w:t>
      </w:r>
      <w:r>
        <w:rPr>
          <w:rStyle w:val="FontStyle12"/>
          <w:sz w:val="24"/>
        </w:rPr>
        <w:t xml:space="preserve"> </w:t>
      </w:r>
      <w:r w:rsidRPr="007D2319">
        <w:rPr>
          <w:rStyle w:val="FontStyle12"/>
          <w:sz w:val="24"/>
        </w:rPr>
        <w:t xml:space="preserve">Я начинаю фразу, а участники заканчивают ее. </w:t>
      </w:r>
    </w:p>
    <w:p w:rsidR="00045369" w:rsidRPr="007D2319" w:rsidRDefault="00045369" w:rsidP="006F0DDA">
      <w:pPr>
        <w:pStyle w:val="Style1"/>
        <w:rPr>
          <w:rStyle w:val="FontStyle12"/>
          <w:sz w:val="24"/>
        </w:rPr>
      </w:pPr>
      <w:r w:rsidRPr="007D2319">
        <w:rPr>
          <w:rStyle w:val="FontStyle12"/>
          <w:sz w:val="24"/>
        </w:rPr>
        <w:t>Кто ошибается, отдает фант. Выигрывает тот, кто сохранит все фанты.</w:t>
      </w:r>
    </w:p>
    <w:p w:rsidR="00045369" w:rsidRDefault="00045369" w:rsidP="002739C7">
      <w:pPr>
        <w:pStyle w:val="Style1"/>
        <w:rPr>
          <w:rStyle w:val="FontStyle12"/>
          <w:sz w:val="24"/>
        </w:rPr>
        <w:sectPr w:rsidR="00045369" w:rsidSect="001C02AA">
          <w:footerReference w:type="default" r:id="rId13"/>
          <w:pgSz w:w="11907" w:h="16839" w:code="9"/>
          <w:pgMar w:top="540" w:right="850" w:bottom="1134" w:left="1701" w:header="426" w:footer="692" w:gutter="0"/>
          <w:cols w:space="60"/>
          <w:noEndnote/>
          <w:docGrid w:linePitch="360"/>
        </w:sectPr>
      </w:pPr>
    </w:p>
    <w:p w:rsidR="00045369" w:rsidRPr="007D2319" w:rsidRDefault="00045369" w:rsidP="00840DA2">
      <w:pPr>
        <w:pStyle w:val="Style1"/>
        <w:numPr>
          <w:ilvl w:val="0"/>
          <w:numId w:val="2"/>
        </w:numPr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Ворона каркает, а сорока? </w:t>
      </w:r>
    </w:p>
    <w:p w:rsidR="00045369" w:rsidRPr="007D2319" w:rsidRDefault="00045369" w:rsidP="00A236BF">
      <w:pPr>
        <w:pStyle w:val="Style1"/>
        <w:ind w:left="720"/>
        <w:rPr>
          <w:rStyle w:val="FontStyle12"/>
          <w:sz w:val="24"/>
        </w:rPr>
      </w:pPr>
      <w:r w:rsidRPr="007D2319">
        <w:rPr>
          <w:rStyle w:val="FontStyle12"/>
          <w:sz w:val="24"/>
        </w:rPr>
        <w:t>Сорока (стрекочет).</w:t>
      </w:r>
    </w:p>
    <w:p w:rsidR="00045369" w:rsidRPr="007D2319" w:rsidRDefault="00045369" w:rsidP="00840DA2">
      <w:pPr>
        <w:pStyle w:val="Style1"/>
        <w:numPr>
          <w:ilvl w:val="0"/>
          <w:numId w:val="2"/>
        </w:numPr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Сова летает, а кролик? </w:t>
      </w:r>
    </w:p>
    <w:p w:rsidR="00045369" w:rsidRPr="007D2319" w:rsidRDefault="00045369" w:rsidP="00A236BF">
      <w:pPr>
        <w:pStyle w:val="Style1"/>
        <w:ind w:left="720"/>
        <w:rPr>
          <w:rStyle w:val="FontStyle12"/>
          <w:sz w:val="24"/>
        </w:rPr>
      </w:pPr>
      <w:r w:rsidRPr="007D2319">
        <w:rPr>
          <w:rStyle w:val="FontStyle12"/>
          <w:sz w:val="24"/>
        </w:rPr>
        <w:t>Кролик (бегает).</w:t>
      </w:r>
    </w:p>
    <w:p w:rsidR="00045369" w:rsidRPr="007D2319" w:rsidRDefault="00045369" w:rsidP="00840DA2">
      <w:pPr>
        <w:pStyle w:val="Style1"/>
        <w:numPr>
          <w:ilvl w:val="0"/>
          <w:numId w:val="2"/>
        </w:numPr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Корова есть сено, а лиса? </w:t>
      </w:r>
    </w:p>
    <w:p w:rsidR="00045369" w:rsidRPr="007D2319" w:rsidRDefault="00045369" w:rsidP="00A236BF">
      <w:pPr>
        <w:pStyle w:val="Style1"/>
        <w:ind w:left="720"/>
        <w:rPr>
          <w:rStyle w:val="FontStyle12"/>
          <w:sz w:val="24"/>
        </w:rPr>
      </w:pPr>
      <w:r w:rsidRPr="007D2319">
        <w:rPr>
          <w:rStyle w:val="FontStyle12"/>
          <w:sz w:val="24"/>
        </w:rPr>
        <w:t>Лиса (мышей).</w:t>
      </w:r>
    </w:p>
    <w:p w:rsidR="00045369" w:rsidRPr="007D2319" w:rsidRDefault="00045369" w:rsidP="00840DA2">
      <w:pPr>
        <w:pStyle w:val="Style1"/>
        <w:numPr>
          <w:ilvl w:val="0"/>
          <w:numId w:val="2"/>
        </w:numPr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Крот роет норки, а ворона? </w:t>
      </w:r>
    </w:p>
    <w:p w:rsidR="00045369" w:rsidRPr="007D2319" w:rsidRDefault="00045369" w:rsidP="00A236BF">
      <w:pPr>
        <w:pStyle w:val="Style1"/>
        <w:ind w:left="720"/>
        <w:rPr>
          <w:rStyle w:val="FontStyle12"/>
          <w:sz w:val="24"/>
        </w:rPr>
      </w:pPr>
      <w:r w:rsidRPr="007D2319">
        <w:rPr>
          <w:rStyle w:val="FontStyle12"/>
          <w:sz w:val="24"/>
        </w:rPr>
        <w:t>Ворона (строит гнездо).</w:t>
      </w:r>
    </w:p>
    <w:p w:rsidR="00045369" w:rsidRPr="007D2319" w:rsidRDefault="00045369" w:rsidP="00840DA2">
      <w:pPr>
        <w:pStyle w:val="Style1"/>
        <w:numPr>
          <w:ilvl w:val="0"/>
          <w:numId w:val="2"/>
        </w:numPr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Петух кукарекает, а курица? </w:t>
      </w:r>
    </w:p>
    <w:p w:rsidR="00045369" w:rsidRPr="007D2319" w:rsidRDefault="00045369" w:rsidP="00504429">
      <w:pPr>
        <w:pStyle w:val="Style1"/>
        <w:ind w:left="720"/>
        <w:rPr>
          <w:rStyle w:val="FontStyle12"/>
          <w:sz w:val="24"/>
        </w:rPr>
      </w:pPr>
      <w:r w:rsidRPr="007D2319">
        <w:rPr>
          <w:rStyle w:val="FontStyle12"/>
          <w:sz w:val="24"/>
        </w:rPr>
        <w:t>Курица (кудахчет, квохчет).</w:t>
      </w:r>
    </w:p>
    <w:p w:rsidR="00045369" w:rsidRPr="007D2319" w:rsidRDefault="00045369" w:rsidP="00840DA2">
      <w:pPr>
        <w:pStyle w:val="Style1"/>
        <w:numPr>
          <w:ilvl w:val="0"/>
          <w:numId w:val="2"/>
        </w:numPr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Лягушка квакает, а лошадь? </w:t>
      </w:r>
    </w:p>
    <w:p w:rsidR="00045369" w:rsidRPr="007D2319" w:rsidRDefault="00045369" w:rsidP="00504429">
      <w:pPr>
        <w:pStyle w:val="Style1"/>
        <w:ind w:left="720"/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Лошадь (ржет). </w:t>
      </w:r>
    </w:p>
    <w:p w:rsidR="00045369" w:rsidRPr="007D2319" w:rsidRDefault="00045369" w:rsidP="00840DA2">
      <w:pPr>
        <w:pStyle w:val="Style1"/>
        <w:numPr>
          <w:ilvl w:val="0"/>
          <w:numId w:val="2"/>
        </w:numPr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У коровы теленок, а у овцы? </w:t>
      </w:r>
    </w:p>
    <w:p w:rsidR="00045369" w:rsidRPr="007D2319" w:rsidRDefault="00045369" w:rsidP="00504429">
      <w:pPr>
        <w:pStyle w:val="Style1"/>
        <w:ind w:left="720"/>
        <w:rPr>
          <w:rStyle w:val="FontStyle12"/>
          <w:sz w:val="24"/>
        </w:rPr>
      </w:pPr>
      <w:r w:rsidRPr="007D2319">
        <w:rPr>
          <w:rStyle w:val="FontStyle12"/>
          <w:sz w:val="24"/>
        </w:rPr>
        <w:t>У овцы (ягненок).</w:t>
      </w:r>
    </w:p>
    <w:p w:rsidR="00045369" w:rsidRPr="007D2319" w:rsidRDefault="00045369" w:rsidP="00504429">
      <w:pPr>
        <w:pStyle w:val="Style1"/>
        <w:numPr>
          <w:ilvl w:val="0"/>
          <w:numId w:val="2"/>
        </w:numPr>
        <w:rPr>
          <w:rStyle w:val="FontStyle12"/>
          <w:sz w:val="24"/>
        </w:rPr>
      </w:pPr>
      <w:r w:rsidRPr="007D2319">
        <w:rPr>
          <w:rStyle w:val="FontStyle12"/>
          <w:sz w:val="24"/>
        </w:rPr>
        <w:t xml:space="preserve">У медвежонка мама — медведица, а у бельчонка? </w:t>
      </w:r>
    </w:p>
    <w:p w:rsidR="00045369" w:rsidRPr="00D454C6" w:rsidRDefault="00045369" w:rsidP="00D454C6">
      <w:pPr>
        <w:pStyle w:val="Style1"/>
        <w:widowControl/>
        <w:ind w:left="720"/>
        <w:rPr>
          <w:rStyle w:val="FontStyle12"/>
          <w:sz w:val="24"/>
        </w:rPr>
      </w:pPr>
      <w:r>
        <w:rPr>
          <w:noProof/>
        </w:rPr>
        <w:pict>
          <v:shape id="_x0000_s1032" type="#_x0000_t75" style="position:absolute;left:0;text-align:left;margin-left:6.9pt;margin-top:51.1pt;width:220pt;height:146.55pt;z-index:-251658240" wrapcoords="-74 0 -74 21489 21600 21489 21600 0 -74 0">
            <v:imagedata r:id="rId11" o:title=""/>
            <w10:wrap type="tight"/>
          </v:shape>
        </w:pict>
      </w:r>
      <w:r w:rsidRPr="007D2319">
        <w:rPr>
          <w:rStyle w:val="FontStyle12"/>
          <w:sz w:val="24"/>
        </w:rPr>
        <w:t>У бельчонка мама (белка).</w:t>
      </w:r>
    </w:p>
    <w:p w:rsidR="00045369" w:rsidRDefault="00045369" w:rsidP="00900CB4">
      <w:pPr>
        <w:pStyle w:val="Style2"/>
        <w:widowControl/>
        <w:spacing w:line="240" w:lineRule="auto"/>
        <w:rPr>
          <w:rStyle w:val="FontStyle12"/>
          <w:b/>
          <w:sz w:val="24"/>
        </w:rPr>
        <w:sectPr w:rsidR="00045369" w:rsidSect="00CB0D7F">
          <w:type w:val="continuous"/>
          <w:pgSz w:w="11907" w:h="16839" w:code="9"/>
          <w:pgMar w:top="540" w:right="850" w:bottom="1134" w:left="1701" w:header="426" w:footer="692" w:gutter="0"/>
          <w:cols w:num="2" w:space="60" w:equalWidth="0">
            <w:col w:w="4324" w:space="708"/>
            <w:col w:w="4324"/>
          </w:cols>
          <w:noEndnote/>
          <w:docGrid w:linePitch="360"/>
        </w:sectPr>
      </w:pPr>
    </w:p>
    <w:p w:rsidR="00045369" w:rsidRDefault="00045369" w:rsidP="006F0DDA">
      <w:pPr>
        <w:pStyle w:val="Style1"/>
        <w:widowControl/>
        <w:rPr>
          <w:rStyle w:val="FontStyle12"/>
          <w:b/>
          <w:sz w:val="24"/>
        </w:rPr>
      </w:pPr>
    </w:p>
    <w:p w:rsidR="00045369" w:rsidRPr="007D2319" w:rsidRDefault="00045369" w:rsidP="006F0DDA">
      <w:pPr>
        <w:pStyle w:val="Style1"/>
        <w:widowControl/>
        <w:rPr>
          <w:rStyle w:val="FontStyle12"/>
          <w:b/>
          <w:sz w:val="24"/>
        </w:rPr>
      </w:pPr>
      <w:r w:rsidRPr="007D2319">
        <w:rPr>
          <w:rStyle w:val="FontStyle12"/>
          <w:b/>
          <w:sz w:val="24"/>
        </w:rPr>
        <w:t>Конкурс «Составь слова»</w:t>
      </w:r>
    </w:p>
    <w:p w:rsidR="00045369" w:rsidRPr="007D2319" w:rsidRDefault="00045369" w:rsidP="006F0DDA">
      <w:pPr>
        <w:pStyle w:val="Style1"/>
        <w:widowControl/>
        <w:rPr>
          <w:rStyle w:val="FontStyle12"/>
          <w:sz w:val="24"/>
        </w:rPr>
      </w:pPr>
      <w:r w:rsidRPr="007D2319">
        <w:rPr>
          <w:rStyle w:val="FontStyle12"/>
          <w:sz w:val="24"/>
        </w:rPr>
        <w:t>В словах перепутались все буквы. Если расставить их в правильном порядке, можно прочесть названия животных.</w:t>
      </w:r>
    </w:p>
    <w:p w:rsidR="00045369" w:rsidRPr="007D2319" w:rsidRDefault="00045369" w:rsidP="009D7278">
      <w:pPr>
        <w:pStyle w:val="Style2"/>
        <w:widowControl/>
        <w:tabs>
          <w:tab w:val="left" w:pos="3485"/>
        </w:tabs>
        <w:spacing w:line="240" w:lineRule="auto"/>
        <w:ind w:left="240"/>
        <w:rPr>
          <w:rStyle w:val="FontStyle12"/>
          <w:sz w:val="24"/>
        </w:rPr>
      </w:pPr>
      <w:r w:rsidRPr="007D2319">
        <w:rPr>
          <w:rStyle w:val="FontStyle12"/>
          <w:sz w:val="24"/>
        </w:rPr>
        <w:t>Бруска</w:t>
      </w:r>
      <w:r>
        <w:rPr>
          <w:rStyle w:val="FontStyle12"/>
          <w:sz w:val="24"/>
        </w:rPr>
        <w:t xml:space="preserve"> – барсук            </w:t>
      </w:r>
      <w:r w:rsidRPr="007D2319">
        <w:rPr>
          <w:rStyle w:val="FontStyle12"/>
          <w:sz w:val="24"/>
        </w:rPr>
        <w:t>Аблек</w:t>
      </w:r>
      <w:r>
        <w:rPr>
          <w:rStyle w:val="FontStyle12"/>
          <w:sz w:val="24"/>
        </w:rPr>
        <w:t xml:space="preserve"> </w:t>
      </w:r>
      <w:r w:rsidRPr="007D2319">
        <w:rPr>
          <w:rStyle w:val="FontStyle12"/>
          <w:sz w:val="24"/>
        </w:rPr>
        <w:t>- белка</w:t>
      </w:r>
    </w:p>
    <w:p w:rsidR="00045369" w:rsidRPr="007D2319" w:rsidRDefault="00045369" w:rsidP="009D7278">
      <w:pPr>
        <w:pStyle w:val="Style2"/>
        <w:widowControl/>
        <w:tabs>
          <w:tab w:val="left" w:pos="3466"/>
        </w:tabs>
        <w:spacing w:line="240" w:lineRule="auto"/>
        <w:ind w:left="240"/>
        <w:rPr>
          <w:rStyle w:val="FontStyle12"/>
          <w:sz w:val="24"/>
        </w:rPr>
      </w:pPr>
      <w:r w:rsidRPr="007D2319">
        <w:rPr>
          <w:rStyle w:val="FontStyle12"/>
          <w:sz w:val="24"/>
        </w:rPr>
        <w:t>Путех</w:t>
      </w:r>
      <w:r>
        <w:rPr>
          <w:rStyle w:val="FontStyle12"/>
          <w:sz w:val="24"/>
        </w:rPr>
        <w:t xml:space="preserve"> – петух               </w:t>
      </w:r>
      <w:r w:rsidRPr="007D2319">
        <w:rPr>
          <w:rStyle w:val="FontStyle12"/>
          <w:sz w:val="24"/>
        </w:rPr>
        <w:t>Обкаса</w:t>
      </w:r>
      <w:r>
        <w:rPr>
          <w:rStyle w:val="FontStyle12"/>
          <w:sz w:val="24"/>
        </w:rPr>
        <w:t xml:space="preserve"> </w:t>
      </w:r>
      <w:r w:rsidRPr="007D2319">
        <w:rPr>
          <w:rStyle w:val="FontStyle12"/>
          <w:sz w:val="24"/>
        </w:rPr>
        <w:t>- собака</w:t>
      </w:r>
    </w:p>
    <w:p w:rsidR="00045369" w:rsidRPr="007D2319" w:rsidRDefault="00045369" w:rsidP="009D7278">
      <w:pPr>
        <w:pStyle w:val="Style2"/>
        <w:widowControl/>
        <w:tabs>
          <w:tab w:val="left" w:pos="3485"/>
        </w:tabs>
        <w:spacing w:line="240" w:lineRule="auto"/>
        <w:ind w:left="235"/>
        <w:rPr>
          <w:rStyle w:val="FontStyle12"/>
          <w:sz w:val="24"/>
        </w:rPr>
      </w:pPr>
      <w:r w:rsidRPr="007D2319">
        <w:rPr>
          <w:rStyle w:val="FontStyle12"/>
          <w:sz w:val="24"/>
        </w:rPr>
        <w:t>Шкока</w:t>
      </w:r>
      <w:r>
        <w:rPr>
          <w:rStyle w:val="FontStyle12"/>
          <w:sz w:val="24"/>
        </w:rPr>
        <w:t xml:space="preserve"> – кошка             </w:t>
      </w:r>
      <w:r w:rsidRPr="007D2319">
        <w:rPr>
          <w:rStyle w:val="FontStyle12"/>
          <w:sz w:val="24"/>
        </w:rPr>
        <w:t>Берза</w:t>
      </w:r>
      <w:r>
        <w:rPr>
          <w:rStyle w:val="FontStyle12"/>
          <w:sz w:val="24"/>
        </w:rPr>
        <w:t xml:space="preserve"> </w:t>
      </w:r>
      <w:r w:rsidRPr="007D2319">
        <w:rPr>
          <w:rStyle w:val="FontStyle12"/>
          <w:sz w:val="24"/>
        </w:rPr>
        <w:t>- зебра</w:t>
      </w:r>
    </w:p>
    <w:p w:rsidR="00045369" w:rsidRPr="007D2319" w:rsidRDefault="00045369" w:rsidP="009D7278">
      <w:pPr>
        <w:pStyle w:val="Style2"/>
        <w:widowControl/>
        <w:tabs>
          <w:tab w:val="left" w:pos="3499"/>
        </w:tabs>
        <w:spacing w:line="240" w:lineRule="auto"/>
        <w:ind w:left="235"/>
        <w:rPr>
          <w:rStyle w:val="FontStyle12"/>
          <w:sz w:val="24"/>
        </w:rPr>
      </w:pPr>
      <w:r>
        <w:rPr>
          <w:rStyle w:val="FontStyle12"/>
          <w:sz w:val="24"/>
        </w:rPr>
        <w:t xml:space="preserve">Кута- утка                     </w:t>
      </w:r>
      <w:r w:rsidRPr="007D2319">
        <w:rPr>
          <w:rStyle w:val="FontStyle12"/>
          <w:sz w:val="24"/>
        </w:rPr>
        <w:t>Лёсо - осёл</w:t>
      </w:r>
    </w:p>
    <w:p w:rsidR="00045369" w:rsidRPr="007D2319" w:rsidRDefault="00045369" w:rsidP="009D7278">
      <w:pPr>
        <w:pStyle w:val="Style2"/>
        <w:widowControl/>
        <w:tabs>
          <w:tab w:val="left" w:pos="3514"/>
        </w:tabs>
        <w:spacing w:line="240" w:lineRule="auto"/>
        <w:ind w:left="230"/>
        <w:rPr>
          <w:rStyle w:val="FontStyle12"/>
          <w:sz w:val="24"/>
        </w:rPr>
      </w:pPr>
      <w:r>
        <w:rPr>
          <w:rStyle w:val="FontStyle12"/>
          <w:sz w:val="24"/>
        </w:rPr>
        <w:t xml:space="preserve">Цурика- курица            </w:t>
      </w:r>
      <w:r w:rsidRPr="007D2319">
        <w:rPr>
          <w:rStyle w:val="FontStyle12"/>
          <w:sz w:val="24"/>
        </w:rPr>
        <w:t>Нокь</w:t>
      </w:r>
      <w:r>
        <w:rPr>
          <w:rStyle w:val="FontStyle12"/>
          <w:sz w:val="24"/>
        </w:rPr>
        <w:t xml:space="preserve"> </w:t>
      </w:r>
      <w:r w:rsidRPr="007D2319">
        <w:rPr>
          <w:rStyle w:val="FontStyle12"/>
          <w:sz w:val="24"/>
        </w:rPr>
        <w:t>- конь</w:t>
      </w:r>
    </w:p>
    <w:p w:rsidR="00045369" w:rsidRDefault="00045369" w:rsidP="006F0DDA">
      <w:pPr>
        <w:pStyle w:val="Style2"/>
        <w:widowControl/>
        <w:spacing w:line="240" w:lineRule="auto"/>
        <w:rPr>
          <w:rStyle w:val="FontStyle12"/>
          <w:b/>
          <w:sz w:val="24"/>
        </w:rPr>
      </w:pPr>
    </w:p>
    <w:p w:rsidR="00045369" w:rsidRDefault="00045369" w:rsidP="006F0DDA">
      <w:pPr>
        <w:pStyle w:val="Style2"/>
        <w:widowControl/>
        <w:spacing w:line="240" w:lineRule="auto"/>
        <w:rPr>
          <w:rStyle w:val="FontStyle12"/>
          <w:b/>
          <w:sz w:val="24"/>
        </w:rPr>
      </w:pPr>
    </w:p>
    <w:p w:rsidR="00045369" w:rsidRDefault="00045369" w:rsidP="006F0DDA">
      <w:pPr>
        <w:pStyle w:val="Style2"/>
        <w:widowControl/>
        <w:spacing w:line="240" w:lineRule="auto"/>
        <w:rPr>
          <w:rStyle w:val="FontStyle12"/>
          <w:b/>
          <w:sz w:val="24"/>
        </w:rPr>
      </w:pPr>
    </w:p>
    <w:p w:rsidR="00045369" w:rsidRPr="007D2319" w:rsidRDefault="00045369" w:rsidP="006F0DDA">
      <w:pPr>
        <w:pStyle w:val="Style2"/>
        <w:widowControl/>
        <w:spacing w:line="240" w:lineRule="auto"/>
        <w:rPr>
          <w:rStyle w:val="FontStyle12"/>
          <w:b/>
          <w:sz w:val="24"/>
        </w:rPr>
      </w:pPr>
      <w:r>
        <w:rPr>
          <w:noProof/>
        </w:rPr>
        <w:pict>
          <v:shape id="_x0000_s1033" type="#_x0000_t75" style="position:absolute;left:0;text-align:left;margin-left:0;margin-top:0;width:171.75pt;height:171.75pt;z-index:-251655168" wrapcoords="-94 0 -94 21506 21600 21506 21600 0 -94 0">
            <v:imagedata r:id="rId14" o:title=""/>
            <w10:wrap type="tight"/>
          </v:shape>
        </w:pict>
      </w:r>
      <w:r w:rsidRPr="007D2319">
        <w:rPr>
          <w:rStyle w:val="FontStyle12"/>
          <w:b/>
          <w:sz w:val="24"/>
        </w:rPr>
        <w:t>Конкурс загадок.</w:t>
      </w:r>
    </w:p>
    <w:p w:rsidR="00045369" w:rsidRPr="007D2319" w:rsidRDefault="00045369" w:rsidP="001356C0">
      <w:pPr>
        <w:pStyle w:val="Style3"/>
        <w:widowControl/>
        <w:numPr>
          <w:ilvl w:val="0"/>
          <w:numId w:val="1"/>
        </w:numPr>
        <w:tabs>
          <w:tab w:val="left" w:pos="312"/>
        </w:tabs>
        <w:spacing w:line="240" w:lineRule="auto"/>
        <w:rPr>
          <w:rStyle w:val="FontStyle11"/>
          <w:sz w:val="24"/>
        </w:rPr>
      </w:pPr>
      <w:r w:rsidRPr="007D2319">
        <w:rPr>
          <w:rStyle w:val="FontStyle11"/>
          <w:sz w:val="24"/>
        </w:rPr>
        <w:t>На всех садится, никого не боится. ( СНЕГ.)</w:t>
      </w:r>
    </w:p>
    <w:p w:rsidR="00045369" w:rsidRPr="007D2319" w:rsidRDefault="00045369" w:rsidP="009D7278">
      <w:pPr>
        <w:pStyle w:val="Style3"/>
        <w:widowControl/>
        <w:numPr>
          <w:ilvl w:val="0"/>
          <w:numId w:val="1"/>
        </w:numPr>
        <w:tabs>
          <w:tab w:val="left" w:pos="312"/>
        </w:tabs>
        <w:spacing w:line="240" w:lineRule="auto"/>
        <w:rPr>
          <w:rStyle w:val="FontStyle11"/>
          <w:sz w:val="24"/>
        </w:rPr>
      </w:pPr>
      <w:r w:rsidRPr="007D2319">
        <w:rPr>
          <w:rStyle w:val="FontStyle11"/>
          <w:sz w:val="24"/>
        </w:rPr>
        <w:t>Не драгоценный камень, а светится. (ЛЁД.)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jc w:val="both"/>
        <w:rPr>
          <w:rStyle w:val="FontStyle11"/>
          <w:sz w:val="24"/>
        </w:rPr>
      </w:pPr>
      <w:r w:rsidRPr="007D2319">
        <w:rPr>
          <w:rStyle w:val="FontStyle11"/>
          <w:sz w:val="24"/>
        </w:rPr>
        <w:t>З.</w:t>
      </w:r>
      <w:r>
        <w:rPr>
          <w:rStyle w:val="FontStyle11"/>
          <w:sz w:val="24"/>
        </w:rPr>
        <w:t xml:space="preserve">  </w:t>
      </w:r>
      <w:r w:rsidRPr="007D2319">
        <w:rPr>
          <w:rStyle w:val="FontStyle11"/>
          <w:sz w:val="24"/>
        </w:rPr>
        <w:t>Пять чуланов, одна дверь.  ( ВАРЕЖКИ или ПЕРЧАТКИ.)</w:t>
      </w:r>
    </w:p>
    <w:p w:rsidR="00045369" w:rsidRPr="007D2319" w:rsidRDefault="00045369" w:rsidP="006F0DDA">
      <w:pPr>
        <w:pStyle w:val="Style4"/>
        <w:widowControl/>
        <w:spacing w:line="240" w:lineRule="auto"/>
        <w:ind w:right="1190"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4.</w:t>
      </w:r>
      <w:r>
        <w:rPr>
          <w:rStyle w:val="FontStyle11"/>
          <w:sz w:val="24"/>
        </w:rPr>
        <w:t xml:space="preserve">  </w:t>
      </w:r>
      <w:r w:rsidRPr="007D2319">
        <w:rPr>
          <w:rStyle w:val="FontStyle11"/>
          <w:sz w:val="24"/>
        </w:rPr>
        <w:t xml:space="preserve">Старик   у ворот тепло уволок, Сам   </w:t>
      </w:r>
      <w:r w:rsidRPr="007D2319">
        <w:rPr>
          <w:rStyle w:val="FontStyle11"/>
          <w:spacing w:val="-30"/>
          <w:sz w:val="24"/>
        </w:rPr>
        <w:t>не</w:t>
      </w:r>
      <w:r w:rsidRPr="007D2319">
        <w:rPr>
          <w:rStyle w:val="FontStyle11"/>
          <w:sz w:val="24"/>
        </w:rPr>
        <w:t xml:space="preserve"> </w:t>
      </w:r>
      <w:r>
        <w:rPr>
          <w:rStyle w:val="FontStyle11"/>
          <w:sz w:val="24"/>
        </w:rPr>
        <w:t xml:space="preserve"> </w:t>
      </w:r>
      <w:r w:rsidRPr="007D2319">
        <w:rPr>
          <w:rStyle w:val="FontStyle11"/>
          <w:sz w:val="24"/>
        </w:rPr>
        <w:t xml:space="preserve">бежит   и стоять   </w:t>
      </w:r>
      <w:r w:rsidRPr="007D2319">
        <w:rPr>
          <w:rStyle w:val="FontStyle11"/>
          <w:spacing w:val="-30"/>
          <w:sz w:val="24"/>
        </w:rPr>
        <w:t>не</w:t>
      </w:r>
      <w:r w:rsidRPr="007D2319">
        <w:rPr>
          <w:rStyle w:val="FontStyle11"/>
          <w:sz w:val="24"/>
        </w:rPr>
        <w:t xml:space="preserve"> </w:t>
      </w:r>
      <w:r>
        <w:rPr>
          <w:rStyle w:val="FontStyle11"/>
          <w:sz w:val="24"/>
        </w:rPr>
        <w:t xml:space="preserve"> </w:t>
      </w:r>
      <w:r w:rsidRPr="007D2319">
        <w:rPr>
          <w:rStyle w:val="FontStyle11"/>
          <w:sz w:val="24"/>
        </w:rPr>
        <w:t>велит.    (МОРОЗ.)</w:t>
      </w:r>
    </w:p>
    <w:p w:rsidR="00045369" w:rsidRPr="007D2319" w:rsidRDefault="00045369" w:rsidP="006F0DDA">
      <w:pPr>
        <w:pStyle w:val="Style2"/>
        <w:widowControl/>
        <w:spacing w:line="240" w:lineRule="auto"/>
        <w:ind w:right="1190"/>
        <w:rPr>
          <w:rStyle w:val="FontStyle11"/>
          <w:sz w:val="24"/>
        </w:rPr>
      </w:pPr>
      <w:r w:rsidRPr="007D2319">
        <w:rPr>
          <w:rStyle w:val="FontStyle11"/>
          <w:sz w:val="24"/>
        </w:rPr>
        <w:t xml:space="preserve">5. </w:t>
      </w:r>
      <w:r>
        <w:rPr>
          <w:rStyle w:val="FontStyle11"/>
          <w:sz w:val="24"/>
        </w:rPr>
        <w:t xml:space="preserve"> </w:t>
      </w:r>
      <w:r w:rsidRPr="007D2319">
        <w:rPr>
          <w:rStyle w:val="FontStyle11"/>
          <w:sz w:val="24"/>
        </w:rPr>
        <w:t xml:space="preserve">Что за звёздочки   сквозные </w:t>
      </w:r>
    </w:p>
    <w:p w:rsidR="00045369" w:rsidRPr="007D2319" w:rsidRDefault="00045369" w:rsidP="006F0DDA">
      <w:pPr>
        <w:pStyle w:val="Style2"/>
        <w:widowControl/>
        <w:spacing w:line="240" w:lineRule="auto"/>
        <w:ind w:right="1190"/>
        <w:rPr>
          <w:rStyle w:val="FontStyle11"/>
          <w:sz w:val="24"/>
        </w:rPr>
      </w:pPr>
      <w:r w:rsidRPr="007D2319">
        <w:rPr>
          <w:rStyle w:val="FontStyle11"/>
          <w:sz w:val="24"/>
        </w:rPr>
        <w:t>На пальто и на платке?</w:t>
      </w:r>
    </w:p>
    <w:p w:rsidR="00045369" w:rsidRPr="007D2319" w:rsidRDefault="00045369" w:rsidP="006F0DDA">
      <w:pPr>
        <w:pStyle w:val="Style2"/>
        <w:widowControl/>
        <w:spacing w:line="240" w:lineRule="auto"/>
        <w:ind w:right="1190"/>
        <w:rPr>
          <w:rStyle w:val="FontStyle11"/>
          <w:sz w:val="24"/>
        </w:rPr>
      </w:pPr>
      <w:r w:rsidRPr="007D2319">
        <w:rPr>
          <w:rStyle w:val="FontStyle11"/>
          <w:spacing w:val="-30"/>
          <w:sz w:val="24"/>
        </w:rPr>
        <w:t>Все</w:t>
      </w:r>
      <w:r w:rsidRPr="007D2319">
        <w:rPr>
          <w:rStyle w:val="FontStyle11"/>
          <w:sz w:val="24"/>
        </w:rPr>
        <w:t xml:space="preserve"> сквозные, вырезные,</w:t>
      </w:r>
    </w:p>
    <w:p w:rsidR="00045369" w:rsidRPr="007D2319" w:rsidRDefault="00045369" w:rsidP="006F0DDA">
      <w:pPr>
        <w:pStyle w:val="Style2"/>
        <w:widowControl/>
        <w:spacing w:line="240" w:lineRule="auto"/>
        <w:ind w:right="1190"/>
        <w:rPr>
          <w:rStyle w:val="FontStyle11"/>
          <w:sz w:val="24"/>
        </w:rPr>
      </w:pPr>
      <w:r w:rsidRPr="007D2319">
        <w:rPr>
          <w:rStyle w:val="FontStyle11"/>
          <w:sz w:val="24"/>
        </w:rPr>
        <w:t xml:space="preserve"> А   возьмёшь</w:t>
      </w:r>
      <w:r>
        <w:rPr>
          <w:rStyle w:val="FontStyle11"/>
          <w:sz w:val="24"/>
        </w:rPr>
        <w:t xml:space="preserve"> </w:t>
      </w:r>
      <w:r w:rsidRPr="007D2319">
        <w:rPr>
          <w:rStyle w:val="FontStyle11"/>
          <w:sz w:val="24"/>
        </w:rPr>
        <w:t xml:space="preserve">- вода   в руке. </w:t>
      </w:r>
    </w:p>
    <w:p w:rsidR="00045369" w:rsidRPr="007D2319" w:rsidRDefault="00045369" w:rsidP="00CB0D7F">
      <w:pPr>
        <w:pStyle w:val="Style2"/>
        <w:widowControl/>
        <w:spacing w:line="240" w:lineRule="auto"/>
        <w:ind w:right="1190"/>
      </w:pPr>
      <w:r w:rsidRPr="007D2319">
        <w:rPr>
          <w:rStyle w:val="FontStyle11"/>
          <w:sz w:val="24"/>
        </w:rPr>
        <w:t>(СНЕЖИНКИ.)</w:t>
      </w:r>
    </w:p>
    <w:p w:rsidR="00045369" w:rsidRDefault="00045369" w:rsidP="001356C0">
      <w:pPr>
        <w:pStyle w:val="Style4"/>
        <w:widowControl/>
        <w:spacing w:line="240" w:lineRule="auto"/>
        <w:ind w:firstLine="0"/>
        <w:rPr>
          <w:rStyle w:val="FontStyle11"/>
          <w:b/>
          <w:sz w:val="24"/>
        </w:rPr>
      </w:pPr>
    </w:p>
    <w:p w:rsidR="00045369" w:rsidRPr="007D2319" w:rsidRDefault="00045369" w:rsidP="001356C0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b/>
          <w:sz w:val="24"/>
        </w:rPr>
        <w:t xml:space="preserve">Учитель: </w:t>
      </w:r>
      <w:r>
        <w:rPr>
          <w:rStyle w:val="FontStyle11"/>
          <w:b/>
          <w:sz w:val="24"/>
        </w:rPr>
        <w:t xml:space="preserve"> </w:t>
      </w:r>
      <w:r w:rsidRPr="007D2319">
        <w:rPr>
          <w:rStyle w:val="FontStyle11"/>
          <w:sz w:val="24"/>
        </w:rPr>
        <w:t>Что за день рожденья, если нет веселья?</w:t>
      </w:r>
    </w:p>
    <w:p w:rsidR="00045369" w:rsidRPr="007D2319" w:rsidRDefault="00045369" w:rsidP="001356C0">
      <w:pPr>
        <w:pStyle w:val="Style4"/>
        <w:widowControl/>
        <w:spacing w:line="240" w:lineRule="auto"/>
        <w:ind w:left="1134"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Вот   одна   игра, вам понравится   она.</w:t>
      </w:r>
    </w:p>
    <w:p w:rsidR="00045369" w:rsidRPr="007D2319" w:rsidRDefault="00045369" w:rsidP="00550168">
      <w:pPr>
        <w:pStyle w:val="Style4"/>
        <w:widowControl/>
        <w:spacing w:before="19" w:line="240" w:lineRule="auto"/>
        <w:ind w:left="1134" w:firstLine="0"/>
      </w:pPr>
      <w:r w:rsidRPr="007D2319">
        <w:rPr>
          <w:rStyle w:val="FontStyle11"/>
          <w:sz w:val="24"/>
        </w:rPr>
        <w:t>Вам вопрос хочу задать, ваше дело</w:t>
      </w:r>
      <w:r>
        <w:rPr>
          <w:rStyle w:val="FontStyle11"/>
          <w:sz w:val="24"/>
        </w:rPr>
        <w:t xml:space="preserve"> </w:t>
      </w:r>
      <w:r w:rsidRPr="007D2319">
        <w:rPr>
          <w:rStyle w:val="FontStyle11"/>
          <w:sz w:val="24"/>
        </w:rPr>
        <w:t>- отвечать.</w:t>
      </w:r>
    </w:p>
    <w:p w:rsidR="00045369" w:rsidRPr="007D2319" w:rsidRDefault="00045369" w:rsidP="001356C0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Если вы со мной согласны.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Отвечайте   хором, братцы: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>
        <w:rPr>
          <w:noProof/>
        </w:rPr>
        <w:pict>
          <v:shape id="_x0000_s1034" type="#_x0000_t75" style="position:absolute;margin-left:247.5pt;margin-top:0;width:171.75pt;height:171.75pt;z-index:-251654144" wrapcoords="-94 0 -94 21506 21600 21506 21600 0 -94 0">
            <v:imagedata r:id="rId15" o:title=""/>
            <w10:wrap type="tight"/>
          </v:shape>
        </w:pict>
      </w:r>
      <w:r w:rsidRPr="007D2319">
        <w:rPr>
          <w:rStyle w:val="FontStyle11"/>
          <w:sz w:val="24"/>
        </w:rPr>
        <w:t>«Это я, это я, это все мои друзья!»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Если   не согласны   вы,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То в ответ молчите.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Отвечайте   хором   вмиг: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Кто здесь   сильный озорник? ( ?)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Я спрошу сейчас   у всех: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Кто здесь любит песню? (?)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Кто   привык у вас к порядку,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Утром делает зарядку?  (?)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Кто из вас, скажите, братцы,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Забывает умываться? (?)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И ещё один вопрос:</w:t>
      </w:r>
    </w:p>
    <w:p w:rsidR="00045369" w:rsidRPr="007D2319" w:rsidRDefault="00045369" w:rsidP="009D7278">
      <w:pPr>
        <w:pStyle w:val="Style4"/>
        <w:widowControl/>
        <w:spacing w:line="240" w:lineRule="auto"/>
        <w:ind w:firstLine="0"/>
        <w:rPr>
          <w:rStyle w:val="FontStyle11"/>
          <w:sz w:val="24"/>
        </w:rPr>
      </w:pPr>
      <w:r w:rsidRPr="007D2319">
        <w:rPr>
          <w:rStyle w:val="FontStyle11"/>
          <w:sz w:val="24"/>
        </w:rPr>
        <w:t>Кто себе не моет нос? (?)</w:t>
      </w:r>
    </w:p>
    <w:p w:rsidR="00045369" w:rsidRPr="001C02AA" w:rsidRDefault="00045369" w:rsidP="001C02AA">
      <w:pPr>
        <w:pStyle w:val="Style1"/>
        <w:widowControl/>
        <w:spacing w:before="115"/>
        <w:rPr>
          <w:rStyle w:val="FontStyle12"/>
          <w:sz w:val="24"/>
        </w:rPr>
      </w:pPr>
      <w:r w:rsidRPr="00D5283A">
        <w:rPr>
          <w:rStyle w:val="FontStyle11"/>
          <w:b/>
          <w:sz w:val="24"/>
        </w:rPr>
        <w:t>Учитель:</w:t>
      </w:r>
      <w:r w:rsidRPr="007D2319">
        <w:rPr>
          <w:rStyle w:val="FontStyle11"/>
          <w:sz w:val="24"/>
        </w:rPr>
        <w:t xml:space="preserve"> Давайте всегда помнить о том, какие мы, стараться не обижать друг друга, помогать друг другу...</w:t>
      </w:r>
    </w:p>
    <w:p w:rsidR="00045369" w:rsidRPr="007D2319" w:rsidRDefault="00045369" w:rsidP="00DC5370">
      <w:pPr>
        <w:pStyle w:val="Style2"/>
        <w:spacing w:line="240" w:lineRule="auto"/>
        <w:ind w:right="1190"/>
        <w:rPr>
          <w:rStyle w:val="FontStyle11"/>
          <w:b/>
          <w:sz w:val="24"/>
        </w:rPr>
      </w:pPr>
      <w:bookmarkStart w:id="0" w:name="_GoBack"/>
      <w:bookmarkEnd w:id="0"/>
      <w:r w:rsidRPr="007D2319">
        <w:rPr>
          <w:rStyle w:val="FontStyle11"/>
          <w:b/>
          <w:sz w:val="24"/>
        </w:rPr>
        <w:t>Учитель:</w:t>
      </w:r>
      <w:r w:rsidRPr="007D2319">
        <w:rPr>
          <w:rStyle w:val="FontStyle11"/>
          <w:sz w:val="24"/>
        </w:rPr>
        <w:t xml:space="preserve"> Давайте споем песенку</w:t>
      </w:r>
      <w:r w:rsidRPr="007D2319">
        <w:rPr>
          <w:rStyle w:val="FontStyle11"/>
          <w:b/>
          <w:sz w:val="24"/>
        </w:rPr>
        <w:t xml:space="preserve">  «</w:t>
      </w:r>
      <w:r>
        <w:rPr>
          <w:rStyle w:val="FontStyle11"/>
          <w:b/>
          <w:sz w:val="24"/>
        </w:rPr>
        <w:t>День</w:t>
      </w:r>
      <w:r w:rsidRPr="007D2319">
        <w:rPr>
          <w:rStyle w:val="FontStyle11"/>
          <w:b/>
          <w:sz w:val="24"/>
        </w:rPr>
        <w:t xml:space="preserve"> рожден</w:t>
      </w:r>
      <w:r>
        <w:rPr>
          <w:rStyle w:val="FontStyle11"/>
          <w:b/>
          <w:sz w:val="24"/>
        </w:rPr>
        <w:t>ь</w:t>
      </w:r>
      <w:r w:rsidRPr="007D2319">
        <w:rPr>
          <w:rStyle w:val="FontStyle11"/>
          <w:b/>
          <w:sz w:val="24"/>
        </w:rPr>
        <w:t>я!»</w:t>
      </w:r>
    </w:p>
    <w:p w:rsidR="00045369" w:rsidRPr="007273D5" w:rsidRDefault="00045369" w:rsidP="009D7278">
      <w:pPr>
        <w:pStyle w:val="Style4"/>
        <w:widowControl/>
        <w:spacing w:before="139" w:line="240" w:lineRule="auto"/>
        <w:ind w:firstLine="0"/>
        <w:jc w:val="both"/>
        <w:rPr>
          <w:rStyle w:val="FontStyle11"/>
          <w:sz w:val="24"/>
        </w:rPr>
      </w:pPr>
      <w:r w:rsidRPr="007273D5">
        <w:rPr>
          <w:rStyle w:val="FontStyle11"/>
          <w:b/>
          <w:sz w:val="24"/>
        </w:rPr>
        <w:t>Учитель:</w:t>
      </w:r>
      <w:r w:rsidRPr="007273D5">
        <w:rPr>
          <w:rStyle w:val="FontStyle11"/>
          <w:sz w:val="24"/>
        </w:rPr>
        <w:t xml:space="preserve"> Давайте ещё раз поздравим наших именинников и подарим им подарки.</w:t>
      </w:r>
    </w:p>
    <w:p w:rsidR="00045369" w:rsidRDefault="00045369" w:rsidP="001C02AA">
      <w:pPr>
        <w:pStyle w:val="Style4"/>
        <w:widowControl/>
        <w:spacing w:before="139" w:line="240" w:lineRule="auto"/>
        <w:ind w:firstLine="0"/>
        <w:jc w:val="both"/>
        <w:rPr>
          <w:rStyle w:val="FontStyle11"/>
          <w:b/>
          <w:sz w:val="24"/>
        </w:rPr>
      </w:pPr>
      <w:r w:rsidRPr="007D2319">
        <w:rPr>
          <w:rStyle w:val="FontStyle11"/>
          <w:b/>
          <w:sz w:val="24"/>
        </w:rPr>
        <w:t>Возьмемся за руки, девчонки и мальчишки, и быстрей  к праздничному столу.</w:t>
      </w:r>
    </w:p>
    <w:p w:rsidR="00045369" w:rsidRPr="002739C7" w:rsidRDefault="00045369" w:rsidP="002739C7">
      <w:pPr>
        <w:pStyle w:val="Style4"/>
        <w:widowControl/>
        <w:spacing w:before="139" w:line="240" w:lineRule="auto"/>
        <w:ind w:firstLine="0"/>
        <w:jc w:val="center"/>
        <w:rPr>
          <w:rStyle w:val="FontStyle11"/>
          <w:b/>
          <w:i/>
          <w:sz w:val="24"/>
        </w:rPr>
      </w:pPr>
      <w:r w:rsidRPr="002739C7">
        <w:rPr>
          <w:rStyle w:val="FontStyle11"/>
          <w:b/>
          <w:i/>
          <w:sz w:val="24"/>
        </w:rPr>
        <w:t>Приглашаем всех на чаепитие!</w:t>
      </w:r>
    </w:p>
    <w:p w:rsidR="00045369" w:rsidRPr="007D2319" w:rsidRDefault="00045369" w:rsidP="004D0E56">
      <w:pPr>
        <w:pStyle w:val="Style1"/>
        <w:widowControl/>
        <w:ind w:right="1728"/>
        <w:rPr>
          <w:rStyle w:val="FontStyle11"/>
          <w:sz w:val="24"/>
        </w:rPr>
      </w:pPr>
      <w:r>
        <w:rPr>
          <w:noProof/>
        </w:rPr>
        <w:pict>
          <v:shape id="_x0000_s1035" type="#_x0000_t75" style="position:absolute;margin-left:44pt;margin-top:26.2pt;width:308pt;height:205.15pt;z-index:-251661312" wrapcoords="-53 0 -53 21521 21600 21521 21600 0 -53 0">
            <v:imagedata r:id="rId16" o:title=""/>
            <w10:wrap type="tight"/>
          </v:shape>
        </w:pict>
      </w:r>
      <w:r w:rsidRPr="007D2319">
        <w:rPr>
          <w:rStyle w:val="FontStyle11"/>
          <w:b/>
          <w:sz w:val="24"/>
        </w:rPr>
        <w:br w:type="page"/>
      </w:r>
    </w:p>
    <w:p w:rsidR="00045369" w:rsidRPr="007D2319" w:rsidRDefault="00045369" w:rsidP="004D0E56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045369" w:rsidRPr="007D2319" w:rsidSect="00CB0D7F">
      <w:type w:val="continuous"/>
      <w:pgSz w:w="11907" w:h="16839" w:code="9"/>
      <w:pgMar w:top="540" w:right="850" w:bottom="1134" w:left="1701" w:header="426" w:footer="692" w:gutter="0"/>
      <w:cols w:space="6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369" w:rsidRDefault="00045369" w:rsidP="00CF7643">
      <w:pPr>
        <w:spacing w:after="0" w:line="240" w:lineRule="auto"/>
      </w:pPr>
      <w:r>
        <w:separator/>
      </w:r>
    </w:p>
  </w:endnote>
  <w:endnote w:type="continuationSeparator" w:id="1">
    <w:p w:rsidR="00045369" w:rsidRDefault="00045369" w:rsidP="00CF7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5369" w:rsidRDefault="00045369">
    <w:pPr>
      <w:pStyle w:val="Footer"/>
      <w:jc w:val="right"/>
    </w:pPr>
    <w:fldSimple w:instr="PAGE   \* MERGEFORMAT">
      <w:r>
        <w:rPr>
          <w:noProof/>
        </w:rPr>
        <w:t>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369" w:rsidRDefault="00045369" w:rsidP="00CF7643">
      <w:pPr>
        <w:spacing w:after="0" w:line="240" w:lineRule="auto"/>
      </w:pPr>
      <w:r>
        <w:separator/>
      </w:r>
    </w:p>
  </w:footnote>
  <w:footnote w:type="continuationSeparator" w:id="1">
    <w:p w:rsidR="00045369" w:rsidRDefault="00045369" w:rsidP="00CF76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46494"/>
    <w:multiLevelType w:val="hybridMultilevel"/>
    <w:tmpl w:val="9B30E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443D8"/>
    <w:multiLevelType w:val="singleLevel"/>
    <w:tmpl w:val="8D60023C"/>
    <w:lvl w:ilvl="0">
      <w:start w:val="1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3881"/>
    <w:rsid w:val="0003641F"/>
    <w:rsid w:val="00045369"/>
    <w:rsid w:val="000E5E29"/>
    <w:rsid w:val="00103A0F"/>
    <w:rsid w:val="001356C0"/>
    <w:rsid w:val="00135C27"/>
    <w:rsid w:val="001417B8"/>
    <w:rsid w:val="001655D3"/>
    <w:rsid w:val="00165E12"/>
    <w:rsid w:val="00195CAC"/>
    <w:rsid w:val="001A69EC"/>
    <w:rsid w:val="001C02AA"/>
    <w:rsid w:val="001F4348"/>
    <w:rsid w:val="0021120F"/>
    <w:rsid w:val="00211B2C"/>
    <w:rsid w:val="00220EC1"/>
    <w:rsid w:val="002739C7"/>
    <w:rsid w:val="00301829"/>
    <w:rsid w:val="00303CEB"/>
    <w:rsid w:val="00330A76"/>
    <w:rsid w:val="00365DAC"/>
    <w:rsid w:val="00375608"/>
    <w:rsid w:val="003F110D"/>
    <w:rsid w:val="00416A48"/>
    <w:rsid w:val="004660C2"/>
    <w:rsid w:val="0047740C"/>
    <w:rsid w:val="004D0E56"/>
    <w:rsid w:val="004F3BA1"/>
    <w:rsid w:val="00504429"/>
    <w:rsid w:val="00541FB0"/>
    <w:rsid w:val="00550168"/>
    <w:rsid w:val="005C075D"/>
    <w:rsid w:val="006525B9"/>
    <w:rsid w:val="006939EF"/>
    <w:rsid w:val="006F0DDA"/>
    <w:rsid w:val="007273D5"/>
    <w:rsid w:val="007A6865"/>
    <w:rsid w:val="007D2319"/>
    <w:rsid w:val="00803872"/>
    <w:rsid w:val="00840DA2"/>
    <w:rsid w:val="00853357"/>
    <w:rsid w:val="00880705"/>
    <w:rsid w:val="00900CB4"/>
    <w:rsid w:val="009100AD"/>
    <w:rsid w:val="009307FB"/>
    <w:rsid w:val="00963BE3"/>
    <w:rsid w:val="009D7278"/>
    <w:rsid w:val="00A20F50"/>
    <w:rsid w:val="00A236BF"/>
    <w:rsid w:val="00AC7C6A"/>
    <w:rsid w:val="00B96FA2"/>
    <w:rsid w:val="00BA1CB1"/>
    <w:rsid w:val="00C107AA"/>
    <w:rsid w:val="00C23278"/>
    <w:rsid w:val="00C75AF3"/>
    <w:rsid w:val="00CB0D7F"/>
    <w:rsid w:val="00CD24D4"/>
    <w:rsid w:val="00CF7643"/>
    <w:rsid w:val="00D03B7C"/>
    <w:rsid w:val="00D273F7"/>
    <w:rsid w:val="00D454C6"/>
    <w:rsid w:val="00D5283A"/>
    <w:rsid w:val="00D53D82"/>
    <w:rsid w:val="00D72B46"/>
    <w:rsid w:val="00D7609B"/>
    <w:rsid w:val="00DC5370"/>
    <w:rsid w:val="00DD4F05"/>
    <w:rsid w:val="00EE3881"/>
    <w:rsid w:val="00F14963"/>
    <w:rsid w:val="00F40D10"/>
    <w:rsid w:val="00FD0D67"/>
    <w:rsid w:val="00FE66CB"/>
    <w:rsid w:val="00FF75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7C6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uiPriority w:val="99"/>
    <w:rsid w:val="00EE3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2">
    <w:name w:val="Style2"/>
    <w:basedOn w:val="Normal"/>
    <w:uiPriority w:val="99"/>
    <w:rsid w:val="00EE3881"/>
    <w:pPr>
      <w:widowControl w:val="0"/>
      <w:autoSpaceDE w:val="0"/>
      <w:autoSpaceDN w:val="0"/>
      <w:adjustRightInd w:val="0"/>
      <w:spacing w:after="0" w:line="370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3">
    <w:name w:val="Style3"/>
    <w:basedOn w:val="Normal"/>
    <w:uiPriority w:val="99"/>
    <w:rsid w:val="00EE3881"/>
    <w:pPr>
      <w:widowControl w:val="0"/>
      <w:autoSpaceDE w:val="0"/>
      <w:autoSpaceDN w:val="0"/>
      <w:adjustRightInd w:val="0"/>
      <w:spacing w:after="0" w:line="366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Normal"/>
    <w:uiPriority w:val="99"/>
    <w:rsid w:val="00EE3881"/>
    <w:pPr>
      <w:widowControl w:val="0"/>
      <w:autoSpaceDE w:val="0"/>
      <w:autoSpaceDN w:val="0"/>
      <w:adjustRightInd w:val="0"/>
      <w:spacing w:after="0" w:line="370" w:lineRule="exact"/>
      <w:ind w:firstLine="365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EE3881"/>
    <w:rPr>
      <w:rFonts w:ascii="Times New Roman" w:hAnsi="Times New Roman"/>
      <w:sz w:val="36"/>
    </w:rPr>
  </w:style>
  <w:style w:type="character" w:customStyle="1" w:styleId="FontStyle12">
    <w:name w:val="Font Style12"/>
    <w:uiPriority w:val="99"/>
    <w:rsid w:val="00EE3881"/>
    <w:rPr>
      <w:rFonts w:ascii="Times New Roman" w:hAnsi="Times New Roman"/>
      <w:sz w:val="30"/>
    </w:rPr>
  </w:style>
  <w:style w:type="paragraph" w:customStyle="1" w:styleId="Style5">
    <w:name w:val="Style5"/>
    <w:basedOn w:val="Normal"/>
    <w:uiPriority w:val="99"/>
    <w:rsid w:val="00365DAC"/>
    <w:pPr>
      <w:widowControl w:val="0"/>
      <w:autoSpaceDE w:val="0"/>
      <w:autoSpaceDN w:val="0"/>
      <w:adjustRightInd w:val="0"/>
      <w:spacing w:after="0" w:line="370" w:lineRule="exact"/>
      <w:ind w:hanging="946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rsid w:val="00CF7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F764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F76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F764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100A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100AD"/>
    <w:rPr>
      <w:rFonts w:ascii="Tahoma" w:hAnsi="Tahoma" w:cs="Times New Roman"/>
      <w:sz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4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176</TotalTime>
  <Pages>6</Pages>
  <Words>849</Words>
  <Characters>4844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Администратор</cp:lastModifiedBy>
  <cp:revision>8</cp:revision>
  <cp:lastPrinted>2013-02-13T17:10:00Z</cp:lastPrinted>
  <dcterms:created xsi:type="dcterms:W3CDTF">2013-10-26T16:18:00Z</dcterms:created>
  <dcterms:modified xsi:type="dcterms:W3CDTF">2016-03-07T13:34:00Z</dcterms:modified>
</cp:coreProperties>
</file>