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1C98" w:rsidRDefault="00651C98" w:rsidP="007466D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План – конспект</w:t>
      </w:r>
    </w:p>
    <w:p w:rsidR="00651C98" w:rsidRPr="001D4063" w:rsidRDefault="00651C98" w:rsidP="007466D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1D4063">
        <w:rPr>
          <w:rFonts w:ascii="Times New Roman" w:hAnsi="Times New Roman"/>
          <w:b/>
          <w:sz w:val="28"/>
          <w:szCs w:val="28"/>
        </w:rPr>
        <w:t xml:space="preserve">на тему: </w:t>
      </w:r>
      <w:r>
        <w:rPr>
          <w:rFonts w:ascii="Times New Roman" w:hAnsi="Times New Roman"/>
          <w:sz w:val="28"/>
          <w:szCs w:val="28"/>
        </w:rPr>
        <w:t>« Поздняя осень. Перелётные птицы». « Звук [Ш</w:t>
      </w:r>
      <w:r w:rsidRPr="001D4063">
        <w:rPr>
          <w:rFonts w:ascii="Times New Roman" w:hAnsi="Times New Roman"/>
          <w:sz w:val="28"/>
          <w:szCs w:val="28"/>
        </w:rPr>
        <w:t>]».</w:t>
      </w:r>
    </w:p>
    <w:p w:rsidR="00651C98" w:rsidRPr="001D4063" w:rsidRDefault="00651C98" w:rsidP="007466D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Приоритетная образовательная область: </w:t>
      </w:r>
      <w:r w:rsidRPr="001D4063">
        <w:rPr>
          <w:rFonts w:ascii="Times New Roman" w:hAnsi="Times New Roman"/>
          <w:sz w:val="28"/>
          <w:szCs w:val="28"/>
        </w:rPr>
        <w:t>речевое развитие</w:t>
      </w:r>
      <w:r>
        <w:rPr>
          <w:rFonts w:ascii="Times New Roman" w:hAnsi="Times New Roman"/>
          <w:sz w:val="28"/>
          <w:szCs w:val="28"/>
        </w:rPr>
        <w:t>.</w:t>
      </w:r>
    </w:p>
    <w:p w:rsidR="00651C98" w:rsidRPr="001D4063" w:rsidRDefault="00651C98" w:rsidP="007466D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Интегрированные области: </w:t>
      </w:r>
      <w:r w:rsidRPr="001D4063">
        <w:rPr>
          <w:rFonts w:ascii="Times New Roman" w:hAnsi="Times New Roman"/>
          <w:sz w:val="28"/>
          <w:szCs w:val="28"/>
        </w:rPr>
        <w:t>«Речевое  развитие», «Социально-коммуникативное развитие»,  «Художественно-эстетическое развитие»</w:t>
      </w:r>
      <w:r>
        <w:rPr>
          <w:rFonts w:ascii="Times New Roman" w:hAnsi="Times New Roman"/>
          <w:sz w:val="28"/>
          <w:szCs w:val="28"/>
        </w:rPr>
        <w:t>;</w:t>
      </w:r>
    </w:p>
    <w:p w:rsidR="00651C98" w:rsidRPr="00C7737B" w:rsidRDefault="00651C98" w:rsidP="007466D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Цель:</w:t>
      </w:r>
      <w:r w:rsidRPr="00FB2E0D">
        <w:rPr>
          <w:i/>
          <w:sz w:val="28"/>
          <w:szCs w:val="28"/>
        </w:rPr>
        <w:t xml:space="preserve"> </w:t>
      </w:r>
      <w:r w:rsidRPr="000366F0">
        <w:rPr>
          <w:rFonts w:ascii="Times New Roman" w:hAnsi="Times New Roman"/>
          <w:i/>
          <w:sz w:val="28"/>
          <w:szCs w:val="28"/>
        </w:rPr>
        <w:t>закрепление и расширение</w:t>
      </w:r>
      <w:r>
        <w:rPr>
          <w:rFonts w:ascii="Times New Roman" w:hAnsi="Times New Roman"/>
          <w:i/>
          <w:sz w:val="28"/>
          <w:szCs w:val="28"/>
        </w:rPr>
        <w:t xml:space="preserve"> представлений детей о характерных признаках поздней осени и перелётных птицах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395"/>
        <w:gridCol w:w="5635"/>
      </w:tblGrid>
      <w:tr w:rsidR="00651C98" w:rsidRPr="007573BA" w:rsidTr="007B0DDA">
        <w:tc>
          <w:tcPr>
            <w:tcW w:w="4395" w:type="dxa"/>
          </w:tcPr>
          <w:p w:rsidR="00651C98" w:rsidRPr="007573BA" w:rsidRDefault="00651C98" w:rsidP="007466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573BA">
              <w:rPr>
                <w:rFonts w:ascii="Times New Roman" w:hAnsi="Times New Roman"/>
                <w:b/>
                <w:sz w:val="28"/>
                <w:szCs w:val="28"/>
              </w:rPr>
              <w:t>Интеграция образовательных областей</w:t>
            </w:r>
          </w:p>
        </w:tc>
        <w:tc>
          <w:tcPr>
            <w:tcW w:w="5635" w:type="dxa"/>
          </w:tcPr>
          <w:p w:rsidR="00651C98" w:rsidRPr="007573BA" w:rsidRDefault="00651C98" w:rsidP="007466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573BA">
              <w:rPr>
                <w:rFonts w:ascii="Times New Roman" w:hAnsi="Times New Roman"/>
                <w:b/>
                <w:sz w:val="28"/>
                <w:szCs w:val="28"/>
              </w:rPr>
              <w:t>Задачи</w:t>
            </w:r>
          </w:p>
        </w:tc>
      </w:tr>
      <w:tr w:rsidR="00651C98" w:rsidRPr="007573BA" w:rsidTr="007B0DDA">
        <w:tc>
          <w:tcPr>
            <w:tcW w:w="4395" w:type="dxa"/>
          </w:tcPr>
          <w:p w:rsidR="00651C98" w:rsidRPr="007573BA" w:rsidRDefault="00651C98" w:rsidP="000366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51C98" w:rsidRPr="007573BA" w:rsidRDefault="00651C98" w:rsidP="000366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573BA">
              <w:rPr>
                <w:rFonts w:ascii="Times New Roman" w:hAnsi="Times New Roman"/>
                <w:sz w:val="28"/>
                <w:szCs w:val="28"/>
              </w:rPr>
              <w:t>«Речевое  развитие»</w:t>
            </w:r>
          </w:p>
        </w:tc>
        <w:tc>
          <w:tcPr>
            <w:tcW w:w="5635" w:type="dxa"/>
          </w:tcPr>
          <w:p w:rsidR="00651C98" w:rsidRDefault="00651C98" w:rsidP="000366F0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7573BA">
              <w:rPr>
                <w:sz w:val="28"/>
                <w:szCs w:val="28"/>
              </w:rPr>
              <w:t>Закреплять антонимы;</w:t>
            </w:r>
          </w:p>
          <w:p w:rsidR="00651C98" w:rsidRPr="007573BA" w:rsidRDefault="00651C98" w:rsidP="000366F0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Закреплять глагольный словарь</w:t>
            </w:r>
          </w:p>
          <w:p w:rsidR="00651C98" w:rsidRPr="007573BA" w:rsidRDefault="00651C98" w:rsidP="000366F0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7573BA">
              <w:rPr>
                <w:sz w:val="28"/>
                <w:szCs w:val="28"/>
              </w:rPr>
              <w:t>Закреплять согласование прилагательных с существительными;</w:t>
            </w:r>
          </w:p>
          <w:p w:rsidR="00651C98" w:rsidRPr="007573BA" w:rsidRDefault="00651C98" w:rsidP="000366F0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7573BA">
              <w:rPr>
                <w:sz w:val="28"/>
                <w:szCs w:val="28"/>
              </w:rPr>
              <w:t>Закреплять навыки образования существительных родительного и винительного пад. единственного числа;</w:t>
            </w:r>
          </w:p>
          <w:p w:rsidR="00651C98" w:rsidRPr="007573BA" w:rsidRDefault="00651C98" w:rsidP="000366F0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7573BA">
              <w:rPr>
                <w:sz w:val="28"/>
                <w:szCs w:val="28"/>
              </w:rPr>
              <w:t>Закреплять</w:t>
            </w:r>
            <w:r>
              <w:rPr>
                <w:sz w:val="28"/>
                <w:szCs w:val="28"/>
              </w:rPr>
              <w:t xml:space="preserve"> правильную артикуляцию звука [Ш</w:t>
            </w:r>
            <w:r w:rsidRPr="007573BA">
              <w:rPr>
                <w:sz w:val="28"/>
                <w:szCs w:val="28"/>
              </w:rPr>
              <w:t xml:space="preserve">]; </w:t>
            </w:r>
          </w:p>
          <w:p w:rsidR="00651C98" w:rsidRPr="007573BA" w:rsidRDefault="00651C98" w:rsidP="000366F0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7573BA">
              <w:rPr>
                <w:sz w:val="28"/>
                <w:szCs w:val="28"/>
              </w:rPr>
              <w:t xml:space="preserve">Развивать </w:t>
            </w:r>
            <w:r>
              <w:rPr>
                <w:sz w:val="28"/>
                <w:szCs w:val="28"/>
              </w:rPr>
              <w:t>навыки словообразования;</w:t>
            </w:r>
          </w:p>
          <w:p w:rsidR="00651C98" w:rsidRPr="005C6DC6" w:rsidRDefault="00651C98" w:rsidP="000366F0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  <w:r w:rsidRPr="005C6DC6">
              <w:rPr>
                <w:sz w:val="28"/>
                <w:szCs w:val="28"/>
              </w:rPr>
              <w:t>азвивать</w:t>
            </w:r>
            <w:r>
              <w:rPr>
                <w:sz w:val="28"/>
                <w:szCs w:val="28"/>
              </w:rPr>
              <w:t xml:space="preserve"> навыки образования уменьшительно – ласкательных сущ.;</w:t>
            </w:r>
          </w:p>
        </w:tc>
      </w:tr>
      <w:tr w:rsidR="00651C98" w:rsidRPr="007573BA" w:rsidTr="007B0DDA">
        <w:tc>
          <w:tcPr>
            <w:tcW w:w="4395" w:type="dxa"/>
          </w:tcPr>
          <w:p w:rsidR="00651C98" w:rsidRPr="007573BA" w:rsidRDefault="00651C98" w:rsidP="000366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573BA">
              <w:rPr>
                <w:rFonts w:ascii="Times New Roman" w:hAnsi="Times New Roman"/>
                <w:sz w:val="28"/>
                <w:szCs w:val="28"/>
              </w:rPr>
              <w:t>«Социально-коммуникативное развитие»</w:t>
            </w:r>
          </w:p>
        </w:tc>
        <w:tc>
          <w:tcPr>
            <w:tcW w:w="5635" w:type="dxa"/>
          </w:tcPr>
          <w:p w:rsidR="00651C98" w:rsidRPr="007573BA" w:rsidRDefault="00651C98" w:rsidP="000366F0">
            <w:pPr>
              <w:pStyle w:val="ListParagraph"/>
              <w:numPr>
                <w:ilvl w:val="0"/>
                <w:numId w:val="4"/>
              </w:numPr>
              <w:rPr>
                <w:b/>
                <w:sz w:val="28"/>
                <w:szCs w:val="28"/>
              </w:rPr>
            </w:pPr>
            <w:r w:rsidRPr="007573BA">
              <w:rPr>
                <w:sz w:val="28"/>
                <w:szCs w:val="28"/>
              </w:rPr>
              <w:t xml:space="preserve">Развивать </w:t>
            </w:r>
            <w:r>
              <w:rPr>
                <w:sz w:val="28"/>
                <w:szCs w:val="28"/>
              </w:rPr>
              <w:t>умения детей оценивать свою деятельность, обобщать, делать выводы, высказывать своё мнение;</w:t>
            </w:r>
          </w:p>
        </w:tc>
      </w:tr>
      <w:tr w:rsidR="00651C98" w:rsidRPr="007573BA" w:rsidTr="007B0DDA">
        <w:tc>
          <w:tcPr>
            <w:tcW w:w="4395" w:type="dxa"/>
          </w:tcPr>
          <w:p w:rsidR="00651C98" w:rsidRPr="007573BA" w:rsidRDefault="00651C98" w:rsidP="003735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73BA">
              <w:rPr>
                <w:rFonts w:ascii="Times New Roman" w:hAnsi="Times New Roman"/>
                <w:sz w:val="28"/>
                <w:szCs w:val="28"/>
              </w:rPr>
              <w:t>«Художественно-эстетическое развитие»</w:t>
            </w:r>
          </w:p>
        </w:tc>
        <w:tc>
          <w:tcPr>
            <w:tcW w:w="5635" w:type="dxa"/>
          </w:tcPr>
          <w:p w:rsidR="00651C98" w:rsidRDefault="00651C98" w:rsidP="000366F0">
            <w:pPr>
              <w:pStyle w:val="ListParagraph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Развивать  художественный вкус;</w:t>
            </w:r>
          </w:p>
          <w:p w:rsidR="00651C98" w:rsidRPr="007573BA" w:rsidRDefault="00651C98" w:rsidP="003735D3">
            <w:pPr>
              <w:pStyle w:val="ListParagraph"/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(слушание музыки П.И.Чайковского)</w:t>
            </w:r>
          </w:p>
        </w:tc>
      </w:tr>
    </w:tbl>
    <w:p w:rsidR="00651C98" w:rsidRDefault="00651C98" w:rsidP="000366F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51C98" w:rsidRDefault="00651C98" w:rsidP="000366F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Материалы и оборудование:</w:t>
      </w:r>
      <w:r w:rsidRPr="00FB2E0D">
        <w:rPr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музыка П.И. Чайковского «Времена года» «Ноябрь»; презентация «Перелётные птицы</w:t>
      </w:r>
      <w:r w:rsidRPr="005B735C">
        <w:rPr>
          <w:rFonts w:ascii="Times New Roman" w:hAnsi="Times New Roman"/>
          <w:sz w:val="28"/>
          <w:szCs w:val="28"/>
        </w:rPr>
        <w:t>»;</w:t>
      </w:r>
      <w:r w:rsidRPr="005B735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мультимедийное оборудование (проектор, экран), указка,</w:t>
      </w:r>
      <w:r w:rsidRPr="00A90CE8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иллюстративный материал на тему «Поздняя осень»; мнемотаблица  «Сон»; Фишбоун «Перелётные птицы»;</w:t>
      </w:r>
    </w:p>
    <w:p w:rsidR="00651C98" w:rsidRDefault="00651C98" w:rsidP="000366F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51C98" w:rsidRDefault="00651C98" w:rsidP="002F5BC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8A7810">
        <w:rPr>
          <w:rFonts w:ascii="Times New Roman" w:hAnsi="Times New Roman"/>
          <w:b/>
          <w:sz w:val="28"/>
          <w:szCs w:val="28"/>
        </w:rPr>
        <w:t>Логика образовательной деятельности</w:t>
      </w:r>
    </w:p>
    <w:p w:rsidR="00651C98" w:rsidRPr="00FB2E0D" w:rsidRDefault="00651C98" w:rsidP="002F5BC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101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14"/>
        <w:gridCol w:w="4314"/>
        <w:gridCol w:w="2578"/>
        <w:gridCol w:w="2685"/>
      </w:tblGrid>
      <w:tr w:rsidR="00651C98" w:rsidRPr="007573BA" w:rsidTr="006A37E7">
        <w:trPr>
          <w:trHeight w:val="1080"/>
          <w:jc w:val="center"/>
        </w:trPr>
        <w:tc>
          <w:tcPr>
            <w:tcW w:w="614" w:type="dxa"/>
          </w:tcPr>
          <w:p w:rsidR="00651C98" w:rsidRPr="007573BA" w:rsidRDefault="00651C98" w:rsidP="007466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573BA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651C98" w:rsidRPr="007573BA" w:rsidRDefault="00651C98" w:rsidP="007466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573BA"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4314" w:type="dxa"/>
          </w:tcPr>
          <w:p w:rsidR="00651C98" w:rsidRPr="007573BA" w:rsidRDefault="00651C98" w:rsidP="007466D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573BA">
              <w:rPr>
                <w:rFonts w:ascii="Times New Roman" w:hAnsi="Times New Roman"/>
                <w:b/>
                <w:sz w:val="28"/>
                <w:szCs w:val="28"/>
              </w:rPr>
              <w:t>Действия учителя - логопеда</w:t>
            </w:r>
          </w:p>
        </w:tc>
        <w:tc>
          <w:tcPr>
            <w:tcW w:w="2578" w:type="dxa"/>
          </w:tcPr>
          <w:p w:rsidR="00651C98" w:rsidRPr="007573BA" w:rsidRDefault="00651C98" w:rsidP="007466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573BA">
              <w:rPr>
                <w:rFonts w:ascii="Times New Roman" w:hAnsi="Times New Roman"/>
                <w:b/>
                <w:sz w:val="28"/>
                <w:szCs w:val="28"/>
              </w:rPr>
              <w:t>Действия</w:t>
            </w:r>
          </w:p>
          <w:p w:rsidR="00651C98" w:rsidRPr="007573BA" w:rsidRDefault="00651C98" w:rsidP="007466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573BA">
              <w:rPr>
                <w:rFonts w:ascii="Times New Roman" w:hAnsi="Times New Roman"/>
                <w:b/>
                <w:sz w:val="28"/>
                <w:szCs w:val="28"/>
              </w:rPr>
              <w:t>воспитанников</w:t>
            </w:r>
          </w:p>
        </w:tc>
        <w:tc>
          <w:tcPr>
            <w:tcW w:w="2685" w:type="dxa"/>
          </w:tcPr>
          <w:p w:rsidR="00651C98" w:rsidRPr="007573BA" w:rsidRDefault="00651C98" w:rsidP="007466D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573BA">
              <w:rPr>
                <w:rFonts w:ascii="Times New Roman" w:hAnsi="Times New Roman"/>
                <w:b/>
                <w:sz w:val="28"/>
                <w:szCs w:val="28"/>
              </w:rPr>
              <w:t>Результат</w:t>
            </w:r>
          </w:p>
        </w:tc>
      </w:tr>
      <w:tr w:rsidR="00651C98" w:rsidRPr="007573BA" w:rsidTr="006A37E7">
        <w:trPr>
          <w:jc w:val="center"/>
        </w:trPr>
        <w:tc>
          <w:tcPr>
            <w:tcW w:w="614" w:type="dxa"/>
          </w:tcPr>
          <w:p w:rsidR="00651C98" w:rsidRPr="007573BA" w:rsidRDefault="00651C98" w:rsidP="007466D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573B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573BA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  <w:r w:rsidRPr="000366F0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 w:rsidRPr="007573B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51C98" w:rsidRPr="007573BA" w:rsidRDefault="00651C98" w:rsidP="007466D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14" w:type="dxa"/>
          </w:tcPr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573BA">
              <w:rPr>
                <w:rFonts w:ascii="Times New Roman" w:hAnsi="Times New Roman"/>
                <w:b/>
                <w:sz w:val="28"/>
                <w:szCs w:val="28"/>
              </w:rPr>
              <w:t>Приветствие</w:t>
            </w: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73BA">
              <w:rPr>
                <w:rFonts w:ascii="Times New Roman" w:hAnsi="Times New Roman"/>
                <w:sz w:val="28"/>
                <w:szCs w:val="28"/>
              </w:rPr>
              <w:t>(Звучит музыка П.И. Чайковского «Времена года» «Ноябрь»)</w:t>
            </w: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73BA">
              <w:rPr>
                <w:rFonts w:ascii="Times New Roman" w:hAnsi="Times New Roman"/>
                <w:sz w:val="28"/>
                <w:szCs w:val="28"/>
              </w:rPr>
              <w:t xml:space="preserve">Чтение под музыку стихотворения </w:t>
            </w:r>
          </w:p>
          <w:p w:rsidR="00651C98" w:rsidRPr="00703900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03900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А.Н. Плещеев. «Осень»</w:t>
            </w:r>
            <w:r w:rsidRPr="0070390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r w:rsidRPr="0070390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Осень наступила,</w:t>
            </w:r>
            <w:r w:rsidRPr="0070390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70390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r w:rsidRPr="0070390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Высохли цветы,</w:t>
            </w:r>
            <w:r w:rsidRPr="0070390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70390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r w:rsidRPr="0070390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И глядят уныло</w:t>
            </w:r>
            <w:r w:rsidRPr="0070390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70390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r w:rsidRPr="0070390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Голые кусты.</w:t>
            </w:r>
            <w:r w:rsidRPr="0070390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70390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r w:rsidRPr="0070390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r w:rsidRPr="0070390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Вянет и желтеет</w:t>
            </w:r>
            <w:r w:rsidRPr="0070390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70390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r w:rsidRPr="0070390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Травка на лугах,</w:t>
            </w:r>
            <w:r w:rsidRPr="0070390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70390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r w:rsidRPr="0070390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Только зеленеет</w:t>
            </w:r>
            <w:r w:rsidRPr="0070390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70390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r w:rsidRPr="0070390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Озимь на полях.</w:t>
            </w:r>
            <w:r w:rsidRPr="0070390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70390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r w:rsidRPr="0070390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r w:rsidRPr="0070390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Туча небо кроет,</w:t>
            </w:r>
            <w:r w:rsidRPr="0070390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70390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r w:rsidRPr="0070390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Солнце не блестит,</w:t>
            </w:r>
            <w:r w:rsidRPr="0070390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70390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r w:rsidRPr="0070390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Ветер в поле воет,</w:t>
            </w:r>
            <w:r w:rsidRPr="0070390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70390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r w:rsidRPr="0070390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Дождик моросит…</w:t>
            </w:r>
            <w:r w:rsidRPr="0070390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70390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r w:rsidRPr="0070390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r w:rsidRPr="0070390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Зашумели воды</w:t>
            </w:r>
            <w:r w:rsidRPr="0070390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70390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r w:rsidRPr="0070390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Быстрого ручья,</w:t>
            </w:r>
            <w:r w:rsidRPr="0070390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70390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r w:rsidRPr="0070390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Птички улетели</w:t>
            </w:r>
            <w:r w:rsidRPr="0070390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70390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r w:rsidRPr="0070390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В тепл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ые края.</w:t>
            </w: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03900">
              <w:rPr>
                <w:rFonts w:ascii="Tahoma" w:hAnsi="Tahoma" w:cs="Tahoma"/>
                <w:color w:val="000000"/>
                <w:sz w:val="13"/>
                <w:szCs w:val="13"/>
                <w:bdr w:val="none" w:sz="0" w:space="0" w:color="auto" w:frame="1"/>
                <w:lang w:eastAsia="ru-RU"/>
              </w:rPr>
              <w:br/>
            </w:r>
            <w:r w:rsidRPr="007573BA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Упражнение </w:t>
            </w: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573BA">
              <w:rPr>
                <w:rFonts w:ascii="Times New Roman" w:hAnsi="Times New Roman"/>
                <w:b/>
                <w:sz w:val="28"/>
                <w:szCs w:val="28"/>
              </w:rPr>
              <w:t>«Вопросы – ответы»</w:t>
            </w: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73BA">
              <w:rPr>
                <w:rFonts w:ascii="Times New Roman" w:hAnsi="Times New Roman"/>
                <w:sz w:val="28"/>
                <w:szCs w:val="28"/>
              </w:rPr>
              <w:t>- О каком времени года идет речь в этом стихотворении?</w:t>
            </w: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(об осени)</w:t>
            </w: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73BA">
              <w:rPr>
                <w:rFonts w:ascii="Times New Roman" w:hAnsi="Times New Roman"/>
                <w:sz w:val="28"/>
                <w:szCs w:val="28"/>
              </w:rPr>
              <w:t>- Как называется последний осенний месяц?</w:t>
            </w: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(ноябрь)</w:t>
            </w: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73BA">
              <w:rPr>
                <w:rFonts w:ascii="Times New Roman" w:hAnsi="Times New Roman"/>
                <w:sz w:val="28"/>
                <w:szCs w:val="28"/>
              </w:rPr>
              <w:t>- Какая осень в ноябре ранняя или поздняя?</w:t>
            </w: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(поздняя)</w:t>
            </w: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73BA">
              <w:rPr>
                <w:rFonts w:ascii="Times New Roman" w:hAnsi="Times New Roman"/>
                <w:sz w:val="28"/>
                <w:szCs w:val="28"/>
              </w:rPr>
              <w:t>- Какие основные приметы осени вы знаете?</w:t>
            </w:r>
          </w:p>
          <w:p w:rsidR="00651C98" w:rsidRPr="007573BA" w:rsidRDefault="00651C98" w:rsidP="00B673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</w:t>
            </w:r>
            <w:r w:rsidRPr="007573BA">
              <w:rPr>
                <w:rFonts w:ascii="Times New Roman" w:hAnsi="Times New Roman"/>
                <w:sz w:val="28"/>
                <w:szCs w:val="28"/>
              </w:rPr>
              <w:t>Небо темное, солнце тусклое, деревья стоят голые, птицы улетает в тёплые края и т.д.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78" w:type="dxa"/>
          </w:tcPr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73BA">
              <w:rPr>
                <w:rFonts w:ascii="Times New Roman" w:hAnsi="Times New Roman"/>
                <w:sz w:val="28"/>
                <w:szCs w:val="28"/>
              </w:rPr>
              <w:t>Дети слушают</w:t>
            </w: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B673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Дети отвечают</w:t>
            </w:r>
          </w:p>
        </w:tc>
        <w:tc>
          <w:tcPr>
            <w:tcW w:w="2685" w:type="dxa"/>
          </w:tcPr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Дети мотивированны к участию в совместной деятельности;</w:t>
            </w: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Закрепили основные приметы осени</w:t>
            </w:r>
          </w:p>
        </w:tc>
      </w:tr>
      <w:tr w:rsidR="00651C98" w:rsidRPr="007573BA" w:rsidTr="006A37E7">
        <w:trPr>
          <w:jc w:val="center"/>
        </w:trPr>
        <w:tc>
          <w:tcPr>
            <w:tcW w:w="614" w:type="dxa"/>
          </w:tcPr>
          <w:p w:rsidR="00651C98" w:rsidRPr="007573BA" w:rsidRDefault="00651C98" w:rsidP="007466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7573BA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II.</w:t>
            </w:r>
          </w:p>
          <w:p w:rsidR="00651C98" w:rsidRPr="007573BA" w:rsidRDefault="00651C98" w:rsidP="007466D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14" w:type="dxa"/>
          </w:tcPr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573BA">
              <w:rPr>
                <w:rFonts w:ascii="Times New Roman" w:hAnsi="Times New Roman"/>
                <w:b/>
                <w:sz w:val="28"/>
                <w:szCs w:val="28"/>
              </w:rPr>
              <w:t>Основная часть</w:t>
            </w: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7573BA">
              <w:rPr>
                <w:rFonts w:ascii="Times New Roman" w:hAnsi="Times New Roman"/>
                <w:b/>
                <w:i/>
                <w:sz w:val="28"/>
                <w:szCs w:val="28"/>
              </w:rPr>
              <w:t>Упражнение</w:t>
            </w: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573BA">
              <w:rPr>
                <w:rFonts w:ascii="Times New Roman" w:hAnsi="Times New Roman"/>
                <w:b/>
                <w:sz w:val="28"/>
                <w:szCs w:val="28"/>
              </w:rPr>
              <w:t>«Подбирай, называй, запоминай»</w:t>
            </w: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73BA">
              <w:rPr>
                <w:rFonts w:ascii="Times New Roman" w:hAnsi="Times New Roman"/>
                <w:sz w:val="28"/>
                <w:szCs w:val="28"/>
              </w:rPr>
              <w:t>- Назови как можно больше слов – определений; слов – действий.</w:t>
            </w: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73BA">
              <w:rPr>
                <w:rFonts w:ascii="Times New Roman" w:hAnsi="Times New Roman"/>
                <w:sz w:val="28"/>
                <w:szCs w:val="28"/>
              </w:rPr>
              <w:t>а) Небо осенью (какое?)…</w:t>
            </w:r>
          </w:p>
          <w:p w:rsidR="00651C98" w:rsidRPr="007573BA" w:rsidRDefault="00651C98" w:rsidP="00B673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</w:t>
            </w:r>
            <w:r w:rsidRPr="007573BA">
              <w:rPr>
                <w:rFonts w:ascii="Times New Roman" w:hAnsi="Times New Roman"/>
                <w:sz w:val="28"/>
                <w:szCs w:val="28"/>
              </w:rPr>
              <w:t>Хмурое, серое, унылое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73BA">
              <w:rPr>
                <w:rFonts w:ascii="Times New Roman" w:hAnsi="Times New Roman"/>
                <w:sz w:val="28"/>
                <w:szCs w:val="28"/>
              </w:rPr>
              <w:t>Солнце осенью (какое?)…</w:t>
            </w:r>
          </w:p>
          <w:p w:rsidR="00651C98" w:rsidRDefault="00651C98" w:rsidP="00B673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</w:t>
            </w:r>
            <w:r w:rsidRPr="007573BA">
              <w:rPr>
                <w:rFonts w:ascii="Times New Roman" w:hAnsi="Times New Roman"/>
                <w:sz w:val="28"/>
                <w:szCs w:val="28"/>
              </w:rPr>
              <w:t>Тусклое, бледное…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73BA">
              <w:rPr>
                <w:rFonts w:ascii="Times New Roman" w:hAnsi="Times New Roman"/>
                <w:sz w:val="28"/>
                <w:szCs w:val="28"/>
              </w:rPr>
              <w:t>Ветер осенью (какой?)…</w:t>
            </w:r>
          </w:p>
          <w:p w:rsidR="00651C98" w:rsidRPr="007573BA" w:rsidRDefault="00651C98" w:rsidP="00B673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</w:t>
            </w:r>
            <w:r w:rsidRPr="007573BA">
              <w:rPr>
                <w:rFonts w:ascii="Times New Roman" w:hAnsi="Times New Roman"/>
                <w:sz w:val="28"/>
                <w:szCs w:val="28"/>
              </w:rPr>
              <w:t>Холодный, промозглый, порывистый…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73BA">
              <w:rPr>
                <w:rFonts w:ascii="Times New Roman" w:hAnsi="Times New Roman"/>
                <w:sz w:val="28"/>
                <w:szCs w:val="28"/>
              </w:rPr>
              <w:t>Дождь осенью (какой?)…</w:t>
            </w:r>
          </w:p>
          <w:p w:rsidR="00651C98" w:rsidRPr="007573BA" w:rsidRDefault="00651C98" w:rsidP="00B673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</w:t>
            </w:r>
            <w:r w:rsidRPr="007573BA">
              <w:rPr>
                <w:rFonts w:ascii="Times New Roman" w:hAnsi="Times New Roman"/>
                <w:sz w:val="28"/>
                <w:szCs w:val="28"/>
              </w:rPr>
              <w:t>Холодный, моросящий, проливной…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73BA">
              <w:rPr>
                <w:rFonts w:ascii="Times New Roman" w:hAnsi="Times New Roman"/>
                <w:sz w:val="28"/>
                <w:szCs w:val="28"/>
              </w:rPr>
              <w:t>Листья осенью (какие?)…</w:t>
            </w:r>
          </w:p>
          <w:p w:rsidR="00651C98" w:rsidRPr="007573BA" w:rsidRDefault="00651C98" w:rsidP="00B673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</w:t>
            </w:r>
            <w:r w:rsidRPr="007573BA">
              <w:rPr>
                <w:rFonts w:ascii="Times New Roman" w:hAnsi="Times New Roman"/>
                <w:sz w:val="28"/>
                <w:szCs w:val="28"/>
              </w:rPr>
              <w:t>Жёлтые, красные…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Осенью листья (что делают?)...</w:t>
            </w:r>
          </w:p>
          <w:p w:rsidR="00651C98" w:rsidRPr="007573BA" w:rsidRDefault="00651C98" w:rsidP="00EB13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</w:t>
            </w:r>
            <w:r w:rsidRPr="007573BA">
              <w:rPr>
                <w:rFonts w:ascii="Times New Roman" w:hAnsi="Times New Roman"/>
                <w:sz w:val="28"/>
                <w:szCs w:val="28"/>
              </w:rPr>
              <w:t>Краснеют, желтеют, вянут, сохнут, опадают, кружатся, шуршат…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73BA">
              <w:rPr>
                <w:rFonts w:ascii="Times New Roman" w:hAnsi="Times New Roman"/>
                <w:sz w:val="28"/>
                <w:szCs w:val="28"/>
              </w:rPr>
              <w:t>Осенью дождь (что делает?)</w:t>
            </w:r>
          </w:p>
          <w:p w:rsidR="00651C98" w:rsidRPr="007573BA" w:rsidRDefault="00651C98" w:rsidP="00EB13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</w:t>
            </w:r>
            <w:r w:rsidRPr="007573BA">
              <w:rPr>
                <w:rFonts w:ascii="Times New Roman" w:hAnsi="Times New Roman"/>
                <w:sz w:val="28"/>
                <w:szCs w:val="28"/>
              </w:rPr>
              <w:t>Идет, моросит, льёт…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73BA">
              <w:rPr>
                <w:rFonts w:ascii="Times New Roman" w:hAnsi="Times New Roman"/>
                <w:sz w:val="28"/>
                <w:szCs w:val="28"/>
              </w:rPr>
              <w:t>Осенью солнце (что делает?) - …</w:t>
            </w:r>
          </w:p>
          <w:p w:rsidR="00651C98" w:rsidRDefault="00651C98" w:rsidP="00EB13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(Тускнеет)</w:t>
            </w: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73BA">
              <w:rPr>
                <w:rFonts w:ascii="Times New Roman" w:hAnsi="Times New Roman"/>
                <w:sz w:val="28"/>
                <w:szCs w:val="28"/>
              </w:rPr>
              <w:t>Осенью птицы (что делают?) -…</w:t>
            </w:r>
          </w:p>
          <w:p w:rsidR="00651C98" w:rsidRPr="007573BA" w:rsidRDefault="00651C98" w:rsidP="00EB13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</w:t>
            </w:r>
            <w:r w:rsidRPr="007573BA">
              <w:rPr>
                <w:rFonts w:ascii="Times New Roman" w:hAnsi="Times New Roman"/>
                <w:sz w:val="28"/>
                <w:szCs w:val="28"/>
              </w:rPr>
              <w:t>Собираются в стаи, улетают в тёплые края…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7573BA">
              <w:rPr>
                <w:rFonts w:ascii="Times New Roman" w:hAnsi="Times New Roman"/>
                <w:b/>
                <w:i/>
                <w:sz w:val="28"/>
                <w:szCs w:val="28"/>
              </w:rPr>
              <w:t>Упражнение</w:t>
            </w: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573BA">
              <w:rPr>
                <w:rFonts w:ascii="Times New Roman" w:hAnsi="Times New Roman"/>
                <w:b/>
                <w:sz w:val="28"/>
                <w:szCs w:val="28"/>
              </w:rPr>
              <w:t>«Найди ошибки»:</w:t>
            </w: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73BA">
              <w:rPr>
                <w:rFonts w:ascii="Times New Roman" w:hAnsi="Times New Roman"/>
                <w:sz w:val="28"/>
                <w:szCs w:val="28"/>
              </w:rPr>
              <w:t>Определи, чего не бывает осенью:</w:t>
            </w:r>
          </w:p>
          <w:p w:rsidR="00651C98" w:rsidRDefault="00651C98" w:rsidP="00975F33">
            <w:pPr>
              <w:pStyle w:val="ListParagraph"/>
              <w:numPr>
                <w:ilvl w:val="0"/>
                <w:numId w:val="2"/>
              </w:numPr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загорают, купаются, носят лёгкую одежду.</w:t>
            </w:r>
          </w:p>
          <w:p w:rsidR="00651C98" w:rsidRDefault="00651C98" w:rsidP="00975F33">
            <w:pPr>
              <w:pStyle w:val="ListParagraph"/>
              <w:numPr>
                <w:ilvl w:val="0"/>
                <w:numId w:val="2"/>
              </w:numPr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(не бывает)</w:t>
            </w:r>
          </w:p>
          <w:p w:rsidR="00651C98" w:rsidRDefault="00651C98" w:rsidP="00975F33">
            <w:pPr>
              <w:pStyle w:val="ListParagraph"/>
              <w:numPr>
                <w:ilvl w:val="0"/>
                <w:numId w:val="2"/>
              </w:numPr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 ногами шуршат сухие разноцветные листья.</w:t>
            </w:r>
          </w:p>
          <w:p w:rsidR="00651C98" w:rsidRDefault="00651C98" w:rsidP="00975F33">
            <w:pPr>
              <w:pStyle w:val="ListParagraph"/>
              <w:numPr>
                <w:ilvl w:val="0"/>
                <w:numId w:val="2"/>
              </w:numPr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(бывает)</w:t>
            </w:r>
          </w:p>
          <w:p w:rsidR="00651C98" w:rsidRDefault="00651C98" w:rsidP="00975F33">
            <w:pPr>
              <w:pStyle w:val="ListParagraph"/>
              <w:numPr>
                <w:ilvl w:val="0"/>
                <w:numId w:val="2"/>
              </w:numPr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Набухают почки, распускаются на деревьях листья.</w:t>
            </w:r>
          </w:p>
          <w:p w:rsidR="00651C98" w:rsidRDefault="00651C98" w:rsidP="00975F33">
            <w:pPr>
              <w:pStyle w:val="ListParagraph"/>
              <w:numPr>
                <w:ilvl w:val="0"/>
                <w:numId w:val="2"/>
              </w:numPr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(не бывает)</w:t>
            </w:r>
          </w:p>
          <w:p w:rsidR="00651C98" w:rsidRDefault="00651C98" w:rsidP="00975F33">
            <w:pPr>
              <w:pStyle w:val="ListParagraph"/>
              <w:numPr>
                <w:ilvl w:val="0"/>
                <w:numId w:val="2"/>
              </w:numPr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Люди собирают урожай овощей, фруктов.</w:t>
            </w:r>
          </w:p>
          <w:p w:rsidR="00651C98" w:rsidRDefault="00651C98" w:rsidP="00975F33">
            <w:pPr>
              <w:pStyle w:val="ListParagraph"/>
              <w:numPr>
                <w:ilvl w:val="0"/>
                <w:numId w:val="2"/>
              </w:numPr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(бывает)</w:t>
            </w:r>
          </w:p>
          <w:p w:rsidR="00651C98" w:rsidRDefault="00651C98" w:rsidP="00975F33">
            <w:pPr>
              <w:pStyle w:val="ListParagraph"/>
              <w:numPr>
                <w:ilvl w:val="0"/>
                <w:numId w:val="2"/>
              </w:numPr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Дикие животные не делают запасы корма.</w:t>
            </w:r>
          </w:p>
          <w:p w:rsidR="00651C98" w:rsidRDefault="00651C98" w:rsidP="00975F33">
            <w:pPr>
              <w:pStyle w:val="ListParagraph"/>
              <w:numPr>
                <w:ilvl w:val="0"/>
                <w:numId w:val="2"/>
              </w:numPr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(не бывает)</w:t>
            </w: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7573BA">
              <w:rPr>
                <w:rFonts w:ascii="Times New Roman" w:hAnsi="Times New Roman"/>
                <w:b/>
                <w:i/>
                <w:sz w:val="28"/>
                <w:szCs w:val="28"/>
              </w:rPr>
              <w:t>Упражнение</w:t>
            </w: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573BA">
              <w:rPr>
                <w:rFonts w:ascii="Times New Roman" w:hAnsi="Times New Roman"/>
                <w:b/>
                <w:sz w:val="28"/>
                <w:szCs w:val="28"/>
              </w:rPr>
              <w:t>«Назови ласково»</w:t>
            </w: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73BA">
              <w:rPr>
                <w:rFonts w:ascii="Times New Roman" w:hAnsi="Times New Roman"/>
                <w:sz w:val="28"/>
                <w:szCs w:val="28"/>
              </w:rPr>
              <w:t>Солнце - …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(солнышко)</w:t>
            </w: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73BA">
              <w:rPr>
                <w:rFonts w:ascii="Times New Roman" w:hAnsi="Times New Roman"/>
                <w:sz w:val="28"/>
                <w:szCs w:val="28"/>
              </w:rPr>
              <w:t>Туча - …</w:t>
            </w:r>
            <w:r>
              <w:rPr>
                <w:rFonts w:ascii="Times New Roman" w:hAnsi="Times New Roman"/>
                <w:sz w:val="28"/>
                <w:szCs w:val="28"/>
              </w:rPr>
              <w:t>(тучка)</w:t>
            </w: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73BA">
              <w:rPr>
                <w:rFonts w:ascii="Times New Roman" w:hAnsi="Times New Roman"/>
                <w:sz w:val="28"/>
                <w:szCs w:val="28"/>
              </w:rPr>
              <w:t>Ветер -…</w:t>
            </w:r>
            <w:r>
              <w:rPr>
                <w:rFonts w:ascii="Times New Roman" w:hAnsi="Times New Roman"/>
                <w:sz w:val="28"/>
                <w:szCs w:val="28"/>
              </w:rPr>
              <w:t>(ветерок)</w:t>
            </w: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73BA">
              <w:rPr>
                <w:rFonts w:ascii="Times New Roman" w:hAnsi="Times New Roman"/>
                <w:sz w:val="28"/>
                <w:szCs w:val="28"/>
              </w:rPr>
              <w:t>Листья -…</w:t>
            </w:r>
            <w:r>
              <w:rPr>
                <w:rFonts w:ascii="Times New Roman" w:hAnsi="Times New Roman"/>
                <w:sz w:val="28"/>
                <w:szCs w:val="28"/>
              </w:rPr>
              <w:t>(листики)</w:t>
            </w: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7573BA">
              <w:rPr>
                <w:rFonts w:ascii="Times New Roman" w:hAnsi="Times New Roman"/>
                <w:b/>
                <w:i/>
                <w:sz w:val="28"/>
                <w:szCs w:val="28"/>
              </w:rPr>
              <w:t>Упражнение</w:t>
            </w: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573BA">
              <w:rPr>
                <w:rFonts w:ascii="Times New Roman" w:hAnsi="Times New Roman"/>
                <w:b/>
                <w:sz w:val="28"/>
                <w:szCs w:val="28"/>
              </w:rPr>
              <w:t>«Скажи наоборот»</w:t>
            </w: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73BA">
              <w:rPr>
                <w:rFonts w:ascii="Times New Roman" w:hAnsi="Times New Roman"/>
                <w:sz w:val="28"/>
                <w:szCs w:val="28"/>
              </w:rPr>
              <w:t>Летом солнце яркое, а осенью…</w:t>
            </w: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(тусклое)</w:t>
            </w: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73BA">
              <w:rPr>
                <w:rFonts w:ascii="Times New Roman" w:hAnsi="Times New Roman"/>
                <w:sz w:val="28"/>
                <w:szCs w:val="28"/>
              </w:rPr>
              <w:t>Летом небо светлое, а осенью…</w:t>
            </w: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(тёмное)</w:t>
            </w: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73BA">
              <w:rPr>
                <w:rFonts w:ascii="Times New Roman" w:hAnsi="Times New Roman"/>
                <w:sz w:val="28"/>
                <w:szCs w:val="28"/>
              </w:rPr>
              <w:t>Летом день длинный, а осенью…</w:t>
            </w: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(короткий)</w:t>
            </w: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73BA">
              <w:rPr>
                <w:rFonts w:ascii="Times New Roman" w:hAnsi="Times New Roman"/>
                <w:sz w:val="28"/>
                <w:szCs w:val="28"/>
              </w:rPr>
              <w:t>Летом тучки ходят высоко, а осенью…</w:t>
            </w: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(низко)</w:t>
            </w: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73BA">
              <w:rPr>
                <w:rFonts w:ascii="Times New Roman" w:hAnsi="Times New Roman"/>
                <w:sz w:val="28"/>
                <w:szCs w:val="28"/>
              </w:rPr>
              <w:t>Летом деревья стоят одетые в зелёную листву, а осенью…</w:t>
            </w: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(в жёлтую и красную листву)</w:t>
            </w: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573BA">
              <w:rPr>
                <w:rFonts w:ascii="Times New Roman" w:hAnsi="Times New Roman"/>
                <w:b/>
                <w:sz w:val="28"/>
                <w:szCs w:val="28"/>
              </w:rPr>
              <w:t>Словарная работа.</w:t>
            </w: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73BA">
              <w:rPr>
                <w:rFonts w:ascii="Times New Roman" w:hAnsi="Times New Roman"/>
                <w:sz w:val="28"/>
                <w:szCs w:val="28"/>
              </w:rPr>
              <w:t>Объяснение значения слова «листопад»</w:t>
            </w: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73BA">
              <w:rPr>
                <w:rFonts w:ascii="Times New Roman" w:hAnsi="Times New Roman"/>
                <w:sz w:val="28"/>
                <w:szCs w:val="28"/>
              </w:rPr>
              <w:t>«Листопад – опадение листьев у деревьев, кустарников» (Толковый словарь Ожегова С.И.)</w:t>
            </w: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73BA">
              <w:rPr>
                <w:rFonts w:ascii="Times New Roman" w:hAnsi="Times New Roman"/>
                <w:sz w:val="28"/>
                <w:szCs w:val="28"/>
              </w:rPr>
              <w:t>«Листопад – опадение листьев с растений осенью (в жарких странах – перед наступлением сухого времени года) (Толковый словарь русского языка. Ефремова Т.Ф.)</w:t>
            </w: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73BA">
              <w:rPr>
                <w:rFonts w:ascii="Times New Roman" w:hAnsi="Times New Roman"/>
                <w:sz w:val="28"/>
                <w:szCs w:val="28"/>
              </w:rPr>
              <w:t>- Как во время листопада шуршат листья?</w:t>
            </w: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(Ш-Ш-Ш…)</w:t>
            </w: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573BA">
              <w:rPr>
                <w:rFonts w:ascii="Times New Roman" w:hAnsi="Times New Roman"/>
                <w:b/>
                <w:sz w:val="28"/>
                <w:szCs w:val="28"/>
              </w:rPr>
              <w:t>Артикуляция звука [Ш]:</w:t>
            </w: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73BA">
              <w:rPr>
                <w:rFonts w:ascii="Times New Roman" w:hAnsi="Times New Roman"/>
                <w:sz w:val="28"/>
                <w:szCs w:val="28"/>
              </w:rPr>
              <w:t>Кончик языка поднят к передней части нёба (у альвеол), но не прижат; боковые края языка прилегают к верхним коренным зубам. Мышцы языка не слишком напряжены. Губы округлены и выдвинуты вперёд. Зубы сомкнуты, либо сближены.         (А.И. Богомолова Логопедическое пособие для детей).</w:t>
            </w: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7573BA">
              <w:rPr>
                <w:rFonts w:ascii="Times New Roman" w:hAnsi="Times New Roman"/>
                <w:b/>
                <w:i/>
                <w:sz w:val="28"/>
                <w:szCs w:val="28"/>
              </w:rPr>
              <w:t>Динамическая пауза.</w:t>
            </w:r>
          </w:p>
          <w:p w:rsidR="00651C98" w:rsidRDefault="00651C98" w:rsidP="00975F33">
            <w:pPr>
              <w:pStyle w:val="NormalWeb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F52479">
              <w:rPr>
                <w:b/>
                <w:bCs/>
                <w:color w:val="000000"/>
                <w:sz w:val="28"/>
                <w:szCs w:val="28"/>
              </w:rPr>
              <w:t>«Мышки»</w:t>
            </w:r>
          </w:p>
          <w:p w:rsidR="00651C98" w:rsidRPr="00FA2579" w:rsidRDefault="00651C98" w:rsidP="00975F33">
            <w:pPr>
              <w:pStyle w:val="NormalWeb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F52479">
              <w:rPr>
                <w:color w:val="000000"/>
                <w:sz w:val="28"/>
                <w:szCs w:val="28"/>
              </w:rPr>
              <w:t>(игра с</w:t>
            </w:r>
            <w:r w:rsidRPr="00F52479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FA2579">
              <w:rPr>
                <w:iCs/>
                <w:color w:val="000000"/>
                <w:sz w:val="28"/>
                <w:szCs w:val="28"/>
              </w:rPr>
              <w:t>предметно-манипулятивными действиями</w:t>
            </w:r>
            <w:r w:rsidRPr="00FA2579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FA2579">
              <w:rPr>
                <w:color w:val="000000"/>
                <w:sz w:val="28"/>
                <w:szCs w:val="28"/>
              </w:rPr>
              <w:t>)</w:t>
            </w:r>
          </w:p>
          <w:p w:rsidR="00651C98" w:rsidRDefault="00651C98" w:rsidP="00975F33">
            <w:pPr>
              <w:pStyle w:val="NormalWeb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 xml:space="preserve">Исходное </w:t>
            </w:r>
            <w:r w:rsidRPr="00F52479">
              <w:rPr>
                <w:color w:val="000000"/>
                <w:sz w:val="28"/>
                <w:szCs w:val="28"/>
                <w:u w:val="single"/>
              </w:rPr>
              <w:t>положение:</w:t>
            </w:r>
            <w:r w:rsidRPr="00F52479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>дети  встают в круг</w:t>
            </w:r>
            <w:r w:rsidRPr="00F52479">
              <w:rPr>
                <w:color w:val="000000"/>
                <w:sz w:val="28"/>
                <w:szCs w:val="28"/>
              </w:rPr>
              <w:t xml:space="preserve">. В руках у </w:t>
            </w:r>
            <w:r>
              <w:rPr>
                <w:color w:val="000000"/>
                <w:sz w:val="28"/>
                <w:szCs w:val="28"/>
              </w:rPr>
              <w:t>каждого из детей</w:t>
            </w:r>
            <w:r w:rsidRPr="00F52479">
              <w:rPr>
                <w:color w:val="000000"/>
                <w:sz w:val="28"/>
                <w:szCs w:val="28"/>
              </w:rPr>
              <w:t xml:space="preserve"> по одному листу бумаги.</w:t>
            </w:r>
          </w:p>
          <w:p w:rsidR="00651C98" w:rsidRDefault="00651C98" w:rsidP="00975F33">
            <w:pPr>
              <w:pStyle w:val="NormalWeb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F52479">
              <w:rPr>
                <w:color w:val="000000"/>
                <w:sz w:val="28"/>
                <w:szCs w:val="28"/>
                <w:u w:val="single"/>
              </w:rPr>
              <w:t>Ход игры:</w:t>
            </w:r>
            <w:r w:rsidRPr="00F52479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F52479">
              <w:rPr>
                <w:color w:val="000000"/>
                <w:sz w:val="28"/>
                <w:szCs w:val="28"/>
              </w:rPr>
              <w:t>ведущий - педагог вместе со всеми обучающимися начинает произносить стихотворение одновременно выполняя действия:</w:t>
            </w:r>
          </w:p>
          <w:p w:rsidR="00651C98" w:rsidRDefault="00651C98" w:rsidP="00975F33">
            <w:pPr>
              <w:pStyle w:val="NormalWeb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651C98" w:rsidRDefault="00651C98" w:rsidP="00975F33">
            <w:pPr>
              <w:pStyle w:val="NormalWeb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FA2579">
              <w:rPr>
                <w:color w:val="000000"/>
                <w:sz w:val="28"/>
                <w:szCs w:val="28"/>
              </w:rPr>
              <w:t>Мышки, мышки прибежали.</w:t>
            </w:r>
          </w:p>
          <w:p w:rsidR="00651C98" w:rsidRDefault="00651C98" w:rsidP="00975F33">
            <w:pPr>
              <w:pStyle w:val="NormalWeb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FA2579">
              <w:rPr>
                <w:color w:val="000000"/>
                <w:sz w:val="28"/>
                <w:szCs w:val="28"/>
              </w:rPr>
              <w:t>В уголочке зашуршали</w:t>
            </w:r>
          </w:p>
          <w:p w:rsidR="00651C98" w:rsidRDefault="00651C98" w:rsidP="00975F33">
            <w:pPr>
              <w:pStyle w:val="NormalWeb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FA2579">
              <w:rPr>
                <w:color w:val="000000"/>
                <w:sz w:val="28"/>
                <w:szCs w:val="28"/>
              </w:rPr>
              <w:t>(шуршат листами бумаги</w:t>
            </w:r>
            <w:r>
              <w:rPr>
                <w:color w:val="000000"/>
                <w:sz w:val="28"/>
                <w:szCs w:val="28"/>
              </w:rPr>
              <w:t xml:space="preserve"> и ходят  по кругу</w:t>
            </w:r>
            <w:r w:rsidRPr="00FA2579">
              <w:rPr>
                <w:color w:val="000000"/>
                <w:sz w:val="28"/>
                <w:szCs w:val="28"/>
              </w:rPr>
              <w:t>)</w:t>
            </w:r>
          </w:p>
          <w:p w:rsidR="00651C98" w:rsidRDefault="00651C98" w:rsidP="00975F33">
            <w:pPr>
              <w:pStyle w:val="NormalWeb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C342A8">
              <w:rPr>
                <w:color w:val="000000"/>
                <w:sz w:val="28"/>
                <w:szCs w:val="28"/>
              </w:rPr>
              <w:t>«Мышки, мышки, не шуршите!</w:t>
            </w:r>
          </w:p>
          <w:p w:rsidR="00651C98" w:rsidRDefault="00651C98" w:rsidP="00975F33">
            <w:pPr>
              <w:pStyle w:val="NormalWeb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FA2579">
              <w:rPr>
                <w:color w:val="000000"/>
                <w:sz w:val="28"/>
                <w:szCs w:val="28"/>
              </w:rPr>
              <w:t>(шуршат листами бумаги</w:t>
            </w:r>
            <w:r>
              <w:rPr>
                <w:color w:val="000000"/>
                <w:sz w:val="28"/>
                <w:szCs w:val="28"/>
              </w:rPr>
              <w:t>)</w:t>
            </w:r>
          </w:p>
          <w:p w:rsidR="00651C98" w:rsidRDefault="00651C98" w:rsidP="00975F33">
            <w:pPr>
              <w:pStyle w:val="NormalWeb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C342A8">
              <w:rPr>
                <w:color w:val="000000"/>
                <w:sz w:val="28"/>
                <w:szCs w:val="28"/>
              </w:rPr>
              <w:t>Нашу кошку не будите,</w:t>
            </w:r>
          </w:p>
          <w:p w:rsidR="00651C98" w:rsidRDefault="00651C98" w:rsidP="00975F33">
            <w:pPr>
              <w:pStyle w:val="NormalWeb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(Дети остановились и</w:t>
            </w:r>
            <w:r w:rsidRPr="00C342A8">
              <w:rPr>
                <w:color w:val="000000"/>
                <w:sz w:val="28"/>
                <w:szCs w:val="28"/>
              </w:rPr>
              <w:t xml:space="preserve"> грозят пальчиком)</w:t>
            </w:r>
          </w:p>
          <w:p w:rsidR="00651C98" w:rsidRDefault="00651C98" w:rsidP="00975F33">
            <w:pPr>
              <w:pStyle w:val="NormalWeb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C342A8">
              <w:rPr>
                <w:color w:val="000000"/>
                <w:sz w:val="28"/>
                <w:szCs w:val="28"/>
              </w:rPr>
              <w:t>Наша кошка прыг-скок,</w:t>
            </w:r>
          </w:p>
          <w:p w:rsidR="00651C98" w:rsidRDefault="00651C98" w:rsidP="00975F33">
            <w:pPr>
              <w:pStyle w:val="NormalWeb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C342A8">
              <w:rPr>
                <w:color w:val="000000"/>
                <w:sz w:val="28"/>
                <w:szCs w:val="28"/>
              </w:rPr>
              <w:t>(Ударяют по листу бумаги</w:t>
            </w:r>
            <w:r>
              <w:rPr>
                <w:color w:val="000000"/>
                <w:sz w:val="28"/>
                <w:szCs w:val="28"/>
              </w:rPr>
              <w:t xml:space="preserve"> и прыгают</w:t>
            </w:r>
          </w:p>
          <w:p w:rsidR="00651C98" w:rsidRDefault="00651C98" w:rsidP="00975F33">
            <w:pPr>
              <w:pStyle w:val="NormalWeb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C342A8">
              <w:rPr>
                <w:color w:val="000000"/>
                <w:sz w:val="28"/>
                <w:szCs w:val="28"/>
              </w:rPr>
              <w:t>Все мышата наутёк</w:t>
            </w:r>
          </w:p>
          <w:p w:rsidR="00651C98" w:rsidRDefault="00651C98" w:rsidP="00975F33">
            <w:pPr>
              <w:pStyle w:val="NormalWeb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(</w:t>
            </w:r>
            <w:r w:rsidRPr="00C342A8">
              <w:rPr>
                <w:color w:val="000000"/>
                <w:sz w:val="28"/>
                <w:szCs w:val="28"/>
              </w:rPr>
              <w:t xml:space="preserve">Быстро </w:t>
            </w:r>
            <w:r>
              <w:rPr>
                <w:color w:val="000000"/>
                <w:sz w:val="28"/>
                <w:szCs w:val="28"/>
              </w:rPr>
              <w:t>шуршат своими листочками бумаги и разбегаются)</w:t>
            </w:r>
          </w:p>
          <w:p w:rsidR="00651C98" w:rsidRDefault="00651C98" w:rsidP="00975F33">
            <w:pPr>
              <w:pStyle w:val="NormalWeb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 молчок….тсссссс!</w:t>
            </w:r>
          </w:p>
          <w:p w:rsidR="00651C98" w:rsidRDefault="00651C98" w:rsidP="00975F33">
            <w:pPr>
              <w:pStyle w:val="NormalWeb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(указательный пальчик прикладывают к губам)</w:t>
            </w:r>
          </w:p>
          <w:p w:rsidR="00651C98" w:rsidRDefault="00651C98" w:rsidP="00975F33">
            <w:pPr>
              <w:pStyle w:val="NormalWeb"/>
              <w:spacing w:before="0" w:beforeAutospacing="0" w:after="0" w:afterAutospacing="0"/>
              <w:rPr>
                <w:b/>
                <w:i/>
                <w:color w:val="000000"/>
                <w:sz w:val="28"/>
                <w:szCs w:val="28"/>
              </w:rPr>
            </w:pPr>
            <w:r>
              <w:rPr>
                <w:b/>
                <w:i/>
                <w:color w:val="000000"/>
                <w:sz w:val="28"/>
                <w:szCs w:val="28"/>
              </w:rPr>
              <w:t>Чистоговорка:</w:t>
            </w:r>
          </w:p>
          <w:p w:rsidR="00651C98" w:rsidRDefault="00651C98" w:rsidP="00975F33">
            <w:pPr>
              <w:pStyle w:val="NormalWeb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Ушка-ушка-ушка-вот летит кукушка;</w:t>
            </w:r>
          </w:p>
          <w:p w:rsidR="00651C98" w:rsidRDefault="00651C98" w:rsidP="00975F33">
            <w:pPr>
              <w:pStyle w:val="NormalWeb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Ушку-ущку-ушку-я зову кукушку</w:t>
            </w:r>
          </w:p>
          <w:p w:rsidR="00651C98" w:rsidRDefault="00651C98" w:rsidP="00975F33">
            <w:pPr>
              <w:pStyle w:val="NormalWeb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Ушку-ушку-ушку-подарю ей мушку</w:t>
            </w:r>
          </w:p>
          <w:p w:rsidR="00651C98" w:rsidRDefault="00651C98" w:rsidP="00975F33">
            <w:pPr>
              <w:pStyle w:val="NormalWeb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Ушки-ушки-ушки-больше нет кукушки</w:t>
            </w:r>
          </w:p>
          <w:p w:rsidR="00651C98" w:rsidRDefault="00651C98" w:rsidP="00975F33">
            <w:pPr>
              <w:pStyle w:val="NormalWeb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-Кукушка это перелётная или зимующая птичка?</w:t>
            </w:r>
          </w:p>
          <w:p w:rsidR="00651C98" w:rsidRDefault="00651C98" w:rsidP="00975F33">
            <w:pPr>
              <w:pStyle w:val="NormalWeb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(перелётная)</w:t>
            </w:r>
          </w:p>
          <w:p w:rsidR="00651C98" w:rsidRDefault="00651C98" w:rsidP="00975F33">
            <w:pPr>
              <w:pStyle w:val="NormalWeb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-Почему некоторых птиц мы называем перелётными?</w:t>
            </w:r>
          </w:p>
          <w:p w:rsidR="00651C98" w:rsidRDefault="00651C98" w:rsidP="00975F33">
            <w:pPr>
              <w:pStyle w:val="NormalWeb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(потому что они перелетают в тёплые края)</w:t>
            </w:r>
          </w:p>
          <w:p w:rsidR="00651C98" w:rsidRDefault="00651C98" w:rsidP="00975F33">
            <w:pPr>
              <w:pStyle w:val="NormalWeb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-Каких перелётных птиц вы ещё знаете?</w:t>
            </w:r>
          </w:p>
          <w:p w:rsidR="00651C98" w:rsidRDefault="00651C98" w:rsidP="00975F33">
            <w:pPr>
              <w:pStyle w:val="NormalWeb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651C98" w:rsidRDefault="00651C98" w:rsidP="00975F33">
            <w:pPr>
              <w:pStyle w:val="NormalWeb"/>
              <w:spacing w:before="0" w:beforeAutospacing="0" w:after="0" w:afterAutospacing="0"/>
              <w:rPr>
                <w:b/>
                <w:i/>
                <w:color w:val="000000"/>
                <w:sz w:val="28"/>
                <w:szCs w:val="28"/>
              </w:rPr>
            </w:pPr>
            <w:r>
              <w:rPr>
                <w:b/>
                <w:i/>
                <w:color w:val="000000"/>
                <w:sz w:val="28"/>
                <w:szCs w:val="28"/>
              </w:rPr>
              <w:t>ПРЕЗЕНТАЦИЯ</w:t>
            </w:r>
          </w:p>
          <w:p w:rsidR="00651C98" w:rsidRDefault="00651C98" w:rsidP="00975F33">
            <w:pPr>
              <w:pStyle w:val="NormalWeb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«Перелётные птицы» </w:t>
            </w:r>
            <w:r w:rsidRPr="00E00FCB">
              <w:rPr>
                <w:color w:val="000000"/>
                <w:sz w:val="28"/>
                <w:szCs w:val="28"/>
              </w:rPr>
              <w:t>(5 минут)</w:t>
            </w:r>
          </w:p>
          <w:p w:rsidR="00651C98" w:rsidRPr="00CF35A9" w:rsidRDefault="00651C98" w:rsidP="00975F33">
            <w:pPr>
              <w:pStyle w:val="NormalWeb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(презентация сопровождается рассказом о перелётных птицах и прослушиванием голосов птиц)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3254"/>
            </w:tblGrid>
            <w:tr w:rsidR="00651C98" w:rsidRPr="007573BA" w:rsidTr="007573BA">
              <w:tc>
                <w:tcPr>
                  <w:tcW w:w="32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C98" w:rsidRPr="007573BA" w:rsidRDefault="00651C98" w:rsidP="00975F33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7573BA">
                    <w:rPr>
                      <w:color w:val="000000"/>
                      <w:sz w:val="28"/>
                      <w:szCs w:val="28"/>
                    </w:rPr>
                    <w:t>1 слайд</w:t>
                  </w:r>
                </w:p>
                <w:p w:rsidR="00651C98" w:rsidRPr="007573BA" w:rsidRDefault="00651C98" w:rsidP="00975F33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i/>
                      <w:color w:val="FF0000"/>
                      <w:sz w:val="28"/>
                      <w:szCs w:val="28"/>
                    </w:rPr>
                  </w:pPr>
                  <w:r w:rsidRPr="007573BA">
                    <w:rPr>
                      <w:i/>
                      <w:color w:val="FF0000"/>
                      <w:sz w:val="28"/>
                      <w:szCs w:val="28"/>
                    </w:rPr>
                    <w:t>ПЕРЕЛЁТНЫЕ</w:t>
                  </w:r>
                </w:p>
                <w:p w:rsidR="00651C98" w:rsidRPr="007573BA" w:rsidRDefault="00651C98" w:rsidP="00975F33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i/>
                      <w:color w:val="FF0000"/>
                      <w:sz w:val="28"/>
                      <w:szCs w:val="28"/>
                    </w:rPr>
                  </w:pPr>
                  <w:r w:rsidRPr="007573BA">
                    <w:rPr>
                      <w:i/>
                      <w:color w:val="FF0000"/>
                      <w:sz w:val="28"/>
                      <w:szCs w:val="28"/>
                    </w:rPr>
                    <w:t>ПТИЦЫ</w:t>
                  </w:r>
                </w:p>
                <w:p w:rsidR="00651C98" w:rsidRPr="007573BA" w:rsidRDefault="00651C98" w:rsidP="00975F33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396F03">
                    <w:rPr>
                      <w:noProof/>
                      <w:color w:val="000000"/>
                      <w:sz w:val="28"/>
                      <w:szCs w:val="28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1" o:spid="_x0000_i1025" type="#_x0000_t75" style="width:142.5pt;height:55.5pt;visibility:visible">
                        <v:imagedata r:id="rId5" o:title=""/>
                      </v:shape>
                    </w:pict>
                  </w:r>
                </w:p>
              </w:tc>
            </w:tr>
            <w:tr w:rsidR="00651C98" w:rsidRPr="007573BA" w:rsidTr="007573BA">
              <w:tc>
                <w:tcPr>
                  <w:tcW w:w="32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C98" w:rsidRPr="007573BA" w:rsidRDefault="00651C98" w:rsidP="00975F33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7573BA">
                    <w:rPr>
                      <w:color w:val="000000"/>
                      <w:sz w:val="28"/>
                      <w:szCs w:val="28"/>
                    </w:rPr>
                    <w:t>2 слайд</w:t>
                  </w:r>
                </w:p>
                <w:p w:rsidR="00651C98" w:rsidRPr="007573BA" w:rsidRDefault="00651C98" w:rsidP="00975F33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396F03">
                    <w:rPr>
                      <w:noProof/>
                      <w:color w:val="000000"/>
                      <w:sz w:val="28"/>
                      <w:szCs w:val="28"/>
                    </w:rPr>
                    <w:pict>
                      <v:shape id="Рисунок 3" o:spid="_x0000_i1026" type="#_x0000_t75" style="width:135pt;height:93pt;visibility:visible">
                        <v:imagedata r:id="rId6" o:title=""/>
                      </v:shape>
                    </w:pict>
                  </w:r>
                </w:p>
              </w:tc>
            </w:tr>
            <w:tr w:rsidR="00651C98" w:rsidRPr="007573BA" w:rsidTr="007573BA">
              <w:tc>
                <w:tcPr>
                  <w:tcW w:w="32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C98" w:rsidRPr="007573BA" w:rsidRDefault="00651C98" w:rsidP="00975F33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7573BA">
                    <w:rPr>
                      <w:color w:val="000000"/>
                      <w:sz w:val="28"/>
                      <w:szCs w:val="28"/>
                    </w:rPr>
                    <w:t>3слайд</w:t>
                  </w:r>
                </w:p>
                <w:p w:rsidR="00651C98" w:rsidRPr="007573BA" w:rsidRDefault="00651C98" w:rsidP="00975F33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396F03">
                    <w:rPr>
                      <w:noProof/>
                      <w:color w:val="000000"/>
                      <w:sz w:val="28"/>
                      <w:szCs w:val="28"/>
                    </w:rPr>
                    <w:pict>
                      <v:shape id="Рисунок 8" o:spid="_x0000_i1027" type="#_x0000_t75" style="width:132pt;height:92.25pt;visibility:visible">
                        <v:imagedata r:id="rId7" o:title=""/>
                      </v:shape>
                    </w:pict>
                  </w:r>
                </w:p>
              </w:tc>
            </w:tr>
            <w:tr w:rsidR="00651C98" w:rsidRPr="007573BA" w:rsidTr="007573BA">
              <w:tc>
                <w:tcPr>
                  <w:tcW w:w="32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C98" w:rsidRPr="007573BA" w:rsidRDefault="00651C98" w:rsidP="00975F33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7573BA">
                    <w:rPr>
                      <w:color w:val="000000"/>
                      <w:sz w:val="28"/>
                      <w:szCs w:val="28"/>
                    </w:rPr>
                    <w:t>4 слайд</w:t>
                  </w:r>
                </w:p>
                <w:p w:rsidR="00651C98" w:rsidRPr="007573BA" w:rsidRDefault="00651C98" w:rsidP="00975F33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7573BA">
                    <w:rPr>
                      <w:color w:val="000000"/>
                      <w:sz w:val="28"/>
                      <w:szCs w:val="28"/>
                    </w:rPr>
                    <w:t>Ласточка</w:t>
                  </w:r>
                </w:p>
                <w:p w:rsidR="00651C98" w:rsidRPr="007573BA" w:rsidRDefault="00651C98" w:rsidP="00975F33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396F03">
                    <w:rPr>
                      <w:noProof/>
                      <w:color w:val="000000"/>
                      <w:sz w:val="28"/>
                      <w:szCs w:val="28"/>
                    </w:rPr>
                    <w:pict>
                      <v:shape id="Рисунок 11" o:spid="_x0000_i1028" type="#_x0000_t75" style="width:114pt;height:90.75pt;visibility:visible">
                        <v:imagedata r:id="rId8" o:title=""/>
                      </v:shape>
                    </w:pict>
                  </w:r>
                </w:p>
              </w:tc>
            </w:tr>
            <w:tr w:rsidR="00651C98" w:rsidRPr="007573BA" w:rsidTr="007573BA">
              <w:tc>
                <w:tcPr>
                  <w:tcW w:w="32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C98" w:rsidRPr="007573BA" w:rsidRDefault="00651C98" w:rsidP="00975F33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7573BA">
                    <w:rPr>
                      <w:color w:val="000000"/>
                      <w:sz w:val="28"/>
                      <w:szCs w:val="28"/>
                    </w:rPr>
                    <w:t>5 слайд</w:t>
                  </w:r>
                </w:p>
                <w:p w:rsidR="00651C98" w:rsidRPr="007573BA" w:rsidRDefault="00651C98" w:rsidP="00975F33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7573BA">
                    <w:rPr>
                      <w:color w:val="000000"/>
                      <w:sz w:val="28"/>
                      <w:szCs w:val="28"/>
                    </w:rPr>
                    <w:t>Гнездо ласточки</w:t>
                  </w:r>
                </w:p>
                <w:p w:rsidR="00651C98" w:rsidRPr="007573BA" w:rsidRDefault="00651C98" w:rsidP="00975F33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396F03">
                    <w:rPr>
                      <w:noProof/>
                      <w:color w:val="000000"/>
                      <w:sz w:val="28"/>
                      <w:szCs w:val="28"/>
                    </w:rPr>
                    <w:pict>
                      <v:shape id="Рисунок 14" o:spid="_x0000_i1029" type="#_x0000_t75" style="width:114.75pt;height:79.5pt;visibility:visible">
                        <v:imagedata r:id="rId9" o:title=""/>
                      </v:shape>
                    </w:pict>
                  </w:r>
                </w:p>
              </w:tc>
            </w:tr>
            <w:tr w:rsidR="00651C98" w:rsidRPr="007573BA" w:rsidTr="007573BA">
              <w:tc>
                <w:tcPr>
                  <w:tcW w:w="32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C98" w:rsidRPr="007573BA" w:rsidRDefault="00651C98" w:rsidP="00975F33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7573BA">
                    <w:rPr>
                      <w:color w:val="000000"/>
                      <w:sz w:val="28"/>
                      <w:szCs w:val="28"/>
                    </w:rPr>
                    <w:t>6 слайд</w:t>
                  </w:r>
                </w:p>
                <w:p w:rsidR="00651C98" w:rsidRPr="007573BA" w:rsidRDefault="00651C98" w:rsidP="00975F33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7573BA">
                    <w:rPr>
                      <w:color w:val="000000"/>
                      <w:sz w:val="28"/>
                      <w:szCs w:val="28"/>
                    </w:rPr>
                    <w:t>Жаворонок полевой</w:t>
                  </w:r>
                </w:p>
                <w:p w:rsidR="00651C98" w:rsidRPr="007573BA" w:rsidRDefault="00651C98" w:rsidP="00975F33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396F03">
                    <w:rPr>
                      <w:noProof/>
                      <w:color w:val="000000"/>
                      <w:sz w:val="28"/>
                      <w:szCs w:val="28"/>
                    </w:rPr>
                    <w:pict>
                      <v:shape id="Рисунок 15" o:spid="_x0000_i1030" type="#_x0000_t75" style="width:126pt;height:73.5pt;visibility:visible">
                        <v:imagedata r:id="rId10" o:title=""/>
                      </v:shape>
                    </w:pict>
                  </w:r>
                </w:p>
              </w:tc>
            </w:tr>
            <w:tr w:rsidR="00651C98" w:rsidRPr="007573BA" w:rsidTr="007573BA">
              <w:tc>
                <w:tcPr>
                  <w:tcW w:w="32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C98" w:rsidRPr="007573BA" w:rsidRDefault="00651C98" w:rsidP="00975F33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7573BA">
                    <w:rPr>
                      <w:color w:val="000000"/>
                      <w:sz w:val="28"/>
                      <w:szCs w:val="28"/>
                    </w:rPr>
                    <w:t>7 слайд</w:t>
                  </w:r>
                </w:p>
                <w:p w:rsidR="00651C98" w:rsidRPr="007573BA" w:rsidRDefault="00651C98" w:rsidP="00975F33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7573BA">
                    <w:rPr>
                      <w:color w:val="000000"/>
                      <w:sz w:val="28"/>
                      <w:szCs w:val="28"/>
                    </w:rPr>
                    <w:t>Гнездо жаворонка</w:t>
                  </w:r>
                </w:p>
                <w:p w:rsidR="00651C98" w:rsidRPr="007573BA" w:rsidRDefault="00651C98" w:rsidP="00975F33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396F03">
                    <w:rPr>
                      <w:noProof/>
                      <w:color w:val="000000"/>
                      <w:sz w:val="28"/>
                      <w:szCs w:val="28"/>
                    </w:rPr>
                    <w:pict>
                      <v:shape id="Рисунок 16" o:spid="_x0000_i1031" type="#_x0000_t75" style="width:135pt;height:96pt;visibility:visible">
                        <v:imagedata r:id="rId11" o:title=""/>
                      </v:shape>
                    </w:pict>
                  </w:r>
                </w:p>
              </w:tc>
            </w:tr>
            <w:tr w:rsidR="00651C98" w:rsidRPr="007573BA" w:rsidTr="007573BA">
              <w:tc>
                <w:tcPr>
                  <w:tcW w:w="32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C98" w:rsidRPr="007573BA" w:rsidRDefault="00651C98" w:rsidP="00975F33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7573BA">
                    <w:rPr>
                      <w:color w:val="000000"/>
                      <w:sz w:val="28"/>
                      <w:szCs w:val="28"/>
                    </w:rPr>
                    <w:t>8 слайд</w:t>
                  </w:r>
                </w:p>
                <w:p w:rsidR="00651C98" w:rsidRPr="007573BA" w:rsidRDefault="00651C98" w:rsidP="00975F33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7573BA">
                    <w:rPr>
                      <w:color w:val="000000"/>
                      <w:sz w:val="28"/>
                      <w:szCs w:val="28"/>
                    </w:rPr>
                    <w:t>Кукушка обыкновенная</w:t>
                  </w:r>
                </w:p>
                <w:p w:rsidR="00651C98" w:rsidRPr="007573BA" w:rsidRDefault="00651C98" w:rsidP="00975F33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396F03">
                    <w:rPr>
                      <w:noProof/>
                      <w:color w:val="000000"/>
                      <w:sz w:val="28"/>
                      <w:szCs w:val="28"/>
                    </w:rPr>
                    <w:pict>
                      <v:shape id="Рисунок 19" o:spid="_x0000_i1032" type="#_x0000_t75" style="width:136.5pt;height:86.25pt;visibility:visible">
                        <v:imagedata r:id="rId12" o:title=""/>
                      </v:shape>
                    </w:pict>
                  </w:r>
                </w:p>
              </w:tc>
            </w:tr>
            <w:tr w:rsidR="00651C98" w:rsidRPr="007573BA" w:rsidTr="007573BA">
              <w:tc>
                <w:tcPr>
                  <w:tcW w:w="32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C98" w:rsidRPr="007573BA" w:rsidRDefault="00651C98" w:rsidP="00975F33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7573BA">
                    <w:rPr>
                      <w:color w:val="000000"/>
                      <w:sz w:val="28"/>
                      <w:szCs w:val="28"/>
                    </w:rPr>
                    <w:t>9 слайд</w:t>
                  </w:r>
                </w:p>
                <w:p w:rsidR="00651C98" w:rsidRPr="007573BA" w:rsidRDefault="00651C98" w:rsidP="00975F33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7573BA">
                    <w:rPr>
                      <w:color w:val="000000"/>
                      <w:sz w:val="28"/>
                      <w:szCs w:val="28"/>
                    </w:rPr>
                    <w:t>Иволга</w:t>
                  </w:r>
                </w:p>
                <w:p w:rsidR="00651C98" w:rsidRPr="007573BA" w:rsidRDefault="00651C98" w:rsidP="00975F33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396F03">
                    <w:rPr>
                      <w:noProof/>
                      <w:color w:val="000000"/>
                      <w:sz w:val="28"/>
                      <w:szCs w:val="28"/>
                    </w:rPr>
                    <w:pict>
                      <v:shape id="Рисунок 20" o:spid="_x0000_i1033" type="#_x0000_t75" style="width:111pt;height:1in;visibility:visible">
                        <v:imagedata r:id="rId13" o:title=""/>
                      </v:shape>
                    </w:pict>
                  </w:r>
                </w:p>
              </w:tc>
            </w:tr>
            <w:tr w:rsidR="00651C98" w:rsidRPr="007573BA" w:rsidTr="007573BA">
              <w:tc>
                <w:tcPr>
                  <w:tcW w:w="32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C98" w:rsidRPr="007573BA" w:rsidRDefault="00651C98" w:rsidP="00975F33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7573BA">
                    <w:rPr>
                      <w:color w:val="000000"/>
                      <w:sz w:val="28"/>
                      <w:szCs w:val="28"/>
                    </w:rPr>
                    <w:t>10 слайд</w:t>
                  </w:r>
                </w:p>
                <w:p w:rsidR="00651C98" w:rsidRPr="007573BA" w:rsidRDefault="00651C98" w:rsidP="00975F33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7573BA">
                    <w:rPr>
                      <w:color w:val="000000"/>
                      <w:sz w:val="28"/>
                      <w:szCs w:val="28"/>
                    </w:rPr>
                    <w:t>Соловей</w:t>
                  </w:r>
                </w:p>
                <w:p w:rsidR="00651C98" w:rsidRPr="007573BA" w:rsidRDefault="00651C98" w:rsidP="00975F33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396F03">
                    <w:rPr>
                      <w:noProof/>
                      <w:color w:val="000000"/>
                      <w:sz w:val="28"/>
                      <w:szCs w:val="28"/>
                    </w:rPr>
                    <w:pict>
                      <v:shape id="Рисунок 21" o:spid="_x0000_i1034" type="#_x0000_t75" style="width:108pt;height:85.5pt;visibility:visible">
                        <v:imagedata r:id="rId14" o:title=""/>
                      </v:shape>
                    </w:pict>
                  </w:r>
                </w:p>
              </w:tc>
            </w:tr>
            <w:tr w:rsidR="00651C98" w:rsidRPr="007573BA" w:rsidTr="007573BA">
              <w:tc>
                <w:tcPr>
                  <w:tcW w:w="32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C98" w:rsidRPr="007573BA" w:rsidRDefault="00651C98" w:rsidP="00975F33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7573BA">
                    <w:rPr>
                      <w:color w:val="000000"/>
                      <w:sz w:val="28"/>
                      <w:szCs w:val="28"/>
                    </w:rPr>
                    <w:t>11 слайд</w:t>
                  </w:r>
                </w:p>
                <w:p w:rsidR="00651C98" w:rsidRPr="007573BA" w:rsidRDefault="00651C98" w:rsidP="00975F33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7573BA">
                    <w:rPr>
                      <w:color w:val="000000"/>
                      <w:sz w:val="28"/>
                      <w:szCs w:val="28"/>
                    </w:rPr>
                    <w:t>Дрозд певчий</w:t>
                  </w:r>
                </w:p>
                <w:p w:rsidR="00651C98" w:rsidRPr="007573BA" w:rsidRDefault="00651C98" w:rsidP="00975F33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396F03">
                    <w:rPr>
                      <w:noProof/>
                      <w:color w:val="000000"/>
                      <w:sz w:val="28"/>
                      <w:szCs w:val="28"/>
                    </w:rPr>
                    <w:pict>
                      <v:shape id="Рисунок 25" o:spid="_x0000_i1035" type="#_x0000_t75" style="width:111pt;height:76.5pt;visibility:visible">
                        <v:imagedata r:id="rId15" o:title=""/>
                      </v:shape>
                    </w:pict>
                  </w:r>
                </w:p>
              </w:tc>
            </w:tr>
            <w:tr w:rsidR="00651C98" w:rsidRPr="007573BA" w:rsidTr="007573BA">
              <w:tc>
                <w:tcPr>
                  <w:tcW w:w="32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C98" w:rsidRPr="007573BA" w:rsidRDefault="00651C98" w:rsidP="00975F33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7573BA">
                    <w:rPr>
                      <w:color w:val="000000"/>
                      <w:sz w:val="28"/>
                      <w:szCs w:val="28"/>
                    </w:rPr>
                    <w:t>12 слайд</w:t>
                  </w:r>
                </w:p>
                <w:p w:rsidR="00651C98" w:rsidRPr="007573BA" w:rsidRDefault="00651C98" w:rsidP="00975F33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7573BA">
                    <w:rPr>
                      <w:color w:val="000000"/>
                      <w:sz w:val="28"/>
                      <w:szCs w:val="28"/>
                    </w:rPr>
                    <w:t>Чибис</w:t>
                  </w:r>
                </w:p>
                <w:p w:rsidR="00651C98" w:rsidRPr="007573BA" w:rsidRDefault="00651C98" w:rsidP="00975F33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396F03">
                    <w:rPr>
                      <w:noProof/>
                      <w:color w:val="000000"/>
                      <w:sz w:val="28"/>
                      <w:szCs w:val="28"/>
                    </w:rPr>
                    <w:pict>
                      <v:shape id="Рисунок 26" o:spid="_x0000_i1036" type="#_x0000_t75" style="width:96pt;height:87.75pt;visibility:visible">
                        <v:imagedata r:id="rId16" o:title=""/>
                      </v:shape>
                    </w:pict>
                  </w:r>
                </w:p>
              </w:tc>
            </w:tr>
          </w:tbl>
          <w:p w:rsidR="00651C98" w:rsidRDefault="00651C98" w:rsidP="00975F33">
            <w:pPr>
              <w:pStyle w:val="NormalWeb"/>
              <w:spacing w:before="0" w:beforeAutospacing="0" w:after="0" w:afterAutospacing="0"/>
              <w:rPr>
                <w:b/>
                <w:i/>
                <w:color w:val="000000"/>
                <w:sz w:val="28"/>
                <w:szCs w:val="28"/>
              </w:rPr>
            </w:pPr>
          </w:p>
          <w:p w:rsidR="00651C98" w:rsidRDefault="00651C98" w:rsidP="00975F33">
            <w:pPr>
              <w:pStyle w:val="NormalWeb"/>
              <w:spacing w:before="0" w:beforeAutospacing="0" w:after="0" w:afterAutospacing="0"/>
              <w:rPr>
                <w:b/>
                <w:i/>
                <w:color w:val="000000"/>
                <w:sz w:val="28"/>
                <w:szCs w:val="28"/>
              </w:rPr>
            </w:pPr>
            <w:r>
              <w:rPr>
                <w:b/>
                <w:i/>
                <w:color w:val="000000"/>
                <w:sz w:val="28"/>
                <w:szCs w:val="28"/>
              </w:rPr>
              <w:t>Упражнение</w:t>
            </w:r>
          </w:p>
          <w:p w:rsidR="00651C98" w:rsidRDefault="00651C98" w:rsidP="00975F33">
            <w:pPr>
              <w:pStyle w:val="NormalWeb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«Скажи одним словом »</w:t>
            </w:r>
          </w:p>
          <w:p w:rsidR="00651C98" w:rsidRDefault="00651C98" w:rsidP="00975F33">
            <w:pPr>
              <w:pStyle w:val="NormalWeb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- </w:t>
            </w:r>
            <w:r w:rsidRPr="003B3A61">
              <w:rPr>
                <w:color w:val="000000"/>
                <w:sz w:val="28"/>
                <w:szCs w:val="28"/>
              </w:rPr>
              <w:t>У аиста ноги длинные</w:t>
            </w:r>
            <w:r>
              <w:rPr>
                <w:color w:val="000000"/>
                <w:sz w:val="28"/>
                <w:szCs w:val="28"/>
              </w:rPr>
              <w:t>, поэтому его называют…</w:t>
            </w:r>
          </w:p>
          <w:p w:rsidR="00651C98" w:rsidRDefault="00651C98" w:rsidP="00975F33">
            <w:pPr>
              <w:pStyle w:val="NormalWeb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(длинноногим)</w:t>
            </w:r>
          </w:p>
          <w:p w:rsidR="00651C98" w:rsidRDefault="00651C98" w:rsidP="00975F33">
            <w:pPr>
              <w:pStyle w:val="NormalWeb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У соловья звонкий голос, поэтому его называют…</w:t>
            </w:r>
          </w:p>
          <w:p w:rsidR="00651C98" w:rsidRDefault="00651C98" w:rsidP="00975F33">
            <w:pPr>
              <w:pStyle w:val="NormalWeb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(звонкоголосым</w:t>
            </w:r>
          </w:p>
          <w:p w:rsidR="00651C98" w:rsidRDefault="00651C98" w:rsidP="00975F33">
            <w:pPr>
              <w:pStyle w:val="NormalWeb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У ласточки хвост длинный, поэтому её называют…</w:t>
            </w:r>
          </w:p>
          <w:p w:rsidR="00651C98" w:rsidRDefault="00651C98" w:rsidP="00975F33">
            <w:pPr>
              <w:pStyle w:val="NormalWeb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(длиннохвостой)</w:t>
            </w:r>
          </w:p>
          <w:p w:rsidR="00651C98" w:rsidRDefault="00651C98" w:rsidP="00975F33">
            <w:pPr>
              <w:pStyle w:val="NormalWeb"/>
              <w:spacing w:before="0" w:beforeAutospacing="0" w:after="0" w:afterAutospacing="0"/>
              <w:rPr>
                <w:b/>
                <w:i/>
                <w:color w:val="000000"/>
                <w:sz w:val="28"/>
                <w:szCs w:val="28"/>
              </w:rPr>
            </w:pPr>
            <w:r>
              <w:rPr>
                <w:b/>
                <w:i/>
                <w:color w:val="000000"/>
                <w:sz w:val="28"/>
                <w:szCs w:val="28"/>
              </w:rPr>
              <w:t>Упражнение</w:t>
            </w:r>
          </w:p>
          <w:p w:rsidR="00651C98" w:rsidRDefault="00651C98" w:rsidP="00975F33">
            <w:pPr>
              <w:pStyle w:val="NormalWeb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«Считай и называй»</w:t>
            </w:r>
          </w:p>
          <w:p w:rsidR="00651C98" w:rsidRDefault="00651C98" w:rsidP="00975F33">
            <w:pPr>
              <w:pStyle w:val="NormalWeb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 w:rsidRPr="00A027BB">
              <w:rPr>
                <w:color w:val="000000"/>
                <w:sz w:val="28"/>
                <w:szCs w:val="28"/>
              </w:rPr>
              <w:t>Помо</w:t>
            </w:r>
            <w:r>
              <w:rPr>
                <w:color w:val="000000"/>
                <w:sz w:val="28"/>
                <w:szCs w:val="28"/>
              </w:rPr>
              <w:t>ги</w:t>
            </w:r>
            <w:r w:rsidRPr="00A027BB">
              <w:rPr>
                <w:color w:val="000000"/>
                <w:sz w:val="28"/>
                <w:szCs w:val="28"/>
              </w:rPr>
              <w:t>те</w:t>
            </w:r>
            <w:r>
              <w:rPr>
                <w:color w:val="000000"/>
                <w:sz w:val="28"/>
                <w:szCs w:val="28"/>
              </w:rPr>
              <w:t xml:space="preserve"> мне посчитать сфотографированных птиц:</w:t>
            </w:r>
          </w:p>
          <w:p w:rsidR="00651C98" w:rsidRDefault="00651C98" w:rsidP="00975F33">
            <w:pPr>
              <w:pStyle w:val="NormalWeb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Один (одна), три, пять…</w:t>
            </w:r>
          </w:p>
          <w:p w:rsidR="00651C98" w:rsidRDefault="00651C98" w:rsidP="009A5A50">
            <w:pPr>
              <w:pStyle w:val="NormalWeb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(одна ласточка, три ласточки, пять ласточек и т.д.)</w:t>
            </w:r>
          </w:p>
          <w:p w:rsidR="00651C98" w:rsidRPr="009A5A50" w:rsidRDefault="00651C98" w:rsidP="009A5A50">
            <w:pPr>
              <w:pStyle w:val="NormalWeb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78" w:type="dxa"/>
          </w:tcPr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Дети подбирают, называют, отвечают</w:t>
            </w: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73BA"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pStyle w:val="NormalWeb"/>
              <w:spacing w:before="0" w:beforeAutospacing="0" w:after="0" w:afterAutospacing="0"/>
              <w:rPr>
                <w:sz w:val="28"/>
                <w:szCs w:val="28"/>
                <w:lang w:eastAsia="en-US"/>
              </w:rPr>
            </w:pPr>
          </w:p>
          <w:p w:rsidR="00651C98" w:rsidRDefault="00651C98" w:rsidP="00975F33">
            <w:pPr>
              <w:pStyle w:val="NormalWeb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651C98" w:rsidRDefault="00651C98" w:rsidP="00975F33">
            <w:pPr>
              <w:pStyle w:val="NormalWeb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651C98" w:rsidRDefault="00651C98" w:rsidP="00975F33">
            <w:pPr>
              <w:pStyle w:val="NormalWeb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651C98" w:rsidRDefault="00651C98" w:rsidP="00975F33">
            <w:pPr>
              <w:pStyle w:val="NormalWeb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651C98" w:rsidRDefault="00651C98" w:rsidP="00975F33">
            <w:pPr>
              <w:pStyle w:val="NormalWeb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651C98" w:rsidRDefault="00651C98" w:rsidP="00975F33">
            <w:pPr>
              <w:pStyle w:val="NormalWeb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651C98" w:rsidRDefault="00651C98" w:rsidP="00975F33">
            <w:pPr>
              <w:pStyle w:val="NormalWeb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651C98" w:rsidRDefault="00651C98" w:rsidP="00975F33">
            <w:pPr>
              <w:pStyle w:val="NormalWeb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651C98" w:rsidRDefault="00651C98" w:rsidP="00975F33">
            <w:pPr>
              <w:pStyle w:val="NormalWeb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651C98" w:rsidRDefault="00651C98" w:rsidP="00975F33">
            <w:pPr>
              <w:pStyle w:val="NormalWeb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Слушают</w:t>
            </w: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Повторяют</w:t>
            </w: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Выполняют динамическую паузу</w:t>
            </w: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Повторяют</w:t>
            </w: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Смотрят и слушают</w:t>
            </w: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Отвечают на вопросы</w:t>
            </w: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Считают птиц</w:t>
            </w:r>
          </w:p>
        </w:tc>
        <w:tc>
          <w:tcPr>
            <w:tcW w:w="2685" w:type="dxa"/>
          </w:tcPr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73BA">
              <w:rPr>
                <w:rFonts w:ascii="Times New Roman" w:hAnsi="Times New Roman"/>
                <w:sz w:val="28"/>
                <w:szCs w:val="28"/>
              </w:rPr>
              <w:t>Закрепили навыки согласования существительных с прилагательными</w:t>
            </w: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73BA">
              <w:rPr>
                <w:rFonts w:ascii="Times New Roman" w:hAnsi="Times New Roman"/>
                <w:sz w:val="28"/>
                <w:szCs w:val="28"/>
              </w:rPr>
              <w:t>Закрепили глагольный словарь</w:t>
            </w: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Развили</w:t>
            </w: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73BA">
              <w:rPr>
                <w:rFonts w:ascii="Times New Roman" w:hAnsi="Times New Roman"/>
                <w:sz w:val="28"/>
                <w:szCs w:val="28"/>
              </w:rPr>
              <w:t xml:space="preserve"> внимание, логическое мышление</w:t>
            </w: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73BA">
              <w:rPr>
                <w:rFonts w:ascii="Times New Roman" w:hAnsi="Times New Roman"/>
                <w:sz w:val="28"/>
                <w:szCs w:val="28"/>
              </w:rPr>
              <w:t>Закрепили навыки образования уменьшительно  - ласкательных существительных</w:t>
            </w: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73BA">
              <w:rPr>
                <w:rFonts w:ascii="Times New Roman" w:hAnsi="Times New Roman"/>
                <w:sz w:val="28"/>
                <w:szCs w:val="28"/>
              </w:rPr>
              <w:t>Закрепили антонимы</w:t>
            </w: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73BA">
              <w:rPr>
                <w:rFonts w:ascii="Times New Roman" w:hAnsi="Times New Roman"/>
                <w:sz w:val="28"/>
                <w:szCs w:val="28"/>
              </w:rPr>
              <w:t>Узнали о значении этого слова.</w:t>
            </w: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Закрепили</w:t>
            </w: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73BA">
              <w:rPr>
                <w:rFonts w:ascii="Times New Roman" w:hAnsi="Times New Roman"/>
                <w:sz w:val="28"/>
                <w:szCs w:val="28"/>
              </w:rPr>
              <w:t>артикуляцию звука [Ш]</w:t>
            </w: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Развили  общую моторику</w:t>
            </w:r>
            <w:r w:rsidRPr="007573B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слухо-речевой</w:t>
            </w:r>
            <w:r w:rsidRPr="007573B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гнозис</w:t>
            </w: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Закрепили</w:t>
            </w: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73B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правильную артикуляцию звука </w:t>
            </w:r>
            <w:r w:rsidRPr="007573BA">
              <w:rPr>
                <w:rFonts w:ascii="Times New Roman" w:hAnsi="Times New Roman"/>
                <w:sz w:val="28"/>
                <w:szCs w:val="28"/>
              </w:rPr>
              <w:t>[Ш]</w:t>
            </w: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73BA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Узнали новую информацию о перелётных птицах</w:t>
            </w: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Закрепили </w:t>
            </w:r>
            <w:r w:rsidRPr="007573BA">
              <w:rPr>
                <w:rFonts w:ascii="Times New Roman" w:hAnsi="Times New Roman"/>
                <w:sz w:val="28"/>
                <w:szCs w:val="28"/>
              </w:rPr>
              <w:t xml:space="preserve"> навыки словообразования</w:t>
            </w: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Закрепили</w:t>
            </w:r>
            <w:r w:rsidRPr="007573BA">
              <w:rPr>
                <w:rFonts w:ascii="Times New Roman" w:hAnsi="Times New Roman"/>
                <w:sz w:val="28"/>
                <w:szCs w:val="28"/>
              </w:rPr>
              <w:t xml:space="preserve"> согласования числительных с существительными</w:t>
            </w:r>
          </w:p>
        </w:tc>
      </w:tr>
      <w:tr w:rsidR="00651C98" w:rsidRPr="007573BA" w:rsidTr="006A37E7">
        <w:trPr>
          <w:jc w:val="center"/>
        </w:trPr>
        <w:tc>
          <w:tcPr>
            <w:tcW w:w="614" w:type="dxa"/>
          </w:tcPr>
          <w:p w:rsidR="00651C98" w:rsidRDefault="00651C98" w:rsidP="007466D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51C98" w:rsidRPr="007573BA" w:rsidRDefault="00651C98" w:rsidP="007466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73BA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III</w:t>
            </w:r>
            <w:r w:rsidRPr="007573B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:rsidR="00651C98" w:rsidRPr="007573BA" w:rsidRDefault="00651C98" w:rsidP="007466D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314" w:type="dxa"/>
          </w:tcPr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573BA">
              <w:rPr>
                <w:rFonts w:ascii="Times New Roman" w:hAnsi="Times New Roman"/>
                <w:b/>
                <w:sz w:val="28"/>
                <w:szCs w:val="28"/>
              </w:rPr>
              <w:t>Прощание</w:t>
            </w: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73BA">
              <w:rPr>
                <w:rFonts w:ascii="Times New Roman" w:hAnsi="Times New Roman"/>
                <w:sz w:val="28"/>
                <w:szCs w:val="28"/>
              </w:rPr>
              <w:t>(Звучит музыка П.И. Чайковского «Времена года» «Ноябрь»)</w:t>
            </w: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573BA">
              <w:rPr>
                <w:rFonts w:ascii="Times New Roman" w:hAnsi="Times New Roman"/>
                <w:b/>
                <w:sz w:val="28"/>
                <w:szCs w:val="28"/>
              </w:rPr>
              <w:t>Мнемотаблица</w:t>
            </w: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51C98" w:rsidRPr="00A30A39" w:rsidRDefault="00651C98" w:rsidP="00975F33">
            <w:pPr>
              <w:pStyle w:val="HTMLPreformatte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0A39">
              <w:rPr>
                <w:rFonts w:ascii="Times New Roman" w:hAnsi="Times New Roman" w:cs="Times New Roman"/>
                <w:sz w:val="28"/>
                <w:szCs w:val="28"/>
              </w:rPr>
              <w:t>«Осень»</w:t>
            </w: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73BA">
              <w:rPr>
                <w:rFonts w:ascii="Times New Roman" w:hAnsi="Times New Roman"/>
                <w:sz w:val="28"/>
                <w:szCs w:val="28"/>
              </w:rPr>
              <w:t>Осень наступила,</w:t>
            </w: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73BA">
              <w:rPr>
                <w:rFonts w:ascii="Times New Roman" w:hAnsi="Times New Roman"/>
                <w:sz w:val="28"/>
                <w:szCs w:val="28"/>
              </w:rPr>
              <w:t>Высохли цветы,</w:t>
            </w: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73BA">
              <w:rPr>
                <w:rFonts w:ascii="Times New Roman" w:hAnsi="Times New Roman"/>
                <w:sz w:val="28"/>
                <w:szCs w:val="28"/>
              </w:rPr>
              <w:t>И глядят уныло,</w:t>
            </w: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73BA">
              <w:rPr>
                <w:rFonts w:ascii="Times New Roman" w:hAnsi="Times New Roman"/>
                <w:sz w:val="28"/>
                <w:szCs w:val="28"/>
              </w:rPr>
              <w:t>Голые кусты.</w:t>
            </w: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4083"/>
            </w:tblGrid>
            <w:tr w:rsidR="00651C98" w:rsidRPr="007573BA" w:rsidTr="007573BA">
              <w:tc>
                <w:tcPr>
                  <w:tcW w:w="4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C98" w:rsidRPr="007573BA" w:rsidRDefault="00651C98" w:rsidP="00975F3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pict>
                      <v:shape id="Рисунок 37" o:spid="_x0000_i1037" type="#_x0000_t75" style="width:101.25pt;height:75.75pt;visibility:visible">
                        <v:imagedata r:id="rId17" o:title=""/>
                      </v:shape>
                    </w:pict>
                  </w:r>
                </w:p>
                <w:p w:rsidR="00651C98" w:rsidRPr="007573BA" w:rsidRDefault="00651C98" w:rsidP="00975F3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7573BA">
                    <w:rPr>
                      <w:rFonts w:ascii="Times New Roman" w:hAnsi="Times New Roman"/>
                      <w:sz w:val="28"/>
                      <w:szCs w:val="28"/>
                    </w:rPr>
                    <w:t>Осень наступила,</w:t>
                  </w:r>
                </w:p>
              </w:tc>
            </w:tr>
            <w:tr w:rsidR="00651C98" w:rsidRPr="007573BA" w:rsidTr="007573BA">
              <w:tc>
                <w:tcPr>
                  <w:tcW w:w="4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C98" w:rsidRPr="007573BA" w:rsidRDefault="00651C98" w:rsidP="00975F3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pict>
                      <v:shape id="Рисунок 46" o:spid="_x0000_i1038" type="#_x0000_t75" style="width:100.5pt;height:71.25pt;visibility:visible">
                        <v:imagedata r:id="rId18" o:title=""/>
                      </v:shape>
                    </w:pict>
                  </w:r>
                </w:p>
                <w:p w:rsidR="00651C98" w:rsidRPr="007573BA" w:rsidRDefault="00651C98" w:rsidP="00975F3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7573BA">
                    <w:rPr>
                      <w:rFonts w:ascii="Times New Roman" w:hAnsi="Times New Roman"/>
                      <w:sz w:val="28"/>
                      <w:szCs w:val="28"/>
                    </w:rPr>
                    <w:t>Высохли цветы,</w:t>
                  </w:r>
                </w:p>
              </w:tc>
            </w:tr>
            <w:tr w:rsidR="00651C98" w:rsidRPr="007573BA" w:rsidTr="007573BA">
              <w:tc>
                <w:tcPr>
                  <w:tcW w:w="4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C98" w:rsidRPr="007573BA" w:rsidRDefault="00651C98" w:rsidP="00975F3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pict>
                      <v:shape id="Рисунок 40" o:spid="_x0000_i1039" type="#_x0000_t75" style="width:89.25pt;height:85.5pt;visibility:visible">
                        <v:imagedata r:id="rId19" o:title=""/>
                      </v:shape>
                    </w:pict>
                  </w:r>
                </w:p>
                <w:p w:rsidR="00651C98" w:rsidRPr="007573BA" w:rsidRDefault="00651C98" w:rsidP="00975F3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7573BA">
                    <w:rPr>
                      <w:rFonts w:ascii="Times New Roman" w:hAnsi="Times New Roman"/>
                      <w:sz w:val="28"/>
                      <w:szCs w:val="28"/>
                    </w:rPr>
                    <w:t>И глядят уныло,</w:t>
                  </w:r>
                </w:p>
              </w:tc>
            </w:tr>
            <w:tr w:rsidR="00651C98" w:rsidRPr="007573BA" w:rsidTr="007573BA">
              <w:tc>
                <w:tcPr>
                  <w:tcW w:w="4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1C98" w:rsidRPr="007573BA" w:rsidRDefault="00651C98" w:rsidP="00975F3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pict>
                      <v:shape id="Рисунок 43" o:spid="_x0000_i1040" type="#_x0000_t75" style="width:88.5pt;height:69pt;visibility:visible">
                        <v:imagedata r:id="rId20" o:title=""/>
                      </v:shape>
                    </w:pict>
                  </w:r>
                </w:p>
                <w:p w:rsidR="00651C98" w:rsidRPr="007573BA" w:rsidRDefault="00651C98" w:rsidP="00975F3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7573BA">
                    <w:rPr>
                      <w:rFonts w:ascii="Times New Roman" w:hAnsi="Times New Roman"/>
                      <w:sz w:val="28"/>
                      <w:szCs w:val="28"/>
                    </w:rPr>
                    <w:t>Голые кусты.</w:t>
                  </w:r>
                </w:p>
              </w:tc>
            </w:tr>
          </w:tbl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r w:rsidRPr="00A535E2">
              <w:rPr>
                <w:rFonts w:ascii="Times New Roman" w:hAnsi="Times New Roman"/>
                <w:sz w:val="28"/>
                <w:szCs w:val="28"/>
              </w:rPr>
              <w:t>Давайте с вами повторим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все, что мы узнали о перелётных птицах.</w:t>
            </w:r>
          </w:p>
          <w:p w:rsidR="00651C98" w:rsidRDefault="00651C98" w:rsidP="00A535E2">
            <w:pPr>
              <w:pStyle w:val="NormalWeb"/>
              <w:spacing w:before="0" w:beforeAutospacing="0" w:after="0" w:afterAutospacing="0"/>
              <w:jc w:val="center"/>
              <w:rPr>
                <w:b/>
                <w:i/>
                <w:color w:val="000000"/>
                <w:sz w:val="28"/>
                <w:szCs w:val="28"/>
              </w:rPr>
            </w:pPr>
            <w:r>
              <w:pict>
                <v:shape id="_x0000_i1041" type="#_x0000_t75" alt="" style="width:24pt;height:24pt">
                  <v:imagedata r:id="rId21" o:title=""/>
                </v:shape>
              </w:pict>
            </w:r>
            <w:r>
              <w:rPr>
                <w:b/>
                <w:i/>
                <w:color w:val="000000"/>
                <w:sz w:val="28"/>
                <w:szCs w:val="28"/>
              </w:rPr>
              <w:t xml:space="preserve"> ФИШБОУН</w:t>
            </w:r>
          </w:p>
          <w:p w:rsidR="00651C98" w:rsidRDefault="00651C98" w:rsidP="00A535E2">
            <w:pPr>
              <w:pStyle w:val="NormalWeb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</w:p>
          <w:p w:rsidR="00651C98" w:rsidRPr="00A535E2" w:rsidRDefault="00651C98" w:rsidP="00A535E2">
            <w:pPr>
              <w:pStyle w:val="NormalWeb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</w:p>
          <w:p w:rsidR="00651C98" w:rsidRDefault="00651C98" w:rsidP="00A535E2">
            <w:pPr>
              <w:pStyle w:val="NormalWeb"/>
              <w:spacing w:before="0" w:beforeAutospacing="0" w:after="0" w:afterAutospacing="0"/>
              <w:jc w:val="center"/>
              <w:rPr>
                <w:b/>
                <w:i/>
                <w:color w:val="000000"/>
                <w:sz w:val="28"/>
                <w:szCs w:val="28"/>
              </w:rPr>
            </w:pPr>
            <w:r w:rsidRPr="00396F03">
              <w:rPr>
                <w:b/>
                <w:i/>
                <w:noProof/>
                <w:color w:val="000000"/>
                <w:sz w:val="28"/>
                <w:szCs w:val="28"/>
              </w:rPr>
              <w:pict>
                <v:shape id="_x0000_i1042" type="#_x0000_t75" style="width:174pt;height:122.25pt;visibility:visible">
                  <v:imagedata r:id="rId22" o:title=""/>
                </v:shape>
              </w:pict>
            </w:r>
          </w:p>
          <w:p w:rsidR="00651C98" w:rsidRDefault="00651C98" w:rsidP="00A535E2">
            <w:pPr>
              <w:pStyle w:val="NormalWeb"/>
              <w:spacing w:before="0" w:beforeAutospacing="0" w:after="0" w:afterAutospacing="0"/>
              <w:rPr>
                <w:b/>
                <w:i/>
                <w:color w:val="000000"/>
                <w:sz w:val="28"/>
                <w:szCs w:val="28"/>
              </w:rPr>
            </w:pPr>
          </w:p>
          <w:p w:rsidR="00651C98" w:rsidRDefault="00651C98" w:rsidP="00A535E2">
            <w:pPr>
              <w:pStyle w:val="NormalWeb"/>
              <w:spacing w:before="0" w:beforeAutospacing="0" w:after="0" w:afterAutospacing="0"/>
              <w:rPr>
                <w:b/>
                <w:i/>
                <w:color w:val="000000"/>
                <w:sz w:val="28"/>
                <w:szCs w:val="28"/>
              </w:rPr>
            </w:pPr>
            <w:r>
              <w:rPr>
                <w:b/>
                <w:i/>
                <w:color w:val="000000"/>
                <w:sz w:val="28"/>
                <w:szCs w:val="28"/>
              </w:rPr>
              <w:t xml:space="preserve">Проблема: </w:t>
            </w:r>
          </w:p>
          <w:p w:rsidR="00651C98" w:rsidRDefault="00651C98" w:rsidP="00A535E2">
            <w:pPr>
              <w:pStyle w:val="NormalWeb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Почему птицы называются перелётными?</w:t>
            </w:r>
          </w:p>
          <w:p w:rsidR="00651C98" w:rsidRDefault="00651C98" w:rsidP="00A535E2">
            <w:pPr>
              <w:pStyle w:val="NormalWeb"/>
              <w:spacing w:before="0" w:beforeAutospacing="0" w:after="0" w:afterAutospacing="0"/>
              <w:rPr>
                <w:b/>
                <w:i/>
                <w:color w:val="000000"/>
                <w:sz w:val="28"/>
                <w:szCs w:val="28"/>
              </w:rPr>
            </w:pPr>
            <w:r>
              <w:rPr>
                <w:b/>
                <w:i/>
                <w:color w:val="000000"/>
                <w:sz w:val="28"/>
                <w:szCs w:val="28"/>
              </w:rPr>
              <w:t>Причины:</w:t>
            </w:r>
          </w:p>
          <w:p w:rsidR="00651C98" w:rsidRDefault="00651C98" w:rsidP="00A535E2">
            <w:pPr>
              <w:pStyle w:val="NormalWeb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Погода становится холоднее;</w:t>
            </w:r>
          </w:p>
          <w:p w:rsidR="00651C98" w:rsidRDefault="00651C98" w:rsidP="00A535E2">
            <w:pPr>
              <w:pStyle w:val="NormalWeb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Насекомые прячутся глубоко в землю; нет ягод на кустах;</w:t>
            </w:r>
          </w:p>
          <w:p w:rsidR="00651C98" w:rsidRDefault="00651C98" w:rsidP="00A535E2">
            <w:pPr>
              <w:pStyle w:val="NormalWeb"/>
              <w:spacing w:before="0" w:beforeAutospacing="0" w:after="0" w:afterAutospacing="0"/>
              <w:rPr>
                <w:b/>
                <w:i/>
                <w:color w:val="000000"/>
                <w:sz w:val="28"/>
                <w:szCs w:val="28"/>
              </w:rPr>
            </w:pPr>
            <w:r>
              <w:rPr>
                <w:b/>
                <w:i/>
                <w:color w:val="000000"/>
                <w:sz w:val="28"/>
                <w:szCs w:val="28"/>
              </w:rPr>
              <w:t>Факты:</w:t>
            </w:r>
          </w:p>
          <w:p w:rsidR="00651C98" w:rsidRDefault="00651C98" w:rsidP="00A535E2">
            <w:pPr>
              <w:pStyle w:val="NormalWeb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Солнце светит слабо;</w:t>
            </w:r>
          </w:p>
          <w:p w:rsidR="00651C98" w:rsidRDefault="00651C98" w:rsidP="00A535E2">
            <w:pPr>
              <w:pStyle w:val="NormalWeb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Птицам нечего кушать;</w:t>
            </w:r>
          </w:p>
          <w:p w:rsidR="00651C98" w:rsidRDefault="00651C98" w:rsidP="00A535E2">
            <w:pPr>
              <w:pStyle w:val="NormalWeb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Птицы собираются в стаи;</w:t>
            </w:r>
          </w:p>
          <w:p w:rsidR="00651C98" w:rsidRDefault="00651C98" w:rsidP="00A535E2">
            <w:pPr>
              <w:pStyle w:val="NormalWeb"/>
              <w:spacing w:before="0" w:beforeAutospacing="0" w:after="0" w:afterAutospacing="0"/>
              <w:rPr>
                <w:b/>
                <w:i/>
                <w:color w:val="000000"/>
                <w:sz w:val="28"/>
                <w:szCs w:val="28"/>
              </w:rPr>
            </w:pPr>
            <w:r>
              <w:rPr>
                <w:b/>
                <w:i/>
                <w:color w:val="000000"/>
                <w:sz w:val="28"/>
                <w:szCs w:val="28"/>
              </w:rPr>
              <w:t>Вывод:</w:t>
            </w:r>
          </w:p>
          <w:p w:rsidR="00651C98" w:rsidRPr="00E83C8F" w:rsidRDefault="00651C98" w:rsidP="00E83C8F">
            <w:pPr>
              <w:pStyle w:val="NormalWeb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Птицы называются перелётными, потому что они </w:t>
            </w:r>
            <w:r w:rsidRPr="00E83C8F">
              <w:rPr>
                <w:color w:val="000000"/>
                <w:sz w:val="28"/>
                <w:szCs w:val="28"/>
                <w:u w:val="single"/>
              </w:rPr>
              <w:t xml:space="preserve">перелетают </w:t>
            </w:r>
            <w:r>
              <w:rPr>
                <w:color w:val="000000"/>
                <w:sz w:val="28"/>
                <w:szCs w:val="28"/>
              </w:rPr>
              <w:t>в тёплые края, где они не замёрзнут и будут сыты.</w:t>
            </w:r>
          </w:p>
        </w:tc>
        <w:tc>
          <w:tcPr>
            <w:tcW w:w="2578" w:type="dxa"/>
          </w:tcPr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73BA">
              <w:rPr>
                <w:rFonts w:ascii="Times New Roman" w:hAnsi="Times New Roman"/>
                <w:sz w:val="28"/>
                <w:szCs w:val="28"/>
              </w:rPr>
              <w:t>Дети под музыку разучивают стихотворение</w:t>
            </w: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Дети, опираясь на скелет рыбы, строят свой рассказ по пройденному материалу.</w:t>
            </w:r>
          </w:p>
        </w:tc>
        <w:tc>
          <w:tcPr>
            <w:tcW w:w="2685" w:type="dxa"/>
          </w:tcPr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Развили</w:t>
            </w: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73BA">
              <w:rPr>
                <w:rFonts w:ascii="Times New Roman" w:hAnsi="Times New Roman"/>
                <w:sz w:val="28"/>
                <w:szCs w:val="28"/>
              </w:rPr>
              <w:t>выразительность речи, память и художественный вкус</w:t>
            </w: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51C98" w:rsidRPr="007573BA" w:rsidRDefault="00651C98" w:rsidP="00975F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Усвоили пройденный материал</w:t>
            </w:r>
          </w:p>
        </w:tc>
      </w:tr>
    </w:tbl>
    <w:p w:rsidR="00651C98" w:rsidRPr="005732FF" w:rsidRDefault="00651C98" w:rsidP="005732FF">
      <w:pPr>
        <w:spacing w:line="240" w:lineRule="auto"/>
        <w:rPr>
          <w:rFonts w:ascii="Times New Roman" w:hAnsi="Times New Roman"/>
          <w:sz w:val="28"/>
          <w:szCs w:val="28"/>
        </w:rPr>
      </w:pPr>
    </w:p>
    <w:sectPr w:rsidR="00651C98" w:rsidRPr="005732FF" w:rsidSect="007466DF">
      <w:pgSz w:w="11906" w:h="16838"/>
      <w:pgMar w:top="1134" w:right="1134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591051"/>
    <w:multiLevelType w:val="hybridMultilevel"/>
    <w:tmpl w:val="46B87E6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F3E0195"/>
    <w:multiLevelType w:val="hybridMultilevel"/>
    <w:tmpl w:val="96DAAC6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70390464"/>
    <w:multiLevelType w:val="hybridMultilevel"/>
    <w:tmpl w:val="3D36D2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14B15A8"/>
    <w:multiLevelType w:val="hybridMultilevel"/>
    <w:tmpl w:val="A59854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93EFF"/>
    <w:rsid w:val="000366F0"/>
    <w:rsid w:val="000765DA"/>
    <w:rsid w:val="00136114"/>
    <w:rsid w:val="00193EFF"/>
    <w:rsid w:val="00195E84"/>
    <w:rsid w:val="001A3CCF"/>
    <w:rsid w:val="001D4063"/>
    <w:rsid w:val="002452CB"/>
    <w:rsid w:val="00283481"/>
    <w:rsid w:val="002D3B75"/>
    <w:rsid w:val="002F5BC5"/>
    <w:rsid w:val="002F65B0"/>
    <w:rsid w:val="003101A6"/>
    <w:rsid w:val="00355570"/>
    <w:rsid w:val="003735D3"/>
    <w:rsid w:val="00396F03"/>
    <w:rsid w:val="003B3A61"/>
    <w:rsid w:val="004E46E6"/>
    <w:rsid w:val="004F324B"/>
    <w:rsid w:val="00532204"/>
    <w:rsid w:val="005732FF"/>
    <w:rsid w:val="00584616"/>
    <w:rsid w:val="005B735C"/>
    <w:rsid w:val="005C6DC6"/>
    <w:rsid w:val="005D5196"/>
    <w:rsid w:val="00651C98"/>
    <w:rsid w:val="00671D2C"/>
    <w:rsid w:val="006A37E7"/>
    <w:rsid w:val="006B3F8B"/>
    <w:rsid w:val="00703900"/>
    <w:rsid w:val="0070527B"/>
    <w:rsid w:val="007466DF"/>
    <w:rsid w:val="007573BA"/>
    <w:rsid w:val="0079223E"/>
    <w:rsid w:val="007B0DDA"/>
    <w:rsid w:val="00817A9C"/>
    <w:rsid w:val="00837ED6"/>
    <w:rsid w:val="0084027C"/>
    <w:rsid w:val="00846477"/>
    <w:rsid w:val="008A7810"/>
    <w:rsid w:val="008D5B7E"/>
    <w:rsid w:val="00975073"/>
    <w:rsid w:val="00975F33"/>
    <w:rsid w:val="009853F5"/>
    <w:rsid w:val="00990BDC"/>
    <w:rsid w:val="009A5A50"/>
    <w:rsid w:val="009B6DF1"/>
    <w:rsid w:val="009F077F"/>
    <w:rsid w:val="00A027BB"/>
    <w:rsid w:val="00A06683"/>
    <w:rsid w:val="00A14098"/>
    <w:rsid w:val="00A30A39"/>
    <w:rsid w:val="00A535E2"/>
    <w:rsid w:val="00A90CE8"/>
    <w:rsid w:val="00AB527F"/>
    <w:rsid w:val="00B06622"/>
    <w:rsid w:val="00B07DC1"/>
    <w:rsid w:val="00B23059"/>
    <w:rsid w:val="00B420AF"/>
    <w:rsid w:val="00B42345"/>
    <w:rsid w:val="00B673CE"/>
    <w:rsid w:val="00BB1364"/>
    <w:rsid w:val="00C15315"/>
    <w:rsid w:val="00C342A8"/>
    <w:rsid w:val="00C7737B"/>
    <w:rsid w:val="00CF35A9"/>
    <w:rsid w:val="00D150D7"/>
    <w:rsid w:val="00E00FCB"/>
    <w:rsid w:val="00E67003"/>
    <w:rsid w:val="00E83C8F"/>
    <w:rsid w:val="00EB13E9"/>
    <w:rsid w:val="00EE7DB4"/>
    <w:rsid w:val="00F52479"/>
    <w:rsid w:val="00F814A1"/>
    <w:rsid w:val="00FA2579"/>
    <w:rsid w:val="00FB2E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Preformatted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3EFF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193EF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193EFF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NormalWeb">
    <w:name w:val="Normal (Web)"/>
    <w:basedOn w:val="Normal"/>
    <w:uiPriority w:val="99"/>
    <w:rsid w:val="00A066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DefaultParagraphFont"/>
    <w:uiPriority w:val="99"/>
    <w:rsid w:val="00A06683"/>
    <w:rPr>
      <w:rFonts w:cs="Times New Roman"/>
    </w:rPr>
  </w:style>
  <w:style w:type="character" w:styleId="Strong">
    <w:name w:val="Strong"/>
    <w:basedOn w:val="DefaultParagraphFont"/>
    <w:uiPriority w:val="99"/>
    <w:qFormat/>
    <w:rsid w:val="00703900"/>
    <w:rPr>
      <w:rFonts w:cs="Times New Roman"/>
      <w:b/>
      <w:bCs/>
    </w:rPr>
  </w:style>
  <w:style w:type="character" w:styleId="Hyperlink">
    <w:name w:val="Hyperlink"/>
    <w:basedOn w:val="DefaultParagraphFont"/>
    <w:uiPriority w:val="99"/>
    <w:semiHidden/>
    <w:rsid w:val="00703900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4E46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E46E6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rsid w:val="00A30A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A30A39"/>
    <w:rPr>
      <w:rFonts w:ascii="Courier New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4768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wmf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529</TotalTime>
  <Pages>10</Pages>
  <Words>1217</Words>
  <Characters>6943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Лиза</dc:creator>
  <cp:keywords/>
  <dc:description/>
  <cp:lastModifiedBy>1</cp:lastModifiedBy>
  <cp:revision>21</cp:revision>
  <dcterms:created xsi:type="dcterms:W3CDTF">2016-09-19T19:11:00Z</dcterms:created>
  <dcterms:modified xsi:type="dcterms:W3CDTF">2016-09-23T07:07:00Z</dcterms:modified>
</cp:coreProperties>
</file>