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DF8" w:rsidRDefault="006D0DF8" w:rsidP="008666B4">
      <w:pPr>
        <w:jc w:val="center"/>
        <w:rPr>
          <w:noProof/>
          <w:lang w:eastAsia="ru-RU"/>
        </w:rPr>
      </w:pPr>
      <w:r>
        <w:rPr>
          <w:noProof/>
          <w:lang w:eastAsia="ru-RU"/>
        </w:rPr>
        <w:t>«Мастерская Деда Мороза» (фото разных лет)</w:t>
      </w:r>
    </w:p>
    <w:p w:rsidR="006D0DF8" w:rsidRDefault="006D0DF8" w:rsidP="008666B4">
      <w:pPr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0.25pt;height:191.25pt;visibility:visible">
            <v:imagedata r:id="rId4" o:title=""/>
          </v:shape>
        </w:pict>
      </w:r>
    </w:p>
    <w:p w:rsidR="006D0DF8" w:rsidRDefault="006D0DF8" w:rsidP="003D435F">
      <w:pPr>
        <w:jc w:val="center"/>
      </w:pPr>
    </w:p>
    <w:p w:rsidR="006D0DF8" w:rsidRDefault="006D0DF8">
      <w:r>
        <w:rPr>
          <w:noProof/>
          <w:lang w:eastAsia="ru-RU"/>
        </w:rPr>
        <w:t xml:space="preserve">                                        </w:t>
      </w:r>
      <w:r>
        <w:rPr>
          <w:noProof/>
          <w:lang w:eastAsia="ru-RU"/>
        </w:rPr>
        <w:pict>
          <v:shape id="Рисунок 3" o:spid="_x0000_i1026" type="#_x0000_t75" style="width:267pt;height:183pt;visibility:visible">
            <v:imagedata r:id="rId5" o:title=""/>
          </v:shape>
        </w:pict>
      </w:r>
    </w:p>
    <w:p w:rsidR="006D0DF8" w:rsidRDefault="006D0DF8"/>
    <w:p w:rsidR="006D0DF8" w:rsidRDefault="006D0DF8"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pict>
          <v:shape id="Рисунок 4" o:spid="_x0000_i1027" type="#_x0000_t75" style="width:268.5pt;height:187.5pt;visibility:visible">
            <v:imagedata r:id="rId6" o:title=""/>
          </v:shape>
        </w:pict>
      </w:r>
    </w:p>
    <w:p w:rsidR="006D0DF8" w:rsidRDefault="006D0DF8">
      <w:bookmarkStart w:id="0" w:name="_GoBack"/>
      <w:bookmarkEnd w:id="0"/>
    </w:p>
    <w:p w:rsidR="006D0DF8" w:rsidRDefault="006D0DF8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pict>
          <v:shape id="Рисунок 5" o:spid="_x0000_i1028" type="#_x0000_t75" style="width:358.5pt;height:268.5pt;visibility:visible">
            <v:imagedata r:id="rId7" o:title=""/>
          </v:shape>
        </w:pict>
      </w:r>
    </w:p>
    <w:p w:rsidR="006D0DF8" w:rsidRPr="001E195F" w:rsidRDefault="006D0DF8">
      <w:r>
        <w:t xml:space="preserve">          </w:t>
      </w:r>
      <w:r>
        <w:pict>
          <v:shape id="_x0000_i1029" type="#_x0000_t75" style="width:354pt;height:240.75pt">
            <v:imagedata r:id="rId8" o:title=""/>
          </v:shape>
        </w:pict>
      </w:r>
    </w:p>
    <w:p w:rsidR="006D0DF8" w:rsidRPr="001E195F" w:rsidRDefault="006D0DF8"/>
    <w:sectPr w:rsidR="006D0DF8" w:rsidRPr="001E195F" w:rsidSect="00906D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76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2059"/>
    <w:rsid w:val="000933C0"/>
    <w:rsid w:val="00115288"/>
    <w:rsid w:val="0016710D"/>
    <w:rsid w:val="001D7912"/>
    <w:rsid w:val="001E195F"/>
    <w:rsid w:val="00337042"/>
    <w:rsid w:val="003D435F"/>
    <w:rsid w:val="004E0A28"/>
    <w:rsid w:val="00526A45"/>
    <w:rsid w:val="00690AA6"/>
    <w:rsid w:val="006D0DF8"/>
    <w:rsid w:val="007650AA"/>
    <w:rsid w:val="008666B4"/>
    <w:rsid w:val="00906D99"/>
    <w:rsid w:val="00AE3F06"/>
    <w:rsid w:val="00CC17E1"/>
    <w:rsid w:val="00CD54B7"/>
    <w:rsid w:val="00CF7699"/>
    <w:rsid w:val="00DF45AD"/>
    <w:rsid w:val="00E62DF2"/>
    <w:rsid w:val="00EF536E"/>
    <w:rsid w:val="00F02059"/>
    <w:rsid w:val="00FF0D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D99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F02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020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16</TotalTime>
  <Pages>2</Pages>
  <Words>23</Words>
  <Characters>133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школа8</dc:creator>
  <cp:keywords/>
  <dc:description/>
  <cp:lastModifiedBy>Терликова Валентина Валерьевна</cp:lastModifiedBy>
  <cp:revision>13</cp:revision>
  <dcterms:created xsi:type="dcterms:W3CDTF">2017-06-09T08:34:00Z</dcterms:created>
  <dcterms:modified xsi:type="dcterms:W3CDTF">2017-07-10T07:47:00Z</dcterms:modified>
</cp:coreProperties>
</file>