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AC9" w:rsidRPr="008431ED" w:rsidRDefault="00533AC9" w:rsidP="008431ED"/>
    <w:p w:rsidR="00533AC9" w:rsidRPr="008431ED" w:rsidRDefault="00533AC9" w:rsidP="008431ED">
      <w:pPr>
        <w:rPr>
          <w:b/>
          <w:sz w:val="28"/>
          <w:szCs w:val="28"/>
        </w:rPr>
      </w:pPr>
      <w:r w:rsidRPr="008431ED">
        <w:rPr>
          <w:sz w:val="28"/>
          <w:szCs w:val="28"/>
        </w:rPr>
        <w:t xml:space="preserve">Тема: </w:t>
      </w:r>
      <w:r w:rsidRPr="008431ED">
        <w:rPr>
          <w:b/>
          <w:sz w:val="28"/>
          <w:szCs w:val="28"/>
        </w:rPr>
        <w:t>Предложение. Знаки препинания в конце предложения.</w:t>
      </w:r>
    </w:p>
    <w:p w:rsidR="00533AC9" w:rsidRPr="008431ED" w:rsidRDefault="00533AC9" w:rsidP="008431ED">
      <w:pPr>
        <w:rPr>
          <w:sz w:val="28"/>
          <w:szCs w:val="28"/>
        </w:rPr>
      </w:pPr>
    </w:p>
    <w:p w:rsidR="00533AC9" w:rsidRPr="008431ED" w:rsidRDefault="00533AC9" w:rsidP="008431ED">
      <w:pPr>
        <w:rPr>
          <w:b/>
          <w:sz w:val="28"/>
          <w:szCs w:val="28"/>
        </w:rPr>
      </w:pPr>
      <w:r w:rsidRPr="008431ED">
        <w:rPr>
          <w:sz w:val="28"/>
          <w:szCs w:val="28"/>
        </w:rPr>
        <w:t>Цель</w:t>
      </w:r>
      <w:r w:rsidRPr="008431ED">
        <w:rPr>
          <w:b/>
          <w:sz w:val="28"/>
          <w:szCs w:val="28"/>
        </w:rPr>
        <w:t>: развивать умения правильно оформлять предложение в письменной речи, употреблять большую букву в конце предложения; точку, вопросительный, восклицательный знаки – в конце;</w:t>
      </w:r>
    </w:p>
    <w:p w:rsidR="00533AC9" w:rsidRPr="008431ED" w:rsidRDefault="00533AC9" w:rsidP="008431ED">
      <w:pPr>
        <w:rPr>
          <w:b/>
          <w:sz w:val="28"/>
          <w:szCs w:val="28"/>
        </w:rPr>
      </w:pPr>
      <w:r w:rsidRPr="008431ED">
        <w:rPr>
          <w:b/>
          <w:sz w:val="28"/>
          <w:szCs w:val="28"/>
        </w:rPr>
        <w:t>учить  распознавать предложения по интонации;</w:t>
      </w:r>
    </w:p>
    <w:p w:rsidR="00533AC9" w:rsidRPr="008431ED" w:rsidRDefault="00533AC9" w:rsidP="008431ED">
      <w:pPr>
        <w:rPr>
          <w:b/>
          <w:sz w:val="28"/>
          <w:szCs w:val="28"/>
        </w:rPr>
      </w:pPr>
      <w:r w:rsidRPr="008431ED">
        <w:rPr>
          <w:b/>
          <w:sz w:val="28"/>
          <w:szCs w:val="28"/>
        </w:rPr>
        <w:t>развивать речь через правильное построение ответов на вопросы.</w:t>
      </w:r>
    </w:p>
    <w:p w:rsidR="00533AC9" w:rsidRPr="008431ED" w:rsidRDefault="00533AC9" w:rsidP="008431ED">
      <w:pPr>
        <w:rPr>
          <w:b/>
          <w:sz w:val="28"/>
          <w:szCs w:val="28"/>
        </w:rPr>
      </w:pP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sz w:val="28"/>
          <w:szCs w:val="28"/>
        </w:rPr>
        <w:t xml:space="preserve">Оборудование: мультимедийная презентация, использование доски с интерактивным режимом, карта путешествия, карточки с заданиями,  запись вопросов на листах, плакат с упражнениями для глаз. </w: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b/>
          <w:sz w:val="28"/>
          <w:szCs w:val="28"/>
        </w:rPr>
        <w:t>Орг. Момент</w: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sz w:val="28"/>
          <w:szCs w:val="28"/>
        </w:rPr>
        <w:t>Цель: эмоциональный настрой на урок</w:t>
      </w:r>
    </w:p>
    <w:p w:rsidR="00533AC9" w:rsidRPr="008431ED" w:rsidRDefault="00533AC9" w:rsidP="008431ED">
      <w:pPr>
        <w:rPr>
          <w:b/>
          <w:i/>
          <w:sz w:val="28"/>
          <w:szCs w:val="28"/>
        </w:rPr>
      </w:pPr>
      <w:r w:rsidRPr="008431ED">
        <w:rPr>
          <w:sz w:val="28"/>
          <w:szCs w:val="28"/>
        </w:rPr>
        <w:t>Прозвенел звонок у нас.</w:t>
      </w:r>
    </w:p>
    <w:p w:rsidR="00533AC9" w:rsidRPr="008431ED" w:rsidRDefault="00533AC9" w:rsidP="008431ED">
      <w:pPr>
        <w:rPr>
          <w:b/>
          <w:i/>
          <w:sz w:val="28"/>
          <w:szCs w:val="28"/>
        </w:rPr>
      </w:pPr>
      <w:r w:rsidRPr="008431ED">
        <w:rPr>
          <w:sz w:val="28"/>
          <w:szCs w:val="28"/>
        </w:rPr>
        <w:t xml:space="preserve"> Все зашли спокойно в класс.</w: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sz w:val="28"/>
          <w:szCs w:val="28"/>
        </w:rPr>
        <w:t xml:space="preserve"> Встали все у парт красиво,</w: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sz w:val="28"/>
          <w:szCs w:val="28"/>
        </w:rPr>
        <w:t xml:space="preserve"> Поздоровались учтиво.</w: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sz w:val="28"/>
          <w:szCs w:val="28"/>
        </w:rPr>
        <w:t xml:space="preserve"> Сели ровно, спинки прямо.</w: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sz w:val="28"/>
          <w:szCs w:val="28"/>
        </w:rPr>
        <w:t xml:space="preserve"> Вижу, класс наш, хоть куда</w: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sz w:val="28"/>
          <w:szCs w:val="28"/>
        </w:rPr>
        <w:t xml:space="preserve"> И урок начать пора.</w: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sz w:val="28"/>
          <w:szCs w:val="28"/>
        </w:rPr>
        <w:t>Урок начинаем с пальчиковой разминки.</w: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sz w:val="28"/>
          <w:szCs w:val="28"/>
        </w:rPr>
        <w:t>-Откройте тетради по русскому языку.</w: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sz w:val="28"/>
          <w:szCs w:val="28"/>
        </w:rPr>
        <w:t>Приготовьтесь к письму.</w: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sz w:val="28"/>
          <w:szCs w:val="28"/>
        </w:rPr>
        <w:t>-Какие правила нужно соблюдать при письме?</w: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sz w:val="28"/>
          <w:szCs w:val="28"/>
        </w:rPr>
        <w:t>-Проверьте, правильно ли вы сидите за партой?</w: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sz w:val="28"/>
          <w:szCs w:val="28"/>
        </w:rPr>
        <w:t>- Отступите нужное количество строк.</w: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sz w:val="28"/>
          <w:szCs w:val="28"/>
        </w:rPr>
        <w:t xml:space="preserve"> -Запишите: </w:t>
      </w:r>
      <w:r w:rsidRPr="008431ED">
        <w:rPr>
          <w:i/>
          <w:sz w:val="28"/>
          <w:szCs w:val="28"/>
        </w:rPr>
        <w:t>число, классная работа.</w: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sz w:val="28"/>
          <w:szCs w:val="28"/>
        </w:rPr>
        <w:t>-Кто справился, ручку на локоток и я сразу вижу, что вы готовы.</w:t>
      </w:r>
    </w:p>
    <w:p w:rsidR="00533AC9" w:rsidRPr="008431ED" w:rsidRDefault="00533AC9" w:rsidP="008431ED">
      <w:pPr>
        <w:rPr>
          <w:i/>
          <w:sz w:val="28"/>
          <w:szCs w:val="28"/>
        </w:rPr>
      </w:pPr>
      <w:r w:rsidRPr="008431ED">
        <w:rPr>
          <w:sz w:val="28"/>
          <w:szCs w:val="28"/>
        </w:rPr>
        <w:t>-Как называется наш урок</w:t>
      </w:r>
      <w:r w:rsidRPr="008431ED">
        <w:rPr>
          <w:i/>
          <w:sz w:val="28"/>
          <w:szCs w:val="28"/>
        </w:rPr>
        <w:t>?(русский язык)</w: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sz w:val="28"/>
          <w:szCs w:val="28"/>
        </w:rPr>
        <w:t>- С какой целью вы пришли на урок?</w: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sz w:val="28"/>
          <w:szCs w:val="28"/>
        </w:rPr>
        <w:t>(Учиться правильно, аккуратно писать. Грамотно говорить. Развивать свою речь.)</w: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sz w:val="28"/>
          <w:szCs w:val="28"/>
        </w:rPr>
        <w:t>С чего начинаем урок?</w:t>
      </w:r>
    </w:p>
    <w:p w:rsidR="00533AC9" w:rsidRPr="008431ED" w:rsidRDefault="00533AC9" w:rsidP="008431ED">
      <w:pPr>
        <w:rPr>
          <w:b/>
          <w:sz w:val="28"/>
          <w:szCs w:val="28"/>
        </w:rPr>
      </w:pPr>
      <w:r w:rsidRPr="008431ED">
        <w:rPr>
          <w:sz w:val="28"/>
          <w:szCs w:val="28"/>
        </w:rPr>
        <w:t xml:space="preserve">  </w:t>
      </w:r>
      <w:r w:rsidRPr="008431ED">
        <w:rPr>
          <w:b/>
          <w:sz w:val="28"/>
          <w:szCs w:val="28"/>
        </w:rPr>
        <w:t xml:space="preserve">Минутка чистописания </w: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sz w:val="28"/>
          <w:szCs w:val="28"/>
        </w:rPr>
        <w:t>С какой целью её проводим?</w: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sz w:val="28"/>
          <w:szCs w:val="28"/>
        </w:rPr>
        <w:t>( Учиться красиво и аккуратно писать элементы букв и буквы)</w: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sz w:val="28"/>
          <w:szCs w:val="28"/>
        </w:rPr>
        <w:t xml:space="preserve">На доске </w:t>
      </w:r>
      <w:r w:rsidRPr="008431ED">
        <w:rPr>
          <w:b/>
          <w:i/>
          <w:sz w:val="28"/>
          <w:szCs w:val="28"/>
        </w:rPr>
        <w:t xml:space="preserve">О . </w:t>
      </w:r>
      <w:r w:rsidRPr="008431ED">
        <w:rPr>
          <w:sz w:val="28"/>
          <w:szCs w:val="28"/>
        </w:rPr>
        <w:t>Как называется элемент? (Заглавный овал)</w: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sz w:val="28"/>
          <w:szCs w:val="28"/>
        </w:rPr>
        <w:t xml:space="preserve">Какие буквы можно написать с помощью этого элемента? </w: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b/>
          <w:i/>
          <w:sz w:val="28"/>
          <w:szCs w:val="28"/>
        </w:rPr>
        <w:t>О Ю</w:t>
      </w:r>
      <w:r w:rsidRPr="008431ED">
        <w:rPr>
          <w:sz w:val="28"/>
          <w:szCs w:val="28"/>
        </w:rPr>
        <w:t xml:space="preserve"> </w: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sz w:val="28"/>
          <w:szCs w:val="28"/>
        </w:rPr>
        <w:t>При письме в каких случаях записываем слова с заглавных букв?</w: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sz w:val="28"/>
          <w:szCs w:val="28"/>
        </w:rPr>
        <w:t>Посмотрите внимательно на образец, как правильно написать заглавные буквы .( на доске карточки с правильным написанием букв).</w: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sz w:val="28"/>
          <w:szCs w:val="28"/>
        </w:rPr>
        <w:t xml:space="preserve">Поменяйтесь тетрадями с соседом, оцените его работу.           </w: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sz w:val="28"/>
          <w:szCs w:val="28"/>
        </w:rPr>
        <w:t>Что будем оценивать</w:t>
      </w:r>
      <w:r w:rsidRPr="008431ED">
        <w:rPr>
          <w:b/>
          <w:sz w:val="28"/>
          <w:szCs w:val="28"/>
        </w:rPr>
        <w:t>? Аккуратность</w:t>
      </w:r>
      <w:r w:rsidRPr="008431ED">
        <w:rPr>
          <w:sz w:val="28"/>
          <w:szCs w:val="28"/>
        </w:rPr>
        <w:t xml:space="preserve">. и </w:t>
      </w:r>
      <w:r w:rsidRPr="008431ED">
        <w:rPr>
          <w:b/>
          <w:sz w:val="28"/>
          <w:szCs w:val="28"/>
        </w:rPr>
        <w:t>Правильность написания</w:t>
      </w:r>
      <w:r w:rsidRPr="008431ED">
        <w:rPr>
          <w:sz w:val="28"/>
          <w:szCs w:val="28"/>
        </w:rPr>
        <w:t xml:space="preserve"> (соответствие образцу)</w: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b/>
          <w:sz w:val="28"/>
          <w:szCs w:val="28"/>
        </w:rPr>
        <w:t>Целепологание</w: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sz w:val="28"/>
          <w:szCs w:val="28"/>
        </w:rPr>
        <w:t xml:space="preserve">Сегодня у нас необычный урок. Мы вновь отправляемся в путешествие по Королевству  которое вы определите расшифровав запись  </w:t>
      </w:r>
    </w:p>
    <w:p w:rsidR="00533AC9" w:rsidRPr="008431ED" w:rsidRDefault="00533AC9" w:rsidP="008431ED">
      <w:pPr>
        <w:rPr>
          <w:b/>
          <w:sz w:val="28"/>
          <w:szCs w:val="28"/>
        </w:rPr>
      </w:pPr>
      <w:r w:rsidRPr="008431ED">
        <w:rPr>
          <w:b/>
          <w:sz w:val="28"/>
          <w:szCs w:val="28"/>
        </w:rPr>
        <w:t>17,18,6,5,13,16,8,6,15,10,6</w: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sz w:val="28"/>
          <w:szCs w:val="28"/>
        </w:rPr>
        <w:t>Предложение. Эта тема для нас новая?( Нет)</w: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sz w:val="28"/>
          <w:szCs w:val="28"/>
        </w:rPr>
        <w:t>Что будем делать на уроке?</w: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sz w:val="28"/>
          <w:szCs w:val="28"/>
        </w:rPr>
        <w:t>(Повторять, закреплять и обобщать  полученные на прошлых уроках знания)</w: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sz w:val="28"/>
          <w:szCs w:val="28"/>
        </w:rPr>
        <w:t xml:space="preserve">Составим план урока , чтобы достигнуть цели.. </w: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sz w:val="28"/>
          <w:szCs w:val="28"/>
        </w:rPr>
        <w:t>Что должны сначала сделать? Повторить</w:t>
      </w:r>
    </w:p>
    <w:p w:rsidR="00533AC9" w:rsidRPr="008431ED" w:rsidRDefault="00533AC9" w:rsidP="008431ED">
      <w:pPr>
        <w:rPr>
          <w:color w:val="000000"/>
          <w:sz w:val="28"/>
          <w:szCs w:val="28"/>
        </w:rPr>
      </w:pPr>
      <w:r w:rsidRPr="008431ED">
        <w:rPr>
          <w:color w:val="000000"/>
          <w:sz w:val="28"/>
          <w:szCs w:val="28"/>
        </w:rPr>
        <w:t>– Из чего состоят предложение? ( Из слов.)</w:t>
      </w:r>
      <w:r w:rsidRPr="008431ED">
        <w:rPr>
          <w:color w:val="000000"/>
          <w:sz w:val="28"/>
          <w:szCs w:val="28"/>
        </w:rPr>
        <w:br/>
        <w:t>– Как связаны слова в предложении? ( По смыслу.)</w:t>
      </w:r>
      <w:r w:rsidRPr="008431ED">
        <w:rPr>
          <w:color w:val="000000"/>
          <w:sz w:val="28"/>
          <w:szCs w:val="28"/>
        </w:rPr>
        <w:br/>
        <w:t>– Что выражает предложение? ( Законченную мысль.)</w:t>
      </w:r>
      <w:r w:rsidRPr="008431ED">
        <w:rPr>
          <w:color w:val="000000"/>
          <w:sz w:val="28"/>
          <w:szCs w:val="28"/>
        </w:rPr>
        <w:br/>
        <w:t xml:space="preserve">предложении пишется с большой буквы, в конце предложения ставится точка, вопросительный знак, восклицательный знак)                                                           Затем , приме– Что надо знать, чтобы правильно записать предложение? (Первое слово в нить эти знания.                                                                                  </w:t>
      </w:r>
      <w:r>
        <w:rPr>
          <w:color w:val="000000"/>
          <w:sz w:val="28"/>
          <w:szCs w:val="28"/>
        </w:rPr>
        <w:t xml:space="preserve">                                                          </w:t>
      </w:r>
      <w:r w:rsidRPr="008431ED">
        <w:rPr>
          <w:color w:val="000000"/>
          <w:sz w:val="28"/>
          <w:szCs w:val="28"/>
        </w:rPr>
        <w:t xml:space="preserve">   Проверить себя.                                                                                                                   Оценить себя. </w:t>
      </w:r>
    </w:p>
    <w:p w:rsidR="00533AC9" w:rsidRPr="008431ED" w:rsidRDefault="00533AC9" w:rsidP="008431ED">
      <w:pPr>
        <w:rPr>
          <w:color w:val="000000"/>
          <w:sz w:val="28"/>
          <w:szCs w:val="28"/>
        </w:rPr>
      </w:pPr>
      <w:r w:rsidRPr="008431ED">
        <w:rPr>
          <w:color w:val="000000"/>
          <w:sz w:val="28"/>
          <w:szCs w:val="28"/>
        </w:rPr>
        <w:t xml:space="preserve">Начинаем наше путешествие. </w:t>
      </w:r>
      <w:r w:rsidRPr="008431ED">
        <w:rPr>
          <w:sz w:val="28"/>
          <w:szCs w:val="28"/>
        </w:rPr>
        <w:t>СЛАЙД 1                                                                                                            На пути нас будут  поджидать разные задания на учебные правила.</w: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sz w:val="28"/>
          <w:szCs w:val="28"/>
        </w:rPr>
        <w:t>Первая  станция  " ПОВТОРЯЛКИНО". Слайд 2</w: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sz w:val="28"/>
          <w:szCs w:val="28"/>
        </w:rPr>
        <w:t xml:space="preserve">Посмотрите внимательно на слайд 3. </w:t>
      </w:r>
      <w:r w:rsidRPr="008431ED">
        <w:rPr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75pt;height:59.25pt" o:ole="">
            <v:imagedata r:id="rId5" o:title=""/>
          </v:shape>
          <o:OLEObject Type="Embed" ProgID="PowerPoint.Slide.12" ShapeID="_x0000_i1025" DrawAspect="Content" ObjectID="_1571072453" r:id="rId6"/>
        </w:object>
      </w:r>
    </w:p>
    <w:p w:rsidR="00533AC9" w:rsidRPr="008431ED" w:rsidRDefault="00533AC9" w:rsidP="008431ED">
      <w:pPr>
        <w:rPr>
          <w:bCs/>
          <w:color w:val="000000"/>
          <w:sz w:val="28"/>
          <w:szCs w:val="28"/>
        </w:rPr>
      </w:pPr>
      <w:r w:rsidRPr="008431ED">
        <w:rPr>
          <w:bCs/>
          <w:color w:val="000000"/>
          <w:sz w:val="28"/>
          <w:szCs w:val="28"/>
        </w:rPr>
        <w:t>Определите, где записано предложение. Обоснуйте свой ответ.</w:t>
      </w:r>
      <w:r w:rsidRPr="008431ED">
        <w:rPr>
          <w:sz w:val="28"/>
          <w:szCs w:val="28"/>
        </w:rPr>
        <w:t xml:space="preserve"> </w:t>
      </w:r>
    </w:p>
    <w:p w:rsidR="00533AC9" w:rsidRPr="008431ED" w:rsidRDefault="00533AC9" w:rsidP="008431ED">
      <w:pPr>
        <w:rPr>
          <w:bCs/>
          <w:color w:val="000000"/>
          <w:sz w:val="28"/>
          <w:szCs w:val="28"/>
        </w:rPr>
      </w:pPr>
      <w:r w:rsidRPr="008431ED">
        <w:rPr>
          <w:bCs/>
          <w:color w:val="000000"/>
          <w:sz w:val="28"/>
          <w:szCs w:val="28"/>
        </w:rPr>
        <w:t xml:space="preserve">Слайд 4 Продолжи фразы.     </w:t>
      </w:r>
      <w:r w:rsidRPr="008431ED">
        <w:rPr>
          <w:sz w:val="28"/>
          <w:szCs w:val="28"/>
        </w:rPr>
        <w:object w:dxaOrig="7195" w:dyaOrig="5396">
          <v:shape id="_x0000_i1026" type="#_x0000_t75" style="width:114.75pt;height:59.25pt" o:ole="">
            <v:imagedata r:id="rId7" o:title=""/>
          </v:shape>
          <o:OLEObject Type="Embed" ProgID="PowerPoint.Slide.12" ShapeID="_x0000_i1026" DrawAspect="Content" ObjectID="_1571072454" r:id="rId8"/>
        </w:object>
      </w:r>
      <w:r w:rsidRPr="008431ED">
        <w:rPr>
          <w:bCs/>
          <w:color w:val="000000"/>
          <w:sz w:val="28"/>
          <w:szCs w:val="28"/>
        </w:rPr>
        <w:t xml:space="preserve">                                                                                  Следующая станция. " ПРЕДЛОЖЕНИЯ" Слайд 5</w:t>
      </w:r>
    </w:p>
    <w:p w:rsidR="00533AC9" w:rsidRPr="008431ED" w:rsidRDefault="00533AC9" w:rsidP="008431ED">
      <w:pPr>
        <w:rPr>
          <w:color w:val="000000"/>
          <w:sz w:val="28"/>
          <w:szCs w:val="28"/>
        </w:rPr>
      </w:pPr>
      <w:r w:rsidRPr="008431ED">
        <w:rPr>
          <w:bCs/>
          <w:color w:val="000000"/>
          <w:sz w:val="28"/>
          <w:szCs w:val="28"/>
        </w:rPr>
        <w:t>Посмотрите на слайд 6</w:t>
      </w:r>
    </w:p>
    <w:p w:rsidR="00533AC9" w:rsidRPr="008431ED" w:rsidRDefault="00533AC9" w:rsidP="008431ED">
      <w:pPr>
        <w:rPr>
          <w:bCs/>
          <w:color w:val="000000"/>
          <w:sz w:val="28"/>
          <w:szCs w:val="28"/>
        </w:rPr>
      </w:pPr>
      <w:r w:rsidRPr="008431ED">
        <w:rPr>
          <w:bCs/>
          <w:color w:val="000000"/>
          <w:sz w:val="28"/>
          <w:szCs w:val="28"/>
        </w:rPr>
        <w:object w:dxaOrig="7070" w:dyaOrig="5303">
          <v:shape id="_x0000_i1027" type="#_x0000_t75" style="width:127.5pt;height:93pt" o:ole="">
            <v:imagedata r:id="rId9" o:title=""/>
          </v:shape>
          <o:OLEObject Type="Embed" ProgID="PowerPoint.Slide.12" ShapeID="_x0000_i1027" DrawAspect="Content" ObjectID="_1571072455" r:id="rId10"/>
        </w:object>
      </w:r>
    </w:p>
    <w:p w:rsidR="00533AC9" w:rsidRPr="008431ED" w:rsidRDefault="00533AC9" w:rsidP="008431ED">
      <w:pPr>
        <w:rPr>
          <w:bCs/>
          <w:color w:val="000000"/>
          <w:sz w:val="28"/>
          <w:szCs w:val="28"/>
        </w:rPr>
      </w:pPr>
      <w:r w:rsidRPr="008431ED">
        <w:rPr>
          <w:bCs/>
          <w:color w:val="000000"/>
          <w:sz w:val="28"/>
          <w:szCs w:val="28"/>
        </w:rPr>
        <w:t>Какое задание ,вы, можете выполнить на этом материале? ( Выбрать из списка предложения и поставить знак препинания в конце.) (Карточки на столе)                                                                                                                                         Работать будем в парах.</w:t>
      </w:r>
    </w:p>
    <w:p w:rsidR="00533AC9" w:rsidRPr="008431ED" w:rsidRDefault="00533AC9" w:rsidP="008431ED">
      <w:pPr>
        <w:rPr>
          <w:bCs/>
          <w:color w:val="000000"/>
          <w:sz w:val="28"/>
          <w:szCs w:val="28"/>
        </w:rPr>
      </w:pPr>
      <w:r w:rsidRPr="008431ED">
        <w:rPr>
          <w:bCs/>
          <w:color w:val="000000"/>
          <w:sz w:val="28"/>
          <w:szCs w:val="28"/>
        </w:rPr>
        <w:t>Самопроверка. Слайд 7.</w:t>
      </w:r>
    </w:p>
    <w:p w:rsidR="00533AC9" w:rsidRPr="008431ED" w:rsidRDefault="00533AC9" w:rsidP="008431ED">
      <w:pPr>
        <w:rPr>
          <w:noProof/>
          <w:sz w:val="28"/>
          <w:szCs w:val="28"/>
        </w:rPr>
      </w:pPr>
      <w:r w:rsidRPr="008431ED">
        <w:rPr>
          <w:bCs/>
          <w:color w:val="000000"/>
          <w:sz w:val="28"/>
          <w:szCs w:val="28"/>
        </w:rPr>
        <w:t xml:space="preserve"> Самооценивание. С помощью смайликов .</w:t>
      </w:r>
      <w:r w:rsidRPr="008431ED">
        <w:rPr>
          <w:noProof/>
          <w:sz w:val="28"/>
          <w:szCs w:val="28"/>
        </w:rPr>
        <w:t xml:space="preserve"> Слайд 8</w:t>
      </w:r>
    </w:p>
    <w:p w:rsidR="00533AC9" w:rsidRPr="008431ED" w:rsidRDefault="00533AC9" w:rsidP="008431ED">
      <w:pPr>
        <w:rPr>
          <w:sz w:val="28"/>
          <w:szCs w:val="28"/>
        </w:rPr>
      </w:pPr>
      <w:r w:rsidRPr="002C012E">
        <w:rPr>
          <w:noProof/>
          <w:color w:val="000000"/>
          <w:sz w:val="28"/>
          <w:szCs w:val="28"/>
        </w:rPr>
        <w:pict>
          <v:shape id="Рисунок 25" o:spid="_x0000_i1028" type="#_x0000_t75" alt="https://fs00.infourok.ru/images/doc/258/263637/hello_html_2b98c442.png" style="width:101.25pt;height:77.25pt;visibility:visible">
            <v:imagedata r:id="rId11" o:title=""/>
          </v:shape>
        </w:pic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sz w:val="28"/>
          <w:szCs w:val="28"/>
        </w:rPr>
        <w:t xml:space="preserve"> Слайд 9  " ОТДЫХАЛКИНО" ФИЗМИНУТКА  </w: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sz w:val="28"/>
          <w:szCs w:val="28"/>
        </w:rPr>
        <w:t>Продолжаем наше путешествие. Слайд 10 "</w:t>
      </w:r>
      <w:r w:rsidRPr="008431ED">
        <w:rPr>
          <w:b/>
          <w:bCs/>
          <w:sz w:val="28"/>
          <w:szCs w:val="28"/>
        </w:rPr>
        <w:t>Знаки препинания</w:t>
      </w:r>
      <w:r w:rsidRPr="008431ED">
        <w:rPr>
          <w:sz w:val="28"/>
          <w:szCs w:val="28"/>
        </w:rPr>
        <w:t xml:space="preserve"> </w:t>
      </w:r>
      <w:r w:rsidRPr="008431ED">
        <w:rPr>
          <w:b/>
          <w:bCs/>
          <w:sz w:val="28"/>
          <w:szCs w:val="28"/>
        </w:rPr>
        <w:t>в конце предложения."</w:t>
      </w:r>
    </w:p>
    <w:p w:rsidR="00533AC9" w:rsidRPr="008431ED" w:rsidRDefault="00533AC9" w:rsidP="008431ED">
      <w:pPr>
        <w:rPr>
          <w:sz w:val="28"/>
          <w:szCs w:val="28"/>
        </w:rPr>
      </w:pP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i/>
          <w:sz w:val="28"/>
          <w:szCs w:val="28"/>
        </w:rPr>
        <w:t xml:space="preserve"> </w:t>
      </w:r>
      <w:r w:rsidRPr="008431ED">
        <w:rPr>
          <w:sz w:val="28"/>
          <w:szCs w:val="28"/>
        </w:rPr>
        <w:t xml:space="preserve">Посмотрите на слайд11 </w:t>
      </w:r>
      <w:r w:rsidRPr="008431ED">
        <w:rPr>
          <w:sz w:val="28"/>
          <w:szCs w:val="28"/>
        </w:rPr>
        <w:object w:dxaOrig="7195" w:dyaOrig="5396">
          <v:shape id="_x0000_i1029" type="#_x0000_t75" style="width:165.75pt;height:75.75pt" o:ole="">
            <v:imagedata r:id="rId12" o:title=""/>
          </v:shape>
          <o:OLEObject Type="Embed" ProgID="PowerPoint.Slide.12" ShapeID="_x0000_i1029" DrawAspect="Content" ObjectID="_1571072456" r:id="rId13"/>
        </w:object>
      </w:r>
    </w:p>
    <w:p w:rsidR="00533AC9" w:rsidRPr="008431ED" w:rsidRDefault="00533AC9" w:rsidP="008431ED">
      <w:pPr>
        <w:rPr>
          <w:b/>
          <w:i/>
          <w:sz w:val="28"/>
          <w:szCs w:val="28"/>
        </w:rPr>
      </w:pP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sz w:val="28"/>
          <w:szCs w:val="28"/>
        </w:rPr>
        <w:t>Какое задание нужно выполнить?</w: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sz w:val="28"/>
          <w:szCs w:val="28"/>
        </w:rPr>
        <w:t>(Списать и поставить знаки препинания</w:t>
      </w:r>
      <w:r w:rsidRPr="008431ED">
        <w:rPr>
          <w:b/>
          <w:bCs/>
          <w:sz w:val="28"/>
          <w:szCs w:val="28"/>
        </w:rPr>
        <w:t xml:space="preserve"> </w:t>
      </w:r>
      <w:r w:rsidRPr="008431ED">
        <w:rPr>
          <w:bCs/>
          <w:sz w:val="28"/>
          <w:szCs w:val="28"/>
        </w:rPr>
        <w:t>в конце предложения</w:t>
      </w:r>
      <w:r w:rsidRPr="008431ED">
        <w:rPr>
          <w:sz w:val="28"/>
          <w:szCs w:val="28"/>
        </w:rPr>
        <w:t>. )</w:t>
      </w:r>
    </w:p>
    <w:p w:rsidR="00533AC9" w:rsidRPr="008431ED" w:rsidRDefault="00533AC9" w:rsidP="008431ED">
      <w:pPr>
        <w:rPr>
          <w:b/>
          <w:i/>
          <w:sz w:val="28"/>
          <w:szCs w:val="28"/>
        </w:rPr>
      </w:pPr>
      <w:r w:rsidRPr="008431ED">
        <w:rPr>
          <w:b/>
          <w:i/>
          <w:sz w:val="28"/>
          <w:szCs w:val="28"/>
        </w:rPr>
        <w:t>Работа по карточкам (на партах у каждого)</w: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sz w:val="28"/>
          <w:szCs w:val="28"/>
        </w:rPr>
        <w:t>Дети собирали ягоды</w: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sz w:val="28"/>
          <w:szCs w:val="28"/>
        </w:rPr>
        <w:t>Лес так красив</w: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sz w:val="28"/>
          <w:szCs w:val="28"/>
        </w:rPr>
        <w:t>Как тебя зовут</w:t>
      </w:r>
    </w:p>
    <w:p w:rsidR="00533AC9" w:rsidRPr="00433CF9" w:rsidRDefault="00533AC9" w:rsidP="00433CF9">
      <w:pPr>
        <w:ind w:left="720"/>
        <w:rPr>
          <w:sz w:val="28"/>
          <w:szCs w:val="28"/>
        </w:rPr>
      </w:pPr>
      <w:r w:rsidRPr="00433CF9">
        <w:rPr>
          <w:sz w:val="28"/>
          <w:szCs w:val="28"/>
        </w:rPr>
        <w:t>- Списать предложения по рядам: 1 ряд -  1-е предл.</w:t>
      </w:r>
    </w:p>
    <w:p w:rsidR="00533AC9" w:rsidRPr="00433CF9" w:rsidRDefault="00533AC9" w:rsidP="00433CF9">
      <w:pPr>
        <w:ind w:left="720"/>
        <w:rPr>
          <w:sz w:val="28"/>
          <w:szCs w:val="28"/>
        </w:rPr>
      </w:pPr>
      <w:r w:rsidRPr="00433CF9">
        <w:rPr>
          <w:sz w:val="28"/>
          <w:szCs w:val="28"/>
        </w:rPr>
        <w:t xml:space="preserve">                                                           2 ряд – 2-е</w:t>
      </w:r>
    </w:p>
    <w:p w:rsidR="00533AC9" w:rsidRPr="00433CF9" w:rsidRDefault="00533AC9" w:rsidP="00433CF9">
      <w:pPr>
        <w:ind w:left="720"/>
        <w:rPr>
          <w:sz w:val="28"/>
          <w:szCs w:val="28"/>
        </w:rPr>
      </w:pPr>
      <w:r w:rsidRPr="00433CF9">
        <w:rPr>
          <w:sz w:val="28"/>
          <w:szCs w:val="28"/>
        </w:rPr>
        <w:t xml:space="preserve">                                                           3 ряд – 3-е</w:t>
      </w:r>
    </w:p>
    <w:p w:rsidR="00533AC9" w:rsidRPr="00433CF9" w:rsidRDefault="00533AC9" w:rsidP="00433CF9">
      <w:pPr>
        <w:ind w:left="720"/>
        <w:rPr>
          <w:sz w:val="28"/>
          <w:szCs w:val="28"/>
        </w:rPr>
      </w:pPr>
      <w:r w:rsidRPr="00433CF9">
        <w:rPr>
          <w:sz w:val="28"/>
          <w:szCs w:val="28"/>
        </w:rPr>
        <w:t>И поставить знак препинания  в конце  предложения</w:t>
      </w:r>
    </w:p>
    <w:p w:rsidR="00533AC9" w:rsidRPr="008431ED" w:rsidRDefault="00533AC9" w:rsidP="008431ED">
      <w:pPr>
        <w:rPr>
          <w:i/>
          <w:sz w:val="28"/>
          <w:szCs w:val="28"/>
        </w:rPr>
      </w:pPr>
      <w:r w:rsidRPr="008431ED">
        <w:rPr>
          <w:i/>
          <w:sz w:val="28"/>
          <w:szCs w:val="28"/>
        </w:rPr>
        <w:t>Проверка. Слайд12</w:t>
      </w:r>
    </w:p>
    <w:p w:rsidR="00533AC9" w:rsidRPr="008431ED" w:rsidRDefault="00533AC9" w:rsidP="008431ED">
      <w:pPr>
        <w:rPr>
          <w:i/>
          <w:sz w:val="28"/>
          <w:szCs w:val="28"/>
        </w:rPr>
      </w:pPr>
      <w:r w:rsidRPr="008431ED">
        <w:rPr>
          <w:sz w:val="28"/>
          <w:szCs w:val="28"/>
        </w:rPr>
        <w:t>Самооценка слайд 13</w:t>
      </w:r>
      <w:r w:rsidRPr="002C012E">
        <w:rPr>
          <w:noProof/>
          <w:sz w:val="28"/>
          <w:szCs w:val="28"/>
        </w:rPr>
        <w:pict>
          <v:shape id="_x0000_i1030" type="#_x0000_t75" alt="https://fs00.infourok.ru/images/doc/258/263637/hello_html_2b98c442.png" style="width:101.25pt;height:77.25pt;visibility:visible">
            <v:imagedata r:id="rId11" o:title=""/>
          </v:shape>
        </w:pict>
      </w:r>
    </w:p>
    <w:p w:rsidR="00533AC9" w:rsidRPr="008431ED" w:rsidRDefault="00533AC9" w:rsidP="008431ED">
      <w:pPr>
        <w:rPr>
          <w:b/>
          <w:sz w:val="28"/>
          <w:szCs w:val="28"/>
        </w:rPr>
      </w:pPr>
      <w:r w:rsidRPr="008431ED">
        <w:rPr>
          <w:b/>
          <w:sz w:val="28"/>
          <w:szCs w:val="28"/>
        </w:rPr>
        <w:t>Итог урока</w: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sz w:val="28"/>
          <w:szCs w:val="28"/>
        </w:rPr>
        <w:t xml:space="preserve"> </w:t>
      </w:r>
      <w:r w:rsidRPr="008431ED">
        <w:rPr>
          <w:color w:val="000000"/>
          <w:sz w:val="28"/>
          <w:szCs w:val="28"/>
        </w:rPr>
        <w:t>– Из чего состоят предложение? ( Из слов.)</w:t>
      </w:r>
      <w:r w:rsidRPr="008431ED">
        <w:rPr>
          <w:color w:val="000000"/>
          <w:sz w:val="28"/>
          <w:szCs w:val="28"/>
        </w:rPr>
        <w:br/>
        <w:t>– Как связаны слова в предложении? ( По смыслу.)</w:t>
      </w:r>
      <w:r w:rsidRPr="008431ED">
        <w:rPr>
          <w:color w:val="000000"/>
          <w:sz w:val="28"/>
          <w:szCs w:val="28"/>
        </w:rPr>
        <w:br/>
        <w:t>– Что выражает предложение? ( Законченную мысль.)</w:t>
      </w:r>
      <w:r w:rsidRPr="008431ED">
        <w:rPr>
          <w:color w:val="000000"/>
          <w:sz w:val="28"/>
          <w:szCs w:val="28"/>
        </w:rPr>
        <w:br/>
        <w:t xml:space="preserve">– Что надо знать, чтобы правильно записать предложение? (Первое слово в предложении пишется с большой буквы, в конце предложения ставится точка, вопросительный знак, восклицательный знак)                                                           </w: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sz w:val="28"/>
          <w:szCs w:val="28"/>
        </w:rPr>
        <w:t xml:space="preserve">               -Какую роль играют в речи  знаки препинания ?( помогают выразить мысли и чувства, понимать речь.)</w: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sz w:val="28"/>
          <w:szCs w:val="28"/>
        </w:rPr>
        <w:t xml:space="preserve">Вы с заданиями справились, разрешаем беспрепятственно гулять по Королевству. </w: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b/>
          <w:sz w:val="28"/>
          <w:szCs w:val="28"/>
        </w:rPr>
        <w:t xml:space="preserve">Рефлексия. </w:t>
      </w:r>
      <w:r w:rsidRPr="008431ED">
        <w:rPr>
          <w:sz w:val="28"/>
          <w:szCs w:val="28"/>
        </w:rPr>
        <w:t>Цель: оценить свою работу на уроке СЛАЙД 14</w:t>
      </w:r>
      <w:r w:rsidRPr="002C012E">
        <w:rPr>
          <w:noProof/>
          <w:sz w:val="28"/>
          <w:szCs w:val="28"/>
        </w:rPr>
        <w:pict>
          <v:shape id="Рисунок 6" o:spid="_x0000_i1031" type="#_x0000_t75" alt="http://doc4web.ru/uploads/files/10/9441/hello_html_m49e33d57.gif" style="width:345.75pt;height:129.75pt;visibility:visible">
            <v:imagedata r:id="rId14" o:title=""/>
          </v:shape>
        </w:pic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sz w:val="28"/>
          <w:szCs w:val="28"/>
        </w:rPr>
        <w:t xml:space="preserve">Кто доволен собой? А я считаю что вы …  МОЛОДЦЫ!….          СЛАЙД 15  </w:t>
      </w:r>
    </w:p>
    <w:p w:rsidR="00533AC9" w:rsidRPr="008431ED" w:rsidRDefault="00533AC9" w:rsidP="008431ED">
      <w:pPr>
        <w:rPr>
          <w:b/>
          <w:sz w:val="28"/>
          <w:szCs w:val="28"/>
        </w:rPr>
      </w:pPr>
      <w:r w:rsidRPr="008431ED">
        <w:rPr>
          <w:sz w:val="28"/>
          <w:szCs w:val="28"/>
        </w:rPr>
        <w:t xml:space="preserve"> </w:t>
      </w:r>
      <w:r w:rsidRPr="008431ED">
        <w:rPr>
          <w:b/>
          <w:sz w:val="28"/>
          <w:szCs w:val="28"/>
        </w:rPr>
        <w:t xml:space="preserve">Уроку конец. Кто хорошо работал?    Молодец! </w:t>
      </w:r>
    </w:p>
    <w:p w:rsidR="00533AC9" w:rsidRPr="008431ED" w:rsidRDefault="00533AC9" w:rsidP="008431ED">
      <w:pPr>
        <w:rPr>
          <w:sz w:val="28"/>
          <w:szCs w:val="28"/>
        </w:rPr>
      </w:pPr>
      <w:r w:rsidRPr="008431ED">
        <w:rPr>
          <w:sz w:val="28"/>
          <w:szCs w:val="28"/>
        </w:rPr>
        <w:t xml:space="preserve"> </w:t>
      </w:r>
    </w:p>
    <w:sectPr w:rsidR="00533AC9" w:rsidRPr="008431ED" w:rsidSect="008431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23F4E"/>
    <w:multiLevelType w:val="hybridMultilevel"/>
    <w:tmpl w:val="1DA00506"/>
    <w:lvl w:ilvl="0" w:tplc="594C1356">
      <w:start w:val="4"/>
      <w:numFmt w:val="decimal"/>
      <w:lvlText w:val="%1)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8B569BC"/>
    <w:multiLevelType w:val="hybridMultilevel"/>
    <w:tmpl w:val="52F612E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56A68A1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C5E1C82"/>
    <w:multiLevelType w:val="hybridMultilevel"/>
    <w:tmpl w:val="52F612E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56A68A1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60403774"/>
    <w:multiLevelType w:val="hybridMultilevel"/>
    <w:tmpl w:val="1CBCDFC0"/>
    <w:lvl w:ilvl="0" w:tplc="021A210C">
      <w:start w:val="4"/>
      <w:numFmt w:val="decimal"/>
      <w:lvlText w:val="%1)"/>
      <w:lvlJc w:val="left"/>
      <w:pPr>
        <w:tabs>
          <w:tab w:val="num" w:pos="2250"/>
        </w:tabs>
        <w:ind w:left="2250" w:hanging="42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8253C"/>
    <w:rsid w:val="000728FB"/>
    <w:rsid w:val="000E1937"/>
    <w:rsid w:val="000F27A5"/>
    <w:rsid w:val="001216A6"/>
    <w:rsid w:val="001A132E"/>
    <w:rsid w:val="001A4328"/>
    <w:rsid w:val="001A7612"/>
    <w:rsid w:val="00296E6B"/>
    <w:rsid w:val="002C012E"/>
    <w:rsid w:val="003A1378"/>
    <w:rsid w:val="003A21E8"/>
    <w:rsid w:val="003E13E1"/>
    <w:rsid w:val="00433CF9"/>
    <w:rsid w:val="00445B09"/>
    <w:rsid w:val="00484449"/>
    <w:rsid w:val="00522143"/>
    <w:rsid w:val="0053036A"/>
    <w:rsid w:val="00533AC9"/>
    <w:rsid w:val="00567B1F"/>
    <w:rsid w:val="00660C39"/>
    <w:rsid w:val="00671A9E"/>
    <w:rsid w:val="00677654"/>
    <w:rsid w:val="0068253C"/>
    <w:rsid w:val="006A2719"/>
    <w:rsid w:val="0070121C"/>
    <w:rsid w:val="00720976"/>
    <w:rsid w:val="00753FC9"/>
    <w:rsid w:val="00763844"/>
    <w:rsid w:val="00777E81"/>
    <w:rsid w:val="007A5F26"/>
    <w:rsid w:val="007B2674"/>
    <w:rsid w:val="007E1C1C"/>
    <w:rsid w:val="008431ED"/>
    <w:rsid w:val="008645CB"/>
    <w:rsid w:val="008F39B9"/>
    <w:rsid w:val="00927EF7"/>
    <w:rsid w:val="0093060F"/>
    <w:rsid w:val="00983F9F"/>
    <w:rsid w:val="009B79CA"/>
    <w:rsid w:val="00A97A30"/>
    <w:rsid w:val="00AE3468"/>
    <w:rsid w:val="00B024D8"/>
    <w:rsid w:val="00BD48E2"/>
    <w:rsid w:val="00C066DB"/>
    <w:rsid w:val="00C21AE4"/>
    <w:rsid w:val="00C21C02"/>
    <w:rsid w:val="00C24156"/>
    <w:rsid w:val="00D32A77"/>
    <w:rsid w:val="00DB7B04"/>
    <w:rsid w:val="00DD6A93"/>
    <w:rsid w:val="00E23C5D"/>
    <w:rsid w:val="00E40320"/>
    <w:rsid w:val="00EF5D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53C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825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8253C"/>
    <w:rPr>
      <w:rFonts w:ascii="Tahoma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99"/>
    <w:qFormat/>
    <w:rsid w:val="0068253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rsid w:val="00B024D8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3275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5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5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22.sldx"/><Relationship Id="rId13" Type="http://schemas.openxmlformats.org/officeDocument/2006/relationships/package" Target="embeddings/______Microsoft_Office_PowerPoint444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11.sldx"/><Relationship Id="rId11" Type="http://schemas.openxmlformats.org/officeDocument/2006/relationships/image" Target="media/image4.pn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package" Target="embeddings/______Microsoft_Office_PowerPoint33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209</TotalTime>
  <Pages>3</Pages>
  <Words>792</Words>
  <Characters>4520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live</cp:lastModifiedBy>
  <cp:revision>9</cp:revision>
  <cp:lastPrinted>2017-02-12T10:42:00Z</cp:lastPrinted>
  <dcterms:created xsi:type="dcterms:W3CDTF">2017-02-12T02:44:00Z</dcterms:created>
  <dcterms:modified xsi:type="dcterms:W3CDTF">2017-11-01T13:14:00Z</dcterms:modified>
</cp:coreProperties>
</file>