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683" w:rsidRPr="00DC4BDC" w:rsidRDefault="00EA6683" w:rsidP="006C563F">
      <w:pPr>
        <w:pBdr>
          <w:bottom w:val="single" w:sz="12" w:space="1" w:color="auto"/>
        </w:pBdr>
        <w:jc w:val="center"/>
      </w:pPr>
      <w:r w:rsidRPr="00DC4BDC">
        <w:t>Муниципальное бюджетное дошкольное образовательное учреждение детский сад № 5 «Радуга» муниципального образования «Холмский городской округ» Сахалинской области</w:t>
      </w:r>
    </w:p>
    <w:p w:rsidR="00EA6683" w:rsidRPr="00DC4BDC" w:rsidRDefault="00EA6683" w:rsidP="006C563F">
      <w:pPr>
        <w:jc w:val="center"/>
      </w:pPr>
      <w:r w:rsidRPr="00DC4BDC">
        <w:t>694620 Россия г. Холмск, ул. Школьная, д. 52, тел.: 2-00-91</w:t>
      </w:r>
    </w:p>
    <w:p w:rsidR="00EA6683" w:rsidRDefault="00EA6683" w:rsidP="006C563F">
      <w:pPr>
        <w:shd w:val="clear" w:color="auto" w:fill="FFFFFF"/>
        <w:spacing w:before="150" w:after="150" w:line="240" w:lineRule="auto"/>
        <w:outlineLvl w:val="2"/>
        <w:rPr>
          <w:sz w:val="24"/>
          <w:szCs w:val="24"/>
          <w:lang w:eastAsia="ru-RU"/>
        </w:rPr>
      </w:pPr>
    </w:p>
    <w:p w:rsidR="00EA6683" w:rsidRDefault="00EA6683" w:rsidP="00314B63">
      <w:pPr>
        <w:ind w:left="3780" w:firstLine="720"/>
        <w:rPr>
          <w:spacing w:val="-4"/>
          <w:lang w:eastAsia="ru-RU"/>
        </w:rPr>
      </w:pPr>
    </w:p>
    <w:p w:rsidR="00EA6683" w:rsidRDefault="00EA6683" w:rsidP="00314B63">
      <w:pPr>
        <w:ind w:left="3780" w:firstLine="720"/>
        <w:rPr>
          <w:spacing w:val="-4"/>
          <w:lang w:eastAsia="ru-RU"/>
        </w:rPr>
      </w:pPr>
    </w:p>
    <w:p w:rsidR="00EA6683" w:rsidRDefault="00EA6683" w:rsidP="00314B63">
      <w:pPr>
        <w:ind w:left="3780" w:firstLine="720"/>
        <w:rPr>
          <w:spacing w:val="-4"/>
          <w:lang w:eastAsia="ru-RU"/>
        </w:rPr>
      </w:pPr>
    </w:p>
    <w:p w:rsidR="00EA6683" w:rsidRDefault="00EA6683" w:rsidP="00314B63">
      <w:pPr>
        <w:ind w:left="3780" w:firstLine="720"/>
        <w:rPr>
          <w:spacing w:val="-4"/>
          <w:lang w:eastAsia="ru-RU"/>
        </w:rPr>
      </w:pPr>
    </w:p>
    <w:p w:rsidR="00EA6683" w:rsidRDefault="00EA6683" w:rsidP="00314B63">
      <w:pPr>
        <w:ind w:left="3780" w:firstLine="720"/>
        <w:rPr>
          <w:spacing w:val="-4"/>
          <w:lang w:eastAsia="ru-RU"/>
        </w:rPr>
      </w:pPr>
    </w:p>
    <w:p w:rsidR="00EA6683" w:rsidRDefault="00EA6683" w:rsidP="00314B63">
      <w:pPr>
        <w:ind w:left="3780" w:firstLine="720"/>
        <w:rPr>
          <w:spacing w:val="-4"/>
          <w:lang w:eastAsia="ru-RU"/>
        </w:rPr>
      </w:pPr>
    </w:p>
    <w:p w:rsidR="00EA6683" w:rsidRDefault="00EA6683" w:rsidP="00314B63">
      <w:pPr>
        <w:ind w:left="3780" w:firstLine="720"/>
        <w:rPr>
          <w:spacing w:val="-4"/>
          <w:lang w:eastAsia="ru-RU"/>
        </w:rPr>
      </w:pPr>
    </w:p>
    <w:p w:rsidR="00EA6683" w:rsidRDefault="00EA6683" w:rsidP="00314B63">
      <w:pPr>
        <w:ind w:left="3780" w:firstLine="720"/>
        <w:rPr>
          <w:spacing w:val="-4"/>
          <w:lang w:eastAsia="ru-RU"/>
        </w:rPr>
      </w:pPr>
    </w:p>
    <w:p w:rsidR="00EA6683" w:rsidRPr="00314B63" w:rsidRDefault="00EA6683" w:rsidP="00314B63">
      <w:pPr>
        <w:ind w:left="284" w:hanging="142"/>
        <w:jc w:val="center"/>
        <w:rPr>
          <w:spacing w:val="-4"/>
          <w:sz w:val="32"/>
          <w:szCs w:val="32"/>
          <w:lang w:eastAsia="ru-RU"/>
        </w:rPr>
      </w:pPr>
      <w:r w:rsidRPr="00314B63">
        <w:rPr>
          <w:b/>
          <w:bCs/>
          <w:spacing w:val="-4"/>
          <w:sz w:val="32"/>
          <w:szCs w:val="32"/>
          <w:lang w:eastAsia="ru-RU"/>
        </w:rPr>
        <w:t>Обобщение опыта работы</w:t>
      </w:r>
    </w:p>
    <w:p w:rsidR="00EA6683" w:rsidRPr="00314B63" w:rsidRDefault="00EA6683" w:rsidP="00314B63">
      <w:pPr>
        <w:ind w:left="284" w:hanging="142"/>
        <w:jc w:val="center"/>
        <w:rPr>
          <w:spacing w:val="-4"/>
          <w:sz w:val="32"/>
          <w:szCs w:val="32"/>
          <w:lang w:eastAsia="ru-RU"/>
        </w:rPr>
      </w:pPr>
      <w:r w:rsidRPr="00314B63">
        <w:rPr>
          <w:b/>
          <w:bCs/>
          <w:spacing w:val="-4"/>
          <w:sz w:val="32"/>
          <w:szCs w:val="32"/>
          <w:lang w:eastAsia="ru-RU"/>
        </w:rPr>
        <w:t>«Формирование навыков самообслу</w:t>
      </w:r>
      <w:r>
        <w:rPr>
          <w:b/>
          <w:bCs/>
          <w:spacing w:val="-4"/>
          <w:sz w:val="32"/>
          <w:szCs w:val="32"/>
          <w:lang w:eastAsia="ru-RU"/>
        </w:rPr>
        <w:t>живания у детей во второй младшей группе</w:t>
      </w:r>
      <w:r w:rsidRPr="00314B63">
        <w:rPr>
          <w:b/>
          <w:bCs/>
          <w:spacing w:val="-4"/>
          <w:sz w:val="32"/>
          <w:szCs w:val="32"/>
          <w:lang w:eastAsia="ru-RU"/>
        </w:rPr>
        <w:t>».</w:t>
      </w:r>
    </w:p>
    <w:p w:rsidR="00EA6683" w:rsidRDefault="00EA6683" w:rsidP="00314B63">
      <w:pPr>
        <w:ind w:left="3780" w:firstLine="720"/>
        <w:rPr>
          <w:spacing w:val="-4"/>
          <w:lang w:eastAsia="ru-RU"/>
        </w:rPr>
      </w:pPr>
    </w:p>
    <w:p w:rsidR="00EA6683" w:rsidRDefault="00EA6683" w:rsidP="00314B63">
      <w:pPr>
        <w:ind w:left="3780" w:firstLine="720"/>
        <w:rPr>
          <w:spacing w:val="-4"/>
          <w:lang w:eastAsia="ru-RU"/>
        </w:rPr>
      </w:pPr>
    </w:p>
    <w:p w:rsidR="00EA6683" w:rsidRPr="00314B63" w:rsidRDefault="00EA6683" w:rsidP="00314B63">
      <w:pPr>
        <w:ind w:firstLine="0"/>
        <w:rPr>
          <w:b/>
          <w:spacing w:val="-4"/>
          <w:sz w:val="32"/>
          <w:szCs w:val="32"/>
          <w:lang w:eastAsia="ru-RU"/>
        </w:rPr>
      </w:pPr>
    </w:p>
    <w:p w:rsidR="00EA6683" w:rsidRDefault="00EA6683" w:rsidP="00314B63">
      <w:pPr>
        <w:ind w:left="3780" w:firstLine="720"/>
        <w:rPr>
          <w:spacing w:val="-4"/>
          <w:lang w:eastAsia="ru-RU"/>
        </w:rPr>
      </w:pPr>
    </w:p>
    <w:p w:rsidR="00EA6683" w:rsidRPr="00314B63" w:rsidRDefault="00EA6683" w:rsidP="006C563F">
      <w:pPr>
        <w:ind w:left="3780" w:firstLine="720"/>
        <w:jc w:val="right"/>
        <w:rPr>
          <w:spacing w:val="-4"/>
          <w:sz w:val="32"/>
          <w:szCs w:val="32"/>
          <w:lang w:eastAsia="ru-RU"/>
        </w:rPr>
      </w:pPr>
      <w:r>
        <w:rPr>
          <w:spacing w:val="-4"/>
          <w:sz w:val="32"/>
          <w:szCs w:val="32"/>
          <w:lang w:eastAsia="ru-RU"/>
        </w:rPr>
        <w:t>Воспитатель: Становская Л.А.</w:t>
      </w:r>
    </w:p>
    <w:p w:rsidR="00EA6683" w:rsidRDefault="00EA6683" w:rsidP="00314B63">
      <w:pPr>
        <w:ind w:firstLine="0"/>
        <w:rPr>
          <w:spacing w:val="-4"/>
          <w:lang w:eastAsia="ru-RU"/>
        </w:rPr>
      </w:pPr>
    </w:p>
    <w:p w:rsidR="00EA6683" w:rsidRDefault="00EA6683" w:rsidP="00314B63">
      <w:pPr>
        <w:ind w:firstLine="0"/>
        <w:rPr>
          <w:spacing w:val="-4"/>
          <w:lang w:eastAsia="ru-RU"/>
        </w:rPr>
      </w:pPr>
    </w:p>
    <w:p w:rsidR="00EA6683" w:rsidRDefault="00EA6683" w:rsidP="00314B63">
      <w:pPr>
        <w:ind w:firstLine="0"/>
        <w:rPr>
          <w:spacing w:val="-4"/>
          <w:lang w:eastAsia="ru-RU"/>
        </w:rPr>
      </w:pPr>
    </w:p>
    <w:p w:rsidR="00EA6683" w:rsidRDefault="00EA6683" w:rsidP="00314B63">
      <w:pPr>
        <w:ind w:firstLine="0"/>
        <w:rPr>
          <w:spacing w:val="-4"/>
          <w:lang w:eastAsia="ru-RU"/>
        </w:rPr>
      </w:pPr>
    </w:p>
    <w:p w:rsidR="00EA6683" w:rsidRDefault="00EA6683" w:rsidP="006C563F">
      <w:pPr>
        <w:ind w:firstLine="0"/>
        <w:jc w:val="center"/>
        <w:rPr>
          <w:spacing w:val="-4"/>
          <w:lang w:eastAsia="ru-RU"/>
        </w:rPr>
      </w:pPr>
    </w:p>
    <w:p w:rsidR="00EA6683" w:rsidRDefault="00EA6683" w:rsidP="006C563F">
      <w:pPr>
        <w:ind w:firstLine="0"/>
        <w:jc w:val="center"/>
        <w:rPr>
          <w:spacing w:val="-4"/>
          <w:lang w:eastAsia="ru-RU"/>
        </w:rPr>
      </w:pPr>
    </w:p>
    <w:p w:rsidR="00EA6683" w:rsidRDefault="00EA6683" w:rsidP="006C563F">
      <w:pPr>
        <w:ind w:firstLine="0"/>
        <w:jc w:val="center"/>
        <w:rPr>
          <w:spacing w:val="-4"/>
          <w:lang w:eastAsia="ru-RU"/>
        </w:rPr>
      </w:pPr>
    </w:p>
    <w:p w:rsidR="00EA6683" w:rsidRDefault="00EA6683" w:rsidP="006C563F">
      <w:pPr>
        <w:ind w:firstLine="0"/>
        <w:jc w:val="center"/>
        <w:rPr>
          <w:spacing w:val="-4"/>
          <w:lang w:eastAsia="ru-RU"/>
        </w:rPr>
      </w:pPr>
      <w:r>
        <w:rPr>
          <w:spacing w:val="-4"/>
          <w:lang w:eastAsia="ru-RU"/>
        </w:rPr>
        <w:t>г. Холмск</w:t>
      </w:r>
    </w:p>
    <w:p w:rsidR="00EA6683" w:rsidRDefault="00EA6683" w:rsidP="006C563F">
      <w:pPr>
        <w:ind w:left="3780" w:firstLine="720"/>
        <w:rPr>
          <w:spacing w:val="-4"/>
          <w:lang w:eastAsia="ru-RU"/>
        </w:rPr>
      </w:pPr>
      <w:r>
        <w:rPr>
          <w:spacing w:val="-4"/>
          <w:lang w:eastAsia="ru-RU"/>
        </w:rPr>
        <w:t>2016</w:t>
      </w:r>
    </w:p>
    <w:p w:rsidR="00EA6683" w:rsidRPr="00EF5A98" w:rsidRDefault="00EA6683" w:rsidP="00314B63">
      <w:pPr>
        <w:ind w:left="3780" w:firstLine="720"/>
        <w:rPr>
          <w:spacing w:val="-4"/>
          <w:lang w:eastAsia="ru-RU"/>
        </w:rPr>
      </w:pPr>
    </w:p>
    <w:p w:rsidR="00EA6683" w:rsidRPr="00035422" w:rsidRDefault="00EA6683" w:rsidP="00CE4CDD">
      <w:pPr>
        <w:spacing w:line="240" w:lineRule="auto"/>
        <w:ind w:left="3780" w:firstLine="720"/>
        <w:jc w:val="right"/>
        <w:rPr>
          <w:i/>
          <w:spacing w:val="-4"/>
          <w:lang w:eastAsia="ru-RU"/>
        </w:rPr>
      </w:pPr>
      <w:r w:rsidRPr="00035422">
        <w:rPr>
          <w:i/>
          <w:spacing w:val="-4"/>
          <w:lang w:eastAsia="ru-RU"/>
        </w:rPr>
        <w:t xml:space="preserve">Мы хорошо знаем, насколько веселее и счастливее живут люди, </w:t>
      </w:r>
    </w:p>
    <w:p w:rsidR="00EA6683" w:rsidRPr="00035422" w:rsidRDefault="00EA6683" w:rsidP="00CE4CDD">
      <w:pPr>
        <w:spacing w:line="240" w:lineRule="auto"/>
        <w:ind w:left="3780" w:firstLine="720"/>
        <w:jc w:val="right"/>
        <w:rPr>
          <w:i/>
          <w:spacing w:val="-4"/>
          <w:lang w:eastAsia="ru-RU"/>
        </w:rPr>
      </w:pPr>
      <w:r w:rsidRPr="00035422">
        <w:rPr>
          <w:i/>
          <w:spacing w:val="-4"/>
          <w:lang w:eastAsia="ru-RU"/>
        </w:rPr>
        <w:t xml:space="preserve">которые умеют делать, у которых все удаётся и спорится, </w:t>
      </w:r>
    </w:p>
    <w:p w:rsidR="00EA6683" w:rsidRPr="00035422" w:rsidRDefault="00EA6683" w:rsidP="00CE4CDD">
      <w:pPr>
        <w:spacing w:line="240" w:lineRule="auto"/>
        <w:ind w:left="3780" w:firstLine="720"/>
        <w:jc w:val="right"/>
        <w:rPr>
          <w:i/>
          <w:spacing w:val="-4"/>
          <w:lang w:eastAsia="ru-RU"/>
        </w:rPr>
      </w:pPr>
      <w:r w:rsidRPr="00035422">
        <w:rPr>
          <w:i/>
          <w:spacing w:val="-4"/>
          <w:lang w:eastAsia="ru-RU"/>
        </w:rPr>
        <w:t xml:space="preserve">которые не потеряются ни при каких обстоятельствах, </w:t>
      </w:r>
    </w:p>
    <w:p w:rsidR="00EA6683" w:rsidRPr="00035422" w:rsidRDefault="00EA6683" w:rsidP="00CE4CDD">
      <w:pPr>
        <w:spacing w:line="240" w:lineRule="auto"/>
        <w:ind w:left="3780" w:firstLine="720"/>
        <w:jc w:val="right"/>
        <w:rPr>
          <w:i/>
          <w:spacing w:val="-4"/>
          <w:lang w:eastAsia="ru-RU"/>
        </w:rPr>
      </w:pPr>
      <w:r w:rsidRPr="00035422">
        <w:rPr>
          <w:i/>
          <w:spacing w:val="-4"/>
          <w:lang w:eastAsia="ru-RU"/>
        </w:rPr>
        <w:t>которые умеют владеть вещами и командовать ими.</w:t>
      </w:r>
    </w:p>
    <w:p w:rsidR="00EA6683" w:rsidRDefault="00EA6683" w:rsidP="00CE4CDD">
      <w:pPr>
        <w:spacing w:line="240" w:lineRule="auto"/>
        <w:ind w:firstLine="308"/>
        <w:jc w:val="right"/>
        <w:rPr>
          <w:i/>
          <w:spacing w:val="-4"/>
          <w:lang w:eastAsia="ru-RU"/>
        </w:rPr>
      </w:pPr>
      <w:r w:rsidRPr="00035422">
        <w:rPr>
          <w:i/>
          <w:spacing w:val="-4"/>
          <w:lang w:eastAsia="ru-RU"/>
        </w:rPr>
        <w:t>А.С.Макаренко</w:t>
      </w:r>
    </w:p>
    <w:p w:rsidR="00EA6683" w:rsidRPr="00035422" w:rsidRDefault="00EA6683" w:rsidP="00CE4CDD">
      <w:pPr>
        <w:spacing w:line="240" w:lineRule="auto"/>
        <w:ind w:firstLine="308"/>
        <w:jc w:val="right"/>
        <w:rPr>
          <w:i/>
          <w:spacing w:val="-4"/>
          <w:lang w:eastAsia="ru-RU"/>
        </w:rPr>
      </w:pPr>
    </w:p>
    <w:p w:rsidR="00EA6683" w:rsidRPr="006C563F" w:rsidRDefault="00EA6683" w:rsidP="006C563F">
      <w:pPr>
        <w:spacing w:line="240" w:lineRule="auto"/>
        <w:ind w:firstLine="306"/>
        <w:rPr>
          <w:spacing w:val="-4"/>
          <w:lang w:eastAsia="ru-RU"/>
        </w:rPr>
      </w:pPr>
      <w:r w:rsidRPr="006C563F">
        <w:rPr>
          <w:spacing w:val="-4"/>
          <w:lang w:eastAsia="ru-RU"/>
        </w:rPr>
        <w:t>Макаренко правильно считал, что трудолюбие и способность к труду не даны ребёнку от природы, а воспитываются в нём. Труд должен быть творческим, радостным, сознательным, основной формой проявления личности и заложенных в ней возможностей.</w:t>
      </w:r>
    </w:p>
    <w:p w:rsidR="00EA6683" w:rsidRPr="006C563F" w:rsidRDefault="00EA6683" w:rsidP="006C563F">
      <w:pPr>
        <w:spacing w:line="240" w:lineRule="auto"/>
        <w:ind w:firstLine="306"/>
        <w:rPr>
          <w:spacing w:val="-4"/>
          <w:lang w:eastAsia="ru-RU"/>
        </w:rPr>
      </w:pPr>
      <w:r w:rsidRPr="006C563F">
        <w:rPr>
          <w:spacing w:val="-4"/>
          <w:lang w:eastAsia="ru-RU"/>
        </w:rPr>
        <w:t>Приобщению детей к труду в дошкольные годы большое значение придавала Н. К. Крупская. Она указывала, что детский труд с самых ранних лет может послужить при целесообразном его применении важным условием нравственного и интеллектуального развития подрастающего поколения. Радость труда — одно из высоких человеческих чувств. Своевременно развить это чувство у маленьких детей — наша задача. Если не уделять должного внимания развитию трудолюбия в дошкольном возрасте, то в последующие годы это будет сделать труднее. Трудовая деятельность должна способствовать повышению общего развития детей, расширению их интересов, появлению простейших форм сотрудничества, формированию таких нравственных качеств, как трудолюбие, ответственность за порученное дело, чувство долга и т.д. Главная задача трудового воспитания в раннем возрасте - формирование правильного отношение детей к труду. Она может быть успешно решена только на основе учёта особенностей этой деятельности в сравнении с игрой, занятиями, на основе учёта возрастных особенностей ребёнка.</w:t>
      </w:r>
    </w:p>
    <w:p w:rsidR="00EA6683" w:rsidRPr="006C563F" w:rsidRDefault="00EA6683" w:rsidP="006C563F">
      <w:pPr>
        <w:spacing w:line="240" w:lineRule="auto"/>
        <w:ind w:firstLine="306"/>
        <w:rPr>
          <w:spacing w:val="-4"/>
          <w:lang w:eastAsia="ru-RU"/>
        </w:rPr>
      </w:pPr>
      <w:r w:rsidRPr="006C563F">
        <w:rPr>
          <w:spacing w:val="-4"/>
          <w:lang w:eastAsia="ru-RU"/>
        </w:rPr>
        <w:t xml:space="preserve">Работая с детьми раннего возраста, хочется отметить, что трудовое воспитание осуществляется своеобразно. Основным содержаниям труда является самообслуживание в повседневной жизни. Осваивая навыки самообслуживания, ребёнок чувствует большую самостоятельность, меньшую зависимость от взрослых. Но самообслуживание для маленького представляет значительную трудность, так как оно требует от детей известных усилий, сосредоточенности. </w:t>
      </w:r>
    </w:p>
    <w:p w:rsidR="00EA6683" w:rsidRPr="006C563F" w:rsidRDefault="00EA6683" w:rsidP="006C563F">
      <w:pPr>
        <w:spacing w:line="240" w:lineRule="auto"/>
        <w:rPr>
          <w:b/>
        </w:rPr>
      </w:pPr>
      <w:r w:rsidRPr="006C563F">
        <w:t>Формирование навыков самообслуживания у детей во второй младшей группе.</w:t>
      </w:r>
      <w:r w:rsidRPr="006C563F">
        <w:rPr>
          <w:b/>
        </w:rPr>
        <w:t xml:space="preserve"> </w:t>
      </w:r>
    </w:p>
    <w:p w:rsidR="00EA6683" w:rsidRPr="006C563F" w:rsidRDefault="00EA6683" w:rsidP="006C563F">
      <w:pPr>
        <w:shd w:val="clear" w:color="auto" w:fill="FFFFFF"/>
        <w:spacing w:line="240" w:lineRule="auto"/>
        <w:rPr>
          <w:b/>
        </w:rPr>
      </w:pPr>
      <w:r w:rsidRPr="006C563F">
        <w:rPr>
          <w:b/>
        </w:rPr>
        <w:t xml:space="preserve">Задачи: </w:t>
      </w:r>
    </w:p>
    <w:p w:rsidR="00EA6683" w:rsidRPr="006C563F" w:rsidRDefault="00EA6683" w:rsidP="006C563F">
      <w:pPr>
        <w:numPr>
          <w:ilvl w:val="0"/>
          <w:numId w:val="6"/>
        </w:numPr>
        <w:spacing w:after="200" w:line="240" w:lineRule="auto"/>
        <w:jc w:val="left"/>
      </w:pPr>
      <w:r w:rsidRPr="006C563F">
        <w:t>Учить детей одеваться и раздеваться в определенном порядке.</w:t>
      </w:r>
    </w:p>
    <w:p w:rsidR="00EA6683" w:rsidRPr="006C563F" w:rsidRDefault="00EA6683" w:rsidP="006C563F">
      <w:pPr>
        <w:numPr>
          <w:ilvl w:val="0"/>
          <w:numId w:val="6"/>
        </w:numPr>
        <w:spacing w:after="200" w:line="240" w:lineRule="auto"/>
        <w:jc w:val="left"/>
      </w:pPr>
      <w:r w:rsidRPr="006C563F">
        <w:t>Развивать навыки самообслуживания: мелкую моторику в процессе одевания.</w:t>
      </w:r>
    </w:p>
    <w:p w:rsidR="00EA6683" w:rsidRPr="006C563F" w:rsidRDefault="00EA6683" w:rsidP="006C563F">
      <w:pPr>
        <w:numPr>
          <w:ilvl w:val="0"/>
          <w:numId w:val="6"/>
        </w:numPr>
        <w:spacing w:after="200" w:line="240" w:lineRule="auto"/>
        <w:jc w:val="left"/>
      </w:pPr>
      <w:r w:rsidRPr="006C563F">
        <w:t>Закреплять умение детей самостоятельно одеваться на прогулку, используя предметно-схематичную модель последовательности одевания.</w:t>
      </w:r>
    </w:p>
    <w:p w:rsidR="00EA6683" w:rsidRPr="006C563F" w:rsidRDefault="00EA6683" w:rsidP="006C563F">
      <w:pPr>
        <w:numPr>
          <w:ilvl w:val="0"/>
          <w:numId w:val="6"/>
        </w:numPr>
        <w:spacing w:after="200" w:line="240" w:lineRule="auto"/>
        <w:jc w:val="left"/>
      </w:pPr>
      <w:r w:rsidRPr="006C563F">
        <w:t>Воспитывать культуру общения с взрослыми и детьми, обращаясь к ним за помощью: говорить «волшебное слово» приятным тоном, способствовать преодолению застенчивости и скованности (умение предложить помощь, поблагодарить), воспитывать аккуратность.</w:t>
      </w:r>
    </w:p>
    <w:p w:rsidR="00EA6683" w:rsidRPr="006C563F" w:rsidRDefault="00EA6683" w:rsidP="006C563F">
      <w:pPr>
        <w:spacing w:line="240" w:lineRule="auto"/>
        <w:rPr>
          <w:b/>
        </w:rPr>
      </w:pPr>
      <w:r w:rsidRPr="006C563F">
        <w:t xml:space="preserve"> </w:t>
      </w:r>
      <w:r w:rsidRPr="006C563F">
        <w:rPr>
          <w:b/>
          <w:color w:val="000000"/>
          <w:shd w:val="clear" w:color="auto" w:fill="FFFFFF"/>
        </w:rPr>
        <w:t>Цель моей работы</w:t>
      </w:r>
      <w:r w:rsidRPr="006C563F">
        <w:rPr>
          <w:color w:val="000000"/>
          <w:shd w:val="clear" w:color="auto" w:fill="FFFFFF"/>
        </w:rPr>
        <w:t xml:space="preserve"> - </w:t>
      </w:r>
      <w:r w:rsidRPr="006C563F">
        <w:t>Формировать  умение одевать (снимать) различные предметы одежды в определённой последовательности при небольшой</w:t>
      </w:r>
      <w:r w:rsidRPr="006C563F">
        <w:rPr>
          <w:shd w:val="clear" w:color="auto" w:fill="F4F4F4"/>
        </w:rPr>
        <w:t xml:space="preserve"> </w:t>
      </w:r>
      <w:r w:rsidRPr="006C563F">
        <w:t>помощи взрослых.</w:t>
      </w:r>
    </w:p>
    <w:p w:rsidR="00EA6683" w:rsidRPr="006C563F" w:rsidRDefault="00EA6683" w:rsidP="006C563F">
      <w:pPr>
        <w:spacing w:line="240" w:lineRule="auto"/>
        <w:rPr>
          <w:b/>
        </w:rPr>
      </w:pPr>
      <w:r w:rsidRPr="006C563F">
        <w:t xml:space="preserve">В начале своей работы провела диагностику по навыкам самообслуживания у детей с целью - выявить уровень самостоятельности. </w:t>
      </w:r>
    </w:p>
    <w:p w:rsidR="00EA6683" w:rsidRPr="006C563F" w:rsidRDefault="00EA6683" w:rsidP="006C563F">
      <w:pPr>
        <w:spacing w:line="240" w:lineRule="auto"/>
      </w:pPr>
      <w:r w:rsidRPr="006C563F">
        <w:t>Беседы с родителями, наблюдения, выполнение словесных указаний позволило мне сделать вывод, что  49%  детей имеют низкий уровень.</w:t>
      </w:r>
      <w:r w:rsidRPr="006C563F">
        <w:rPr>
          <w:color w:val="000000"/>
          <w:shd w:val="clear" w:color="auto" w:fill="FFFFFF"/>
        </w:rPr>
        <w:t xml:space="preserve"> Они не умели одеваться самостоятельно, не знали последовательности одевания. В раздевалке лишь играли и разбрасывали свои вещи. У детей не было сформировано общепринятых норм и правил взаимоотношения со сверстниками и взрослыми. </w:t>
      </w:r>
      <w:r w:rsidRPr="006C563F">
        <w:rPr>
          <w:rStyle w:val="apple-converted-space"/>
          <w:color w:val="000000"/>
          <w:shd w:val="clear" w:color="auto" w:fill="FFFFFF"/>
        </w:rPr>
        <w:t> </w:t>
      </w:r>
      <w:r w:rsidRPr="006C563F">
        <w:t xml:space="preserve"> 45% -средний и высокий уровень- 6% детей на начало проекта. К концу проекта – низкий 8%, средний- 56%, высокий- 36%.</w:t>
      </w:r>
    </w:p>
    <w:p w:rsidR="00EA6683" w:rsidRPr="006C563F" w:rsidRDefault="00EA6683" w:rsidP="006C563F">
      <w:pPr>
        <w:spacing w:line="240" w:lineRule="auto"/>
      </w:pPr>
      <w:r w:rsidRPr="006C563F">
        <w:t>Привитие навыков самообслуживания жизненно необходимо для полноценного развития ребенка.</w:t>
      </w:r>
    </w:p>
    <w:p w:rsidR="00EA6683" w:rsidRPr="006C563F" w:rsidRDefault="00EA6683" w:rsidP="006C563F">
      <w:pPr>
        <w:spacing w:line="240" w:lineRule="auto"/>
      </w:pPr>
      <w:r w:rsidRPr="006C563F">
        <w:t xml:space="preserve">Учитывая важность проблемы по формированию навыков самообслуживания, решила провести с детьми углубленную работу в этом направлении, работая в контакте с родителями, младшим воспитателем. </w:t>
      </w:r>
    </w:p>
    <w:p w:rsidR="00EA6683" w:rsidRPr="006C563F" w:rsidRDefault="00EA6683" w:rsidP="006C563F">
      <w:pPr>
        <w:spacing w:line="240" w:lineRule="auto"/>
      </w:pPr>
      <w:r w:rsidRPr="006C563F">
        <w:t>Формирование полезных привычек - это кропотливый труд, который требует от взрослого много времени и терпения. Но от результата этого труда зависит здоровье ребенка. Его успешная социальная адаптация (сначала в детском саду, а потом и в школе), а также эмоциональное благополучия взрослых.</w:t>
      </w:r>
    </w:p>
    <w:p w:rsidR="00EA6683" w:rsidRPr="006C563F" w:rsidRDefault="00EA6683" w:rsidP="006C563F">
      <w:pPr>
        <w:spacing w:line="240" w:lineRule="auto"/>
      </w:pPr>
      <w:r w:rsidRPr="006C563F">
        <w:rPr>
          <w:lang w:eastAsia="ru-RU"/>
        </w:rPr>
        <w:t>Выполнение подробного плана работы я провела по всем видам деятельности; большая совместная образовательная работа с детьми, родителями для решения поставленных задач; подборка художественных произведений, потешек, словесных игр по данной теме.</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sz w:val="28"/>
          <w:szCs w:val="28"/>
        </w:rPr>
        <w:t>Самообслуживание формируется под воздействием воспитания при определённом уровне развития у ребёнка общей и мелкой моторики, зрения, слуха, мышления, внимания. Если у детей будут сформированы навыки самообслуживания, то ребёнок легче адаптируется к жизни в современном обществе. Формирование у детей во второй младшей группе навыков, необходимых в жизни, связано с деятельностью, в значительной мере направленной на удовлетворение повседневных личных потребностей.</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sz w:val="28"/>
          <w:szCs w:val="28"/>
        </w:rPr>
        <w:t>Самообслуживание связано с простыми операциями, что облегчает выполнение действий  одеванию, раздеванию.</w:t>
      </w:r>
    </w:p>
    <w:p w:rsidR="00EA6683" w:rsidRPr="006C563F" w:rsidRDefault="00EA6683" w:rsidP="006C563F">
      <w:pPr>
        <w:pStyle w:val="ListParagraph"/>
        <w:spacing w:after="0" w:line="240" w:lineRule="auto"/>
        <w:ind w:left="0" w:firstLine="709"/>
        <w:jc w:val="both"/>
        <w:rPr>
          <w:rFonts w:ascii="Times New Roman" w:hAnsi="Times New Roman"/>
          <w:i/>
          <w:sz w:val="28"/>
          <w:szCs w:val="28"/>
        </w:rPr>
      </w:pPr>
      <w:r w:rsidRPr="006C563F">
        <w:rPr>
          <w:rFonts w:ascii="Times New Roman" w:hAnsi="Times New Roman"/>
          <w:i/>
          <w:sz w:val="28"/>
          <w:szCs w:val="28"/>
        </w:rPr>
        <w:t>Базовые навыки самообслуживания</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i/>
          <w:sz w:val="28"/>
          <w:szCs w:val="28"/>
        </w:rPr>
        <w:t>Навыки опрятности</w:t>
      </w:r>
      <w:r w:rsidRPr="006C563F">
        <w:rPr>
          <w:rFonts w:ascii="Times New Roman" w:hAnsi="Times New Roman"/>
          <w:sz w:val="28"/>
          <w:szCs w:val="28"/>
        </w:rPr>
        <w:t>:</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sz w:val="28"/>
          <w:szCs w:val="28"/>
        </w:rPr>
        <w:t>1. Замечать непорядок в одежде, устранять его при небольшой помощи взрослых.</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i/>
          <w:sz w:val="28"/>
          <w:szCs w:val="28"/>
        </w:rPr>
        <w:t>Навыки одевания и раздевания:</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sz w:val="28"/>
          <w:szCs w:val="28"/>
        </w:rPr>
        <w:t>1. Умение одевать (снимать) различные предметы одежды в определённой последовательности при небольшой помощи взрослых.</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sz w:val="28"/>
          <w:szCs w:val="28"/>
        </w:rPr>
        <w:t>2. Застёгивание пуговиц, завязывание поясков, бантов на одежде при небольшой помощи взрослых.</w:t>
      </w:r>
    </w:p>
    <w:p w:rsidR="00EA6683" w:rsidRPr="006C563F" w:rsidRDefault="00EA6683" w:rsidP="006C563F">
      <w:pPr>
        <w:spacing w:line="240" w:lineRule="auto"/>
      </w:pPr>
    </w:p>
    <w:p w:rsidR="00EA6683" w:rsidRPr="006C563F" w:rsidRDefault="00EA6683" w:rsidP="006C563F">
      <w:pPr>
        <w:spacing w:line="240" w:lineRule="auto"/>
      </w:pPr>
    </w:p>
    <w:p w:rsidR="00EA6683" w:rsidRPr="006C563F" w:rsidRDefault="00EA6683" w:rsidP="006C563F">
      <w:pPr>
        <w:spacing w:line="240" w:lineRule="auto"/>
      </w:pPr>
    </w:p>
    <w:p w:rsidR="00EA6683" w:rsidRPr="006C563F" w:rsidRDefault="00EA6683" w:rsidP="006C563F">
      <w:pPr>
        <w:spacing w:line="240" w:lineRule="auto"/>
      </w:pPr>
      <w:r w:rsidRPr="006C563F">
        <w:t>К методам формирования навыков самообслуживания можно отнести:</w:t>
      </w:r>
    </w:p>
    <w:p w:rsidR="00EA6683" w:rsidRPr="006C563F" w:rsidRDefault="00EA6683" w:rsidP="006C563F">
      <w:pPr>
        <w:spacing w:line="240" w:lineRule="auto"/>
      </w:pPr>
      <w:r w:rsidRPr="006C563F">
        <w:rPr>
          <w:i/>
        </w:rPr>
        <w:t xml:space="preserve">Разъяснение </w:t>
      </w:r>
      <w:r w:rsidRPr="006C563F">
        <w:t xml:space="preserve">необходимости выполнения последовательности одевания и раздевания. Аккуратно вешать и складывать одежду. </w:t>
      </w:r>
    </w:p>
    <w:p w:rsidR="00EA6683" w:rsidRPr="006C563F" w:rsidRDefault="00EA6683" w:rsidP="006C563F">
      <w:pPr>
        <w:spacing w:line="240" w:lineRule="auto"/>
      </w:pPr>
      <w:r w:rsidRPr="006C563F">
        <w:rPr>
          <w:i/>
        </w:rPr>
        <w:t>Пример взрослого</w:t>
      </w:r>
      <w:r w:rsidRPr="006C563F">
        <w:t xml:space="preserve"> (нужно постоянно помнить о том, что дети раннего возраста</w:t>
      </w:r>
      <w:r w:rsidRPr="006C563F">
        <w:rPr>
          <w:rStyle w:val="apple-converted-space"/>
          <w:i/>
          <w:iCs/>
          <w:color w:val="000000"/>
          <w:shd w:val="clear" w:color="auto" w:fill="FFFFFF"/>
        </w:rPr>
        <w:t> </w:t>
      </w:r>
      <w:r w:rsidRPr="006C563F">
        <w:rPr>
          <w:color w:val="000000"/>
          <w:shd w:val="clear" w:color="auto" w:fill="FFFFFF"/>
        </w:rPr>
        <w:t xml:space="preserve"> очень наблюдательны и склонны к подражанию, поэтому воспитатель должен быть для них образцом. Пример может быть прямым («делай, как я!») и косвенным (воспитатель использует различные формы, которые вызывают интерес у детей, привлекают их внимание))</w:t>
      </w:r>
      <w:r w:rsidRPr="006C563F">
        <w:t>;</w:t>
      </w:r>
    </w:p>
    <w:p w:rsidR="00EA6683" w:rsidRPr="006C563F" w:rsidRDefault="00EA6683" w:rsidP="006C563F">
      <w:pPr>
        <w:spacing w:line="240" w:lineRule="auto"/>
      </w:pPr>
      <w:r w:rsidRPr="006C563F">
        <w:rPr>
          <w:i/>
        </w:rPr>
        <w:t>Поощрение</w:t>
      </w:r>
      <w:r w:rsidRPr="006C563F">
        <w:t xml:space="preserve"> помогает ребенку утвердится поверить в свои силы (особенно в освоение новых навыков);</w:t>
      </w:r>
    </w:p>
    <w:p w:rsidR="00EA6683" w:rsidRPr="006C563F" w:rsidRDefault="00EA6683" w:rsidP="006C563F">
      <w:pPr>
        <w:spacing w:line="240" w:lineRule="auto"/>
      </w:pPr>
      <w:r w:rsidRPr="006C563F">
        <w:rPr>
          <w:i/>
        </w:rPr>
        <w:t>Показ и объяснение</w:t>
      </w:r>
      <w:r w:rsidRPr="006C563F">
        <w:t xml:space="preserve"> (</w:t>
      </w:r>
      <w:r w:rsidRPr="006C563F">
        <w:rPr>
          <w:color w:val="000000"/>
          <w:shd w:val="clear" w:color="auto" w:fill="FFFFFF"/>
        </w:rPr>
        <w:t>показ должен сопровождаться пояснением, причем необходимо четко делить новое действие на операции, выделяя сначала наиболее важное, а потом незначительное)</w:t>
      </w:r>
      <w:r w:rsidRPr="006C563F">
        <w:t>;</w:t>
      </w:r>
    </w:p>
    <w:p w:rsidR="00EA6683" w:rsidRPr="006C563F" w:rsidRDefault="00EA6683" w:rsidP="006C563F">
      <w:pPr>
        <w:spacing w:line="240" w:lineRule="auto"/>
      </w:pPr>
      <w:r w:rsidRPr="006C563F">
        <w:rPr>
          <w:i/>
        </w:rPr>
        <w:t>Упражнение и контроль</w:t>
      </w:r>
      <w:r w:rsidRPr="006C563F">
        <w:t xml:space="preserve"> (</w:t>
      </w:r>
      <w:r w:rsidRPr="006C563F">
        <w:rPr>
          <w:color w:val="000000"/>
          <w:shd w:val="clear" w:color="auto" w:fill="FFFFFF"/>
        </w:rPr>
        <w:t>упражнение: без него ни один навык не может быть сформирован, т.к. только в активной деятельности каждого ребенка создаются и закрепляются динамические стереотипы;</w:t>
      </w:r>
      <w:r w:rsidRPr="006C563F">
        <w:rPr>
          <w:color w:val="000000"/>
        </w:rPr>
        <w:t xml:space="preserve"> </w:t>
      </w:r>
      <w:r w:rsidRPr="006C563F">
        <w:rPr>
          <w:color w:val="000000"/>
          <w:shd w:val="clear" w:color="auto" w:fill="FFFFFF"/>
        </w:rPr>
        <w:t>контроль очень важен на начальной стадии формирования навыков; следует проверять, как выполнены отдельные действия или задания в целом; отсутствие контроля ведет к формированию у детей лишь отдельных навыков.);</w:t>
      </w:r>
    </w:p>
    <w:p w:rsidR="00EA6683" w:rsidRPr="006C563F" w:rsidRDefault="00EA6683" w:rsidP="006C563F">
      <w:pPr>
        <w:spacing w:line="240" w:lineRule="auto"/>
      </w:pPr>
      <w:r w:rsidRPr="006C563F">
        <w:rPr>
          <w:i/>
        </w:rPr>
        <w:t>Игровые приемы</w:t>
      </w:r>
      <w:r w:rsidRPr="006C563F">
        <w:t xml:space="preserve"> (позволяют</w:t>
      </w:r>
      <w:r w:rsidRPr="006C563F">
        <w:rPr>
          <w:color w:val="000000"/>
          <w:shd w:val="clear" w:color="auto" w:fill="FFFFFF"/>
        </w:rPr>
        <w:t xml:space="preserve"> более активно воздействовать на малыша; игровые приемы очень эффективны в воспитании маленьких детей; помогает закрепить имеющиеся навыки, хороши дидактические игры, игра «в ошибки»);</w:t>
      </w:r>
      <w:r w:rsidRPr="006C563F">
        <w:t xml:space="preserve"> </w:t>
      </w:r>
    </w:p>
    <w:p w:rsidR="00EA6683" w:rsidRPr="006C563F" w:rsidRDefault="00EA6683" w:rsidP="006C563F">
      <w:pPr>
        <w:spacing w:line="240" w:lineRule="auto"/>
      </w:pPr>
      <w:r w:rsidRPr="006C563F">
        <w:rPr>
          <w:i/>
          <w:iCs/>
          <w:color w:val="000000"/>
          <w:shd w:val="clear" w:color="auto" w:fill="FFFFFF"/>
        </w:rPr>
        <w:t>Использование иллюстраций, художественного слова, фольклора, книг, бесед, инсценировок</w:t>
      </w:r>
      <w:r w:rsidRPr="006C563F">
        <w:rPr>
          <w:iCs/>
          <w:color w:val="000000"/>
          <w:shd w:val="clear" w:color="auto" w:fill="FFFFFF"/>
        </w:rPr>
        <w:t xml:space="preserve"> (</w:t>
      </w:r>
      <w:r w:rsidRPr="006C563F">
        <w:rPr>
          <w:color w:val="000000"/>
          <w:shd w:val="clear" w:color="auto" w:fill="FFFFFF"/>
        </w:rPr>
        <w:t>все это уточняет представления детей о том, как надо выполнять тот или иной навык);</w:t>
      </w:r>
    </w:p>
    <w:p w:rsidR="00EA6683" w:rsidRPr="006C563F" w:rsidRDefault="00EA6683" w:rsidP="006C563F">
      <w:pPr>
        <w:spacing w:line="240" w:lineRule="auto"/>
        <w:rPr>
          <w:color w:val="000000"/>
          <w:shd w:val="clear" w:color="auto" w:fill="FFFFFF"/>
        </w:rPr>
      </w:pPr>
      <w:r w:rsidRPr="006C563F">
        <w:rPr>
          <w:color w:val="000000"/>
          <w:shd w:val="clear" w:color="auto" w:fill="FFFFFF"/>
        </w:rPr>
        <w:t>Обязательным условием формирования навыков самообслуживания у детей, воспитания привычки к здоровому образу жизни является высокая санитарная культура персонала дошкольного учреждения. Где созданы необходимые условия для сохранения здоровья детей, полноценного  развития.</w:t>
      </w:r>
      <w:r w:rsidRPr="006C563F">
        <w:rPr>
          <w:color w:val="000000"/>
        </w:rPr>
        <w:br/>
      </w:r>
      <w:r w:rsidRPr="006C563F">
        <w:rPr>
          <w:color w:val="000000"/>
          <w:shd w:val="clear" w:color="auto" w:fill="FFFFFF"/>
        </w:rPr>
        <w:t>Следующее условие, необходимое для успешного формирования навыков– единство требований со стороны взрослых. Ребенок приобретает самообслуживающие  навыки в общении в ДОУ, помощником воспитателя и, конечно, в семье. Обязанность родителей – постоянно закреплять навыки самообслуживания, воспитываемые у ребенка в детском саду. Важно, чтобы взрослые подавали ребенку пример, сами всегда их соблюдали.</w:t>
      </w:r>
    </w:p>
    <w:p w:rsidR="00EA6683" w:rsidRPr="006C563F" w:rsidRDefault="00EA6683" w:rsidP="006C563F">
      <w:pPr>
        <w:spacing w:line="240" w:lineRule="auto"/>
        <w:rPr>
          <w:color w:val="000000"/>
          <w:shd w:val="clear" w:color="auto" w:fill="FFFFFF"/>
        </w:rPr>
      </w:pPr>
      <w:r w:rsidRPr="006C563F">
        <w:rPr>
          <w:color w:val="000000"/>
          <w:shd w:val="clear" w:color="auto" w:fill="FFFFFF"/>
        </w:rPr>
        <w:t>Таким образом, воспитание навыков самообслуживания – задача сложная, требующая систематичности и большого терпения. Все указания давала в спокойном тоне, вызывающее у детей положительное отношение к действиям, которые должны стать привычками. Воспитатель сможет достичь положительного результата, учитывая задачи навыков самообслуживания  воспитания в каждой возрастной группе и своевременно выполняя их.</w:t>
      </w:r>
    </w:p>
    <w:p w:rsidR="00EA6683" w:rsidRPr="006C563F" w:rsidRDefault="00EA6683" w:rsidP="006C563F">
      <w:pPr>
        <w:spacing w:line="240" w:lineRule="auto"/>
        <w:jc w:val="left"/>
        <w:rPr>
          <w:b/>
        </w:rPr>
      </w:pPr>
      <w:r w:rsidRPr="006C563F">
        <w:rPr>
          <w:b/>
        </w:rPr>
        <w:t>При работе с детьми проводила:</w:t>
      </w:r>
    </w:p>
    <w:p w:rsidR="00EA6683" w:rsidRPr="006C563F" w:rsidRDefault="00EA6683" w:rsidP="006C563F">
      <w:pPr>
        <w:spacing w:line="240" w:lineRule="auto"/>
        <w:jc w:val="left"/>
      </w:pPr>
      <w:r w:rsidRPr="006C563F">
        <w:t xml:space="preserve"> – совместное действие, осуществляемое «рука в руку» с ребенком, сопровождаемое пошаговой инструкцией или комментарием действий;</w:t>
      </w:r>
    </w:p>
    <w:p w:rsidR="00EA6683" w:rsidRPr="006C563F" w:rsidRDefault="00EA6683" w:rsidP="006C563F">
      <w:pPr>
        <w:spacing w:line="240" w:lineRule="auto"/>
        <w:jc w:val="left"/>
      </w:pPr>
      <w:r w:rsidRPr="006C563F">
        <w:t>– частичную помощь действиям (последнее действие ребенок осуществляет сам);</w:t>
      </w:r>
    </w:p>
    <w:p w:rsidR="00EA6683" w:rsidRPr="006C563F" w:rsidRDefault="00EA6683" w:rsidP="006C563F">
      <w:pPr>
        <w:spacing w:line="240" w:lineRule="auto"/>
        <w:jc w:val="left"/>
      </w:pPr>
      <w:r w:rsidRPr="006C563F">
        <w:t>– помогала начать действие, а ребенок продолжает и заканчивает самостоятельно при моем контроле.</w:t>
      </w:r>
    </w:p>
    <w:p w:rsidR="00EA6683" w:rsidRPr="006C563F" w:rsidRDefault="00EA6683" w:rsidP="006C563F">
      <w:pPr>
        <w:spacing w:line="240" w:lineRule="auto"/>
        <w:ind w:firstLine="0"/>
        <w:rPr>
          <w:color w:val="000000"/>
          <w:shd w:val="clear" w:color="auto" w:fill="FFFFFF"/>
        </w:rPr>
      </w:pPr>
    </w:p>
    <w:p w:rsidR="00EA6683" w:rsidRPr="006C563F" w:rsidRDefault="00EA6683" w:rsidP="006C563F">
      <w:pPr>
        <w:spacing w:line="240" w:lineRule="auto"/>
        <w:rPr>
          <w:color w:val="000000"/>
          <w:shd w:val="clear" w:color="auto" w:fill="FFFFFF"/>
        </w:rPr>
      </w:pPr>
      <w:r w:rsidRPr="006C563F">
        <w:rPr>
          <w:color w:val="000000"/>
          <w:shd w:val="clear" w:color="auto" w:fill="FFFFFF"/>
        </w:rPr>
        <w:t>Работу по воспитанию навыков самообслуживания начинала с первого дня</w:t>
      </w:r>
      <w:r w:rsidRPr="006C563F">
        <w:rPr>
          <w:rStyle w:val="apple-converted-space"/>
          <w:color w:val="000000"/>
          <w:shd w:val="clear" w:color="auto" w:fill="FFFFFF"/>
        </w:rPr>
        <w:t> </w:t>
      </w:r>
      <w:r w:rsidRPr="006C563F">
        <w:rPr>
          <w:color w:val="000000"/>
          <w:shd w:val="clear" w:color="auto" w:fill="FFFFFF"/>
        </w:rPr>
        <w:t>пребывания детей в группе. С младшим воспитателем заранее оговаривали</w:t>
      </w:r>
      <w:r w:rsidRPr="006C563F">
        <w:rPr>
          <w:rStyle w:val="apple-converted-space"/>
          <w:color w:val="000000"/>
          <w:shd w:val="clear" w:color="auto" w:fill="FFFFFF"/>
        </w:rPr>
        <w:t> </w:t>
      </w:r>
      <w:r w:rsidRPr="006C563F">
        <w:rPr>
          <w:color w:val="000000"/>
          <w:shd w:val="clear" w:color="auto" w:fill="FFFFFF"/>
        </w:rPr>
        <w:t>свои требования к малышам. В одевании и раздевании дети первоначально проявляют большую беспомощность. Уже впервые дни начала знакомить малышей с</w:t>
      </w:r>
      <w:r w:rsidRPr="006C563F">
        <w:rPr>
          <w:rStyle w:val="apple-converted-space"/>
          <w:color w:val="000000"/>
          <w:shd w:val="clear" w:color="auto" w:fill="FFFFFF"/>
        </w:rPr>
        <w:t> </w:t>
      </w:r>
      <w:r w:rsidRPr="006C563F">
        <w:rPr>
          <w:color w:val="000000"/>
          <w:shd w:val="clear" w:color="auto" w:fill="FFFFFF"/>
        </w:rPr>
        <w:t>последовательностью раздевания перед сном одевания после сна, что в первую очередь снять или надеть, куда положить. Я учила их</w:t>
      </w:r>
      <w:r w:rsidRPr="006C563F">
        <w:rPr>
          <w:rStyle w:val="apple-converted-space"/>
          <w:color w:val="000000"/>
          <w:shd w:val="clear" w:color="auto" w:fill="FFFFFF"/>
        </w:rPr>
        <w:t> </w:t>
      </w:r>
      <w:r w:rsidRPr="006C563F">
        <w:rPr>
          <w:color w:val="000000"/>
          <w:shd w:val="clear" w:color="auto" w:fill="FFFFFF"/>
        </w:rPr>
        <w:t>самостоятельно снимать сандалии, шорты, колготы и т.д., а после сна натягивать вещи. Бывало такое, что лучше самой одеть</w:t>
      </w:r>
      <w:r w:rsidRPr="006C563F">
        <w:rPr>
          <w:rStyle w:val="apple-converted-space"/>
          <w:color w:val="000000"/>
          <w:shd w:val="clear" w:color="auto" w:fill="FFFFFF"/>
        </w:rPr>
        <w:t> </w:t>
      </w:r>
      <w:r w:rsidRPr="006C563F">
        <w:rPr>
          <w:color w:val="000000"/>
          <w:shd w:val="clear" w:color="auto" w:fill="FFFFFF"/>
        </w:rPr>
        <w:t>ребенка, чем ждать пока он сделает это сам. Но я не спешила прийти ему</w:t>
      </w:r>
      <w:r w:rsidRPr="006C563F">
        <w:rPr>
          <w:rStyle w:val="apple-converted-space"/>
          <w:color w:val="000000"/>
          <w:shd w:val="clear" w:color="auto" w:fill="FFFFFF"/>
        </w:rPr>
        <w:t> </w:t>
      </w:r>
      <w:r w:rsidRPr="006C563F">
        <w:rPr>
          <w:color w:val="000000"/>
          <w:shd w:val="clear" w:color="auto" w:fill="FFFFFF"/>
        </w:rPr>
        <w:t>помощь. В процессе одевания были использованы мотивирующие моменты, чтобы создать эмоциональный настрой, например: кукла, Катя уже</w:t>
      </w:r>
      <w:r w:rsidRPr="006C563F">
        <w:rPr>
          <w:rStyle w:val="apple-converted-space"/>
          <w:color w:val="000000"/>
          <w:shd w:val="clear" w:color="auto" w:fill="FFFFFF"/>
        </w:rPr>
        <w:t> </w:t>
      </w:r>
      <w:r w:rsidRPr="006C563F">
        <w:rPr>
          <w:color w:val="000000"/>
          <w:shd w:val="clear" w:color="auto" w:fill="FFFFFF"/>
        </w:rPr>
        <w:t>оделась и ждет детей. Малыши любят, когда с ними разговаривают во время</w:t>
      </w:r>
      <w:r w:rsidRPr="006C563F">
        <w:rPr>
          <w:rStyle w:val="apple-converted-space"/>
          <w:color w:val="000000"/>
          <w:shd w:val="clear" w:color="auto" w:fill="FFFFFF"/>
        </w:rPr>
        <w:t> </w:t>
      </w:r>
      <w:r w:rsidRPr="006C563F">
        <w:rPr>
          <w:color w:val="000000"/>
          <w:shd w:val="clear" w:color="auto" w:fill="FFFFFF"/>
        </w:rPr>
        <w:t>одевания, например? Эля, какая красивая у тебя кофта, кто тe6e её связал? И</w:t>
      </w:r>
      <w:r w:rsidRPr="006C563F">
        <w:rPr>
          <w:rStyle w:val="apple-converted-space"/>
          <w:color w:val="000000"/>
          <w:shd w:val="clear" w:color="auto" w:fill="FFFFFF"/>
        </w:rPr>
        <w:t> </w:t>
      </w:r>
      <w:r w:rsidRPr="006C563F">
        <w:rPr>
          <w:color w:val="000000"/>
          <w:shd w:val="clear" w:color="auto" w:fill="FFFFFF"/>
        </w:rPr>
        <w:t>девочка охотно натягивает кофту. Если ребенок надел вещь сам - нужно</w:t>
      </w:r>
      <w:r w:rsidRPr="006C563F">
        <w:rPr>
          <w:rStyle w:val="apple-converted-space"/>
          <w:color w:val="000000"/>
          <w:shd w:val="clear" w:color="auto" w:fill="FFFFFF"/>
        </w:rPr>
        <w:t> </w:t>
      </w:r>
      <w:r w:rsidRPr="006C563F">
        <w:rPr>
          <w:color w:val="000000"/>
          <w:shd w:val="clear" w:color="auto" w:fill="FFFFFF"/>
        </w:rPr>
        <w:t>обязательно его похвалить, и он начнет еще больше стараться. Малыши</w:t>
      </w:r>
      <w:r w:rsidRPr="006C563F">
        <w:rPr>
          <w:rStyle w:val="apple-converted-space"/>
          <w:color w:val="000000"/>
          <w:shd w:val="clear" w:color="auto" w:fill="FFFFFF"/>
        </w:rPr>
        <w:t> </w:t>
      </w:r>
      <w:r w:rsidRPr="006C563F">
        <w:rPr>
          <w:color w:val="000000"/>
          <w:shd w:val="clear" w:color="auto" w:fill="FFFFFF"/>
        </w:rPr>
        <w:t>очень чувствительны к доброму отношению к себе взрослых.</w:t>
      </w:r>
      <w:r w:rsidRPr="006C563F">
        <w:rPr>
          <w:rStyle w:val="apple-converted-space"/>
          <w:color w:val="000000"/>
          <w:shd w:val="clear" w:color="auto" w:fill="FFFFFF"/>
        </w:rPr>
        <w:t> </w:t>
      </w:r>
      <w:r w:rsidRPr="006C563F">
        <w:rPr>
          <w:color w:val="000000"/>
          <w:shd w:val="clear" w:color="auto" w:fill="FFFFFF"/>
        </w:rPr>
        <w:t>Кроме этого я использовала в работе стихи и потешки, которые читала</w:t>
      </w:r>
      <w:r w:rsidRPr="006C563F">
        <w:rPr>
          <w:rStyle w:val="apple-converted-space"/>
          <w:color w:val="000000"/>
          <w:shd w:val="clear" w:color="auto" w:fill="FFFFFF"/>
        </w:rPr>
        <w:t> </w:t>
      </w:r>
      <w:r w:rsidRPr="006C563F">
        <w:rPr>
          <w:color w:val="000000"/>
          <w:shd w:val="clear" w:color="auto" w:fill="FFFFFF"/>
        </w:rPr>
        <w:t>детям и процессе одевания, например: «Наша Маша маленька, на ней шубка</w:t>
      </w:r>
      <w:r w:rsidRPr="006C563F">
        <w:rPr>
          <w:rStyle w:val="apple-converted-space"/>
          <w:color w:val="000000"/>
          <w:shd w:val="clear" w:color="auto" w:fill="FFFFFF"/>
        </w:rPr>
        <w:t> </w:t>
      </w:r>
      <w:r w:rsidRPr="006C563F">
        <w:rPr>
          <w:color w:val="000000"/>
          <w:shd w:val="clear" w:color="auto" w:fill="FFFFFF"/>
        </w:rPr>
        <w:t xml:space="preserve">аленька», также знакомила их с этим процессом при рассматривании картинок, </w:t>
      </w:r>
      <w:r w:rsidRPr="006C563F">
        <w:t>дидактических игр, дидактических упражнений.</w:t>
      </w:r>
      <w:r w:rsidRPr="006C563F">
        <w:rPr>
          <w:color w:val="000000"/>
          <w:shd w:val="clear" w:color="auto" w:fill="FFFFFF"/>
        </w:rPr>
        <w:t xml:space="preserve"> Учила детей самостоятельно раздеваться и аккуратно складывать на стульчик</w:t>
      </w:r>
      <w:r w:rsidRPr="006C563F">
        <w:rPr>
          <w:rStyle w:val="apple-converted-space"/>
          <w:color w:val="000000"/>
          <w:shd w:val="clear" w:color="auto" w:fill="FFFFFF"/>
        </w:rPr>
        <w:t> </w:t>
      </w:r>
      <w:r w:rsidRPr="006C563F">
        <w:rPr>
          <w:color w:val="000000"/>
          <w:shd w:val="clear" w:color="auto" w:fill="FFFFFF"/>
        </w:rPr>
        <w:t>свои вещи. Учила помогать друг другу. Навыки</w:t>
      </w:r>
      <w:r w:rsidRPr="006C563F">
        <w:rPr>
          <w:rStyle w:val="apple-converted-space"/>
          <w:color w:val="000000"/>
          <w:shd w:val="clear" w:color="auto" w:fill="FFFFFF"/>
        </w:rPr>
        <w:t> </w:t>
      </w:r>
      <w:r w:rsidRPr="006C563F">
        <w:rPr>
          <w:color w:val="000000"/>
          <w:shd w:val="clear" w:color="auto" w:fill="FFFFFF"/>
        </w:rPr>
        <w:t>самообслуживания закрепляли во время дидактических игр («Одень Катю на</w:t>
      </w:r>
      <w:r w:rsidRPr="006C563F">
        <w:rPr>
          <w:rStyle w:val="apple-converted-space"/>
          <w:color w:val="000000"/>
          <w:shd w:val="clear" w:color="auto" w:fill="FFFFFF"/>
        </w:rPr>
        <w:t> </w:t>
      </w:r>
      <w:r w:rsidRPr="006C563F">
        <w:rPr>
          <w:color w:val="000000"/>
          <w:shd w:val="clear" w:color="auto" w:fill="FFFFFF"/>
        </w:rPr>
        <w:t>прогулку» и др.), и игр на развитие мелкой моторики: пристегивание,</w:t>
      </w:r>
      <w:r w:rsidRPr="006C563F">
        <w:rPr>
          <w:rStyle w:val="apple-converted-space"/>
          <w:color w:val="000000"/>
          <w:shd w:val="clear" w:color="auto" w:fill="FFFFFF"/>
        </w:rPr>
        <w:t> </w:t>
      </w:r>
      <w:r w:rsidRPr="006C563F">
        <w:rPr>
          <w:color w:val="000000"/>
          <w:shd w:val="clear" w:color="auto" w:fill="FFFFFF"/>
        </w:rPr>
        <w:t>шнуровка.</w:t>
      </w:r>
      <w:r w:rsidRPr="006C563F">
        <w:rPr>
          <w:rStyle w:val="apple-converted-space"/>
          <w:color w:val="000000"/>
          <w:shd w:val="clear" w:color="auto" w:fill="FFFFFF"/>
        </w:rPr>
        <w:t> </w:t>
      </w:r>
    </w:p>
    <w:p w:rsidR="00EA6683" w:rsidRPr="006C563F" w:rsidRDefault="00EA6683" w:rsidP="006C563F">
      <w:pPr>
        <w:spacing w:line="240" w:lineRule="auto"/>
      </w:pPr>
      <w:r w:rsidRPr="006C563F">
        <w:rPr>
          <w:rStyle w:val="apple-converted-space"/>
          <w:color w:val="000000"/>
          <w:shd w:val="clear" w:color="auto" w:fill="FFFFFF"/>
        </w:rPr>
        <w:t> </w:t>
      </w:r>
      <w:r w:rsidRPr="006C563F">
        <w:rPr>
          <w:color w:val="000000"/>
          <w:shd w:val="clear" w:color="auto" w:fill="FFFFFF"/>
        </w:rPr>
        <w:t>Таким образом, разнообразие методов и приёмов позволили</w:t>
      </w:r>
      <w:r w:rsidRPr="006C563F">
        <w:rPr>
          <w:rStyle w:val="apple-converted-space"/>
          <w:color w:val="000000"/>
          <w:shd w:val="clear" w:color="auto" w:fill="FFFFFF"/>
        </w:rPr>
        <w:t> </w:t>
      </w:r>
      <w:r w:rsidRPr="006C563F">
        <w:rPr>
          <w:color w:val="000000"/>
          <w:shd w:val="clear" w:color="auto" w:fill="FFFFFF"/>
        </w:rPr>
        <w:t>сформировать у детей навыки самообслуживания. Наблюдается позитивная динамика</w:t>
      </w:r>
    </w:p>
    <w:p w:rsidR="00EA6683" w:rsidRPr="006C563F" w:rsidRDefault="00EA6683" w:rsidP="006C563F">
      <w:pPr>
        <w:spacing w:line="240" w:lineRule="auto"/>
      </w:pPr>
    </w:p>
    <w:p w:rsidR="00EA6683" w:rsidRPr="006C563F" w:rsidRDefault="00EA6683" w:rsidP="006C563F">
      <w:pPr>
        <w:pStyle w:val="ListParagraph"/>
        <w:spacing w:after="0" w:line="240" w:lineRule="auto"/>
        <w:ind w:left="0" w:firstLine="709"/>
        <w:jc w:val="both"/>
        <w:rPr>
          <w:rFonts w:ascii="Times New Roman" w:hAnsi="Times New Roman"/>
          <w:b/>
          <w:sz w:val="28"/>
          <w:szCs w:val="28"/>
        </w:rPr>
      </w:pPr>
      <w:r w:rsidRPr="006C563F">
        <w:rPr>
          <w:rFonts w:ascii="Times New Roman" w:hAnsi="Times New Roman"/>
          <w:b/>
          <w:sz w:val="28"/>
          <w:szCs w:val="28"/>
        </w:rPr>
        <w:t>При работе с родителями:</w:t>
      </w:r>
    </w:p>
    <w:p w:rsidR="00EA6683" w:rsidRPr="006C563F" w:rsidRDefault="00EA6683" w:rsidP="006C563F">
      <w:pPr>
        <w:pStyle w:val="ListParagraph"/>
        <w:spacing w:after="0" w:line="240" w:lineRule="auto"/>
        <w:ind w:left="0" w:firstLine="709"/>
        <w:jc w:val="both"/>
        <w:rPr>
          <w:rFonts w:ascii="Times New Roman" w:hAnsi="Times New Roman"/>
          <w:b/>
          <w:sz w:val="28"/>
          <w:szCs w:val="28"/>
        </w:rPr>
      </w:pPr>
      <w:r w:rsidRPr="006C563F">
        <w:rPr>
          <w:rFonts w:ascii="Times New Roman" w:hAnsi="Times New Roman"/>
          <w:color w:val="000000"/>
          <w:sz w:val="28"/>
          <w:szCs w:val="28"/>
          <w:shd w:val="clear" w:color="auto" w:fill="FFFFFF"/>
        </w:rPr>
        <w:t>Чтобы достичь результатов в этой работе я стала обращаться к</w:t>
      </w:r>
      <w:r w:rsidRPr="006C563F">
        <w:rPr>
          <w:rStyle w:val="apple-converted-space"/>
          <w:rFonts w:ascii="Times New Roman" w:hAnsi="Times New Roman"/>
          <w:color w:val="000000"/>
          <w:sz w:val="28"/>
          <w:szCs w:val="28"/>
          <w:shd w:val="clear" w:color="auto" w:fill="FFFFFF"/>
        </w:rPr>
        <w:t> </w:t>
      </w:r>
      <w:r w:rsidRPr="006C563F">
        <w:rPr>
          <w:rFonts w:ascii="Times New Roman" w:hAnsi="Times New Roman"/>
          <w:color w:val="000000"/>
          <w:sz w:val="28"/>
          <w:szCs w:val="28"/>
          <w:shd w:val="clear" w:color="auto" w:fill="FFFFFF"/>
        </w:rPr>
        <w:t>непосредственной помощи родителей.</w:t>
      </w:r>
    </w:p>
    <w:p w:rsidR="00EA6683" w:rsidRPr="006C563F" w:rsidRDefault="00EA6683" w:rsidP="006C563F">
      <w:pPr>
        <w:spacing w:line="240" w:lineRule="auto"/>
        <w:ind w:firstLine="0"/>
        <w:rPr>
          <w:lang w:eastAsia="ru-RU"/>
        </w:rPr>
      </w:pPr>
      <w:r w:rsidRPr="006C563F">
        <w:rPr>
          <w:lang w:eastAsia="ru-RU"/>
        </w:rPr>
        <w:t xml:space="preserve">- создавала заинтересованность родителей: беседы о том, почему мы уделяем много внимания формированию навыков самообслуживания; обсуждение изменений в поведении, собственное ощущение ребенка во время обучения; сравнение и оценка умений ребенка на начальном этапе, в середине и в конце обучения (с привлечением фотоматериалов); </w:t>
      </w:r>
    </w:p>
    <w:p w:rsidR="00EA6683" w:rsidRPr="006C563F" w:rsidRDefault="00EA6683" w:rsidP="006C563F">
      <w:pPr>
        <w:pStyle w:val="ListParagraph"/>
        <w:spacing w:after="0" w:line="240" w:lineRule="auto"/>
        <w:ind w:left="0"/>
        <w:jc w:val="both"/>
        <w:rPr>
          <w:rFonts w:ascii="Times New Roman" w:hAnsi="Times New Roman"/>
          <w:sz w:val="28"/>
          <w:szCs w:val="28"/>
          <w:lang w:eastAsia="ru-RU"/>
        </w:rPr>
      </w:pPr>
      <w:r w:rsidRPr="006C563F">
        <w:rPr>
          <w:rFonts w:ascii="Times New Roman" w:hAnsi="Times New Roman"/>
          <w:sz w:val="28"/>
          <w:szCs w:val="28"/>
          <w:lang w:eastAsia="ru-RU"/>
        </w:rPr>
        <w:t>- вела дискуссии содержательной стороны понятия "навыки самообслуживания", необходимости специальной работы в этом направлении, знакомство родителей с программой.</w:t>
      </w:r>
    </w:p>
    <w:p w:rsidR="00EA6683" w:rsidRPr="006C563F" w:rsidRDefault="00EA6683" w:rsidP="006C563F">
      <w:pPr>
        <w:pStyle w:val="ListParagraph"/>
        <w:spacing w:after="0" w:line="240" w:lineRule="auto"/>
        <w:ind w:left="0" w:firstLine="709"/>
        <w:jc w:val="both"/>
        <w:rPr>
          <w:rFonts w:ascii="Times New Roman" w:hAnsi="Times New Roman"/>
          <w:b/>
          <w:sz w:val="28"/>
          <w:szCs w:val="28"/>
        </w:rPr>
      </w:pPr>
      <w:r w:rsidRPr="006C563F">
        <w:rPr>
          <w:rFonts w:ascii="Times New Roman" w:hAnsi="Times New Roman"/>
          <w:b/>
          <w:sz w:val="28"/>
          <w:szCs w:val="28"/>
        </w:rPr>
        <w:t xml:space="preserve">Консультации: </w:t>
      </w:r>
    </w:p>
    <w:p w:rsidR="00EA6683" w:rsidRPr="006C563F" w:rsidRDefault="00EA6683" w:rsidP="006C563F">
      <w:pPr>
        <w:spacing w:line="240" w:lineRule="auto"/>
      </w:pPr>
      <w:r w:rsidRPr="006C563F">
        <w:rPr>
          <w:b/>
        </w:rPr>
        <w:t>«</w:t>
      </w:r>
      <w:r w:rsidRPr="006C563F">
        <w:t>Как приучить ребенка к аккуратности и опрятности»</w:t>
      </w:r>
    </w:p>
    <w:p w:rsidR="00EA6683" w:rsidRPr="006C563F" w:rsidRDefault="00EA6683" w:rsidP="006C563F">
      <w:pPr>
        <w:spacing w:line="240" w:lineRule="auto"/>
      </w:pPr>
      <w:r w:rsidRPr="006C563F">
        <w:t>«Как научить ребенка одеваться самостоятельно»</w:t>
      </w:r>
    </w:p>
    <w:p w:rsidR="00EA6683" w:rsidRPr="006C563F" w:rsidRDefault="00EA6683" w:rsidP="006C563F">
      <w:pPr>
        <w:pStyle w:val="ListParagraph"/>
        <w:spacing w:after="0" w:line="240" w:lineRule="auto"/>
        <w:ind w:left="0"/>
        <w:jc w:val="both"/>
        <w:rPr>
          <w:rFonts w:ascii="Times New Roman" w:hAnsi="Times New Roman"/>
          <w:sz w:val="28"/>
          <w:szCs w:val="28"/>
        </w:rPr>
      </w:pPr>
      <w:r w:rsidRPr="006C563F">
        <w:rPr>
          <w:rFonts w:ascii="Times New Roman" w:hAnsi="Times New Roman"/>
          <w:sz w:val="28"/>
          <w:szCs w:val="28"/>
        </w:rPr>
        <w:t xml:space="preserve">          « Памятка для родителей».</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sz w:val="28"/>
          <w:szCs w:val="28"/>
        </w:rPr>
        <w:t>« Как развить у ребенка навыки самообслуживания»</w:t>
      </w:r>
    </w:p>
    <w:p w:rsidR="00EA6683" w:rsidRPr="006C563F" w:rsidRDefault="00EA6683" w:rsidP="006C563F">
      <w:pPr>
        <w:spacing w:line="240" w:lineRule="auto"/>
        <w:rPr>
          <w:b/>
        </w:rPr>
      </w:pPr>
      <w:r w:rsidRPr="006C563F">
        <w:rPr>
          <w:b/>
        </w:rPr>
        <w:t>Индивидуальные беседы</w:t>
      </w:r>
      <w:r>
        <w:rPr>
          <w:b/>
        </w:rPr>
        <w:t>:</w:t>
      </w:r>
    </w:p>
    <w:p w:rsidR="00EA6683" w:rsidRPr="006C563F" w:rsidRDefault="00EA6683" w:rsidP="006C563F">
      <w:pPr>
        <w:spacing w:line="240" w:lineRule="auto"/>
      </w:pPr>
      <w:r w:rsidRPr="006C563F">
        <w:t>«Как правильно одевать ребенка на прогулку»</w:t>
      </w:r>
    </w:p>
    <w:p w:rsidR="00EA6683" w:rsidRPr="006C563F" w:rsidRDefault="00EA6683" w:rsidP="006C563F">
      <w:pPr>
        <w:spacing w:line="240" w:lineRule="auto"/>
      </w:pPr>
      <w:r w:rsidRPr="006C563F">
        <w:t>«Развитие самостоятельности детей 4-го года жизни»</w:t>
      </w:r>
    </w:p>
    <w:p w:rsidR="00EA6683" w:rsidRPr="006C563F" w:rsidRDefault="00EA6683" w:rsidP="006C563F">
      <w:pPr>
        <w:spacing w:line="240" w:lineRule="auto"/>
        <w:rPr>
          <w:b/>
        </w:rPr>
      </w:pPr>
      <w:r w:rsidRPr="006C563F">
        <w:rPr>
          <w:b/>
        </w:rPr>
        <w:t xml:space="preserve"> Папка-передвижка</w:t>
      </w:r>
      <w:r>
        <w:rPr>
          <w:b/>
        </w:rPr>
        <w:t>:</w:t>
      </w:r>
    </w:p>
    <w:p w:rsidR="00EA6683" w:rsidRPr="006C563F" w:rsidRDefault="00EA6683" w:rsidP="006C563F">
      <w:pPr>
        <w:spacing w:line="240" w:lineRule="auto"/>
      </w:pPr>
      <w:r w:rsidRPr="006C563F">
        <w:t>«Будем опрятными»</w:t>
      </w:r>
    </w:p>
    <w:p w:rsidR="00EA6683" w:rsidRPr="006C563F" w:rsidRDefault="00EA6683" w:rsidP="006C563F">
      <w:pPr>
        <w:spacing w:line="240" w:lineRule="auto"/>
        <w:rPr>
          <w:b/>
        </w:rPr>
      </w:pPr>
      <w:r w:rsidRPr="006C563F">
        <w:rPr>
          <w:b/>
        </w:rPr>
        <w:t>Оформление фотовыставки</w:t>
      </w:r>
      <w:r>
        <w:rPr>
          <w:b/>
        </w:rPr>
        <w:t>:</w:t>
      </w:r>
      <w:r w:rsidRPr="006C563F">
        <w:rPr>
          <w:b/>
        </w:rPr>
        <w:t xml:space="preserve"> </w:t>
      </w:r>
    </w:p>
    <w:p w:rsidR="00EA6683" w:rsidRPr="006C563F" w:rsidRDefault="00EA6683" w:rsidP="006C563F">
      <w:pPr>
        <w:spacing w:line="240" w:lineRule="auto"/>
        <w:ind w:left="360"/>
      </w:pPr>
      <w:r w:rsidRPr="006C563F">
        <w:t>«Вот что мы умеем»</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p>
    <w:p w:rsidR="00EA6683" w:rsidRPr="006C563F" w:rsidRDefault="00EA6683" w:rsidP="006C563F">
      <w:pPr>
        <w:spacing w:line="240" w:lineRule="auto"/>
        <w:rPr>
          <w:b/>
        </w:rPr>
      </w:pPr>
      <w:r w:rsidRPr="006C563F">
        <w:rPr>
          <w:b/>
        </w:rPr>
        <w:t>Заключение</w:t>
      </w:r>
    </w:p>
    <w:p w:rsidR="00EA6683" w:rsidRPr="006C563F" w:rsidRDefault="00EA6683" w:rsidP="006C563F">
      <w:pPr>
        <w:spacing w:line="240" w:lineRule="auto"/>
      </w:pPr>
      <w:r w:rsidRPr="006C563F">
        <w:t>Самостоятельность имеет важное значение в жизни детей раннего возраста. Истоки самостоятельности зарождаются в раннем возрасте и напрямую связаны с формированием навыков самообслуживания у детей.</w:t>
      </w:r>
    </w:p>
    <w:p w:rsidR="00EA6683" w:rsidRPr="006C563F" w:rsidRDefault="00EA6683" w:rsidP="006C563F">
      <w:pPr>
        <w:spacing w:line="240" w:lineRule="auto"/>
      </w:pPr>
      <w:r w:rsidRPr="006C563F">
        <w:t>Овладение навыками самообслуживания (одеваться и раздеваться, ухаживать за собой) напрямую влияет на самооценку ребёнка, является важным шагом на пути к его независимости.</w:t>
      </w:r>
    </w:p>
    <w:p w:rsidR="00EA6683" w:rsidRPr="006C563F" w:rsidRDefault="00EA6683" w:rsidP="006C563F">
      <w:pPr>
        <w:spacing w:line="240" w:lineRule="auto"/>
      </w:pPr>
      <w:r w:rsidRPr="006C563F">
        <w:t>Обучение навыкам самообслуживания позволяет эффективно решать задачи расширения представлений и знаний детей об окружающих вещах, сенсорного воспитания, развития речи, тонкой моторики и зрительно-моторной координации, а также умения выполнять действия по подражанию и словесной инструкции, ориентироваться на образец, соблюдать определённую последовательность действий.</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sz w:val="28"/>
          <w:szCs w:val="28"/>
        </w:rPr>
        <w:t>Если дети выполняют элементарные трудовые обязанности по самообслуживанию, они чувствуют себя равноправными членами детского общества и семейного коллектива. Именно через самообслуживание дети впервые устанавливают отношение с окружающими людьми, осознают свои обязанности по отношению к ним.</w:t>
      </w:r>
    </w:p>
    <w:p w:rsidR="00EA6683" w:rsidRPr="006C563F" w:rsidRDefault="00EA6683" w:rsidP="006C563F">
      <w:pPr>
        <w:pStyle w:val="ListParagraph"/>
        <w:spacing w:after="0" w:line="240" w:lineRule="auto"/>
        <w:ind w:left="0" w:firstLine="709"/>
        <w:jc w:val="both"/>
        <w:rPr>
          <w:rFonts w:ascii="Times New Roman" w:hAnsi="Times New Roman"/>
          <w:sz w:val="28"/>
          <w:szCs w:val="28"/>
        </w:rPr>
      </w:pPr>
      <w:r w:rsidRPr="006C563F">
        <w:rPr>
          <w:rFonts w:ascii="Times New Roman" w:hAnsi="Times New Roman"/>
          <w:sz w:val="28"/>
          <w:szCs w:val="28"/>
        </w:rPr>
        <w:t>Самообслуживание является основным видом труда маленького ребёнка. Приучение детей самим одеваться формирует у них самостоятельность, меньшую зависимость от взрослого, уверенность в своих силах, желание и умение преодолевать препятствия.</w:t>
      </w:r>
    </w:p>
    <w:p w:rsidR="00EA6683" w:rsidRPr="006C563F" w:rsidRDefault="00EA6683" w:rsidP="006C563F">
      <w:pPr>
        <w:spacing w:line="240" w:lineRule="auto"/>
      </w:pPr>
      <w:r w:rsidRPr="006C563F">
        <w:t>Формирование навыков самообслуживания у детей является для них жизненной необходимостью.</w:t>
      </w:r>
    </w:p>
    <w:p w:rsidR="00EA6683" w:rsidRPr="006C563F" w:rsidRDefault="00EA6683" w:rsidP="006C563F">
      <w:pPr>
        <w:spacing w:line="240" w:lineRule="auto"/>
      </w:pPr>
    </w:p>
    <w:sectPr w:rsidR="00EA6683" w:rsidRPr="006C563F" w:rsidSect="00BD3DD3">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A7A36"/>
    <w:multiLevelType w:val="multilevel"/>
    <w:tmpl w:val="68BA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922AB1"/>
    <w:multiLevelType w:val="multilevel"/>
    <w:tmpl w:val="1E6C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734B59"/>
    <w:multiLevelType w:val="multilevel"/>
    <w:tmpl w:val="CC2E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EFE200E"/>
    <w:multiLevelType w:val="hybridMultilevel"/>
    <w:tmpl w:val="D3B09A0C"/>
    <w:lvl w:ilvl="0" w:tplc="4B2C550A">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5E095425"/>
    <w:multiLevelType w:val="multilevel"/>
    <w:tmpl w:val="9F92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4BB7CDC"/>
    <w:multiLevelType w:val="multilevel"/>
    <w:tmpl w:val="D536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4CDD"/>
    <w:rsid w:val="0001797F"/>
    <w:rsid w:val="00035422"/>
    <w:rsid w:val="00092CE4"/>
    <w:rsid w:val="00102CC8"/>
    <w:rsid w:val="0011782B"/>
    <w:rsid w:val="00121A04"/>
    <w:rsid w:val="0012379E"/>
    <w:rsid w:val="0014780A"/>
    <w:rsid w:val="001A1FA5"/>
    <w:rsid w:val="001C20FF"/>
    <w:rsid w:val="001C33B8"/>
    <w:rsid w:val="001D6144"/>
    <w:rsid w:val="002215A7"/>
    <w:rsid w:val="00231D38"/>
    <w:rsid w:val="00232062"/>
    <w:rsid w:val="002561CA"/>
    <w:rsid w:val="00293455"/>
    <w:rsid w:val="00314B63"/>
    <w:rsid w:val="00331F63"/>
    <w:rsid w:val="003740E6"/>
    <w:rsid w:val="00374FB2"/>
    <w:rsid w:val="003852BA"/>
    <w:rsid w:val="0039366D"/>
    <w:rsid w:val="003C3020"/>
    <w:rsid w:val="003E47C0"/>
    <w:rsid w:val="003F10F0"/>
    <w:rsid w:val="00413351"/>
    <w:rsid w:val="00446358"/>
    <w:rsid w:val="004714C2"/>
    <w:rsid w:val="004B47C5"/>
    <w:rsid w:val="00570D7E"/>
    <w:rsid w:val="005F0321"/>
    <w:rsid w:val="00605D1A"/>
    <w:rsid w:val="00637A09"/>
    <w:rsid w:val="00645F1E"/>
    <w:rsid w:val="00655EA0"/>
    <w:rsid w:val="00664C02"/>
    <w:rsid w:val="00683119"/>
    <w:rsid w:val="0068658C"/>
    <w:rsid w:val="006A5C30"/>
    <w:rsid w:val="006C0324"/>
    <w:rsid w:val="006C563F"/>
    <w:rsid w:val="006C658A"/>
    <w:rsid w:val="006D0927"/>
    <w:rsid w:val="007141D2"/>
    <w:rsid w:val="007254B2"/>
    <w:rsid w:val="00751D4D"/>
    <w:rsid w:val="00763329"/>
    <w:rsid w:val="00765A86"/>
    <w:rsid w:val="00771808"/>
    <w:rsid w:val="007A200D"/>
    <w:rsid w:val="007A40F9"/>
    <w:rsid w:val="007C7921"/>
    <w:rsid w:val="007D6C14"/>
    <w:rsid w:val="007E3FBF"/>
    <w:rsid w:val="0082373B"/>
    <w:rsid w:val="00872BF5"/>
    <w:rsid w:val="008A5E92"/>
    <w:rsid w:val="008B6F59"/>
    <w:rsid w:val="00912F0D"/>
    <w:rsid w:val="00943FC7"/>
    <w:rsid w:val="00967F56"/>
    <w:rsid w:val="00974316"/>
    <w:rsid w:val="009E5B6D"/>
    <w:rsid w:val="00A00D96"/>
    <w:rsid w:val="00A21E71"/>
    <w:rsid w:val="00A40CA4"/>
    <w:rsid w:val="00A656B4"/>
    <w:rsid w:val="00AE288D"/>
    <w:rsid w:val="00B74CB0"/>
    <w:rsid w:val="00BB3DF7"/>
    <w:rsid w:val="00BB718E"/>
    <w:rsid w:val="00BD2B80"/>
    <w:rsid w:val="00BD3DD3"/>
    <w:rsid w:val="00BD7F12"/>
    <w:rsid w:val="00BF6840"/>
    <w:rsid w:val="00C05A3F"/>
    <w:rsid w:val="00C80D0C"/>
    <w:rsid w:val="00CE4CDD"/>
    <w:rsid w:val="00D00E1D"/>
    <w:rsid w:val="00D600D5"/>
    <w:rsid w:val="00D757A9"/>
    <w:rsid w:val="00DB3B2A"/>
    <w:rsid w:val="00DC172C"/>
    <w:rsid w:val="00DC4BDC"/>
    <w:rsid w:val="00EA6683"/>
    <w:rsid w:val="00EF3613"/>
    <w:rsid w:val="00EF5A98"/>
    <w:rsid w:val="00F005EB"/>
    <w:rsid w:val="00F14D49"/>
    <w:rsid w:val="00F17C4D"/>
    <w:rsid w:val="00F33CD7"/>
    <w:rsid w:val="00F40B36"/>
    <w:rsid w:val="00F76448"/>
    <w:rsid w:val="00FF136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CDD"/>
    <w:pPr>
      <w:spacing w:line="360" w:lineRule="auto"/>
      <w:ind w:firstLine="709"/>
      <w:jc w:val="both"/>
    </w:pPr>
    <w:rPr>
      <w:rFonts w:ascii="Times New Roman" w:hAnsi="Times New Roman"/>
      <w:sz w:val="28"/>
      <w:szCs w:val="28"/>
      <w:lang w:eastAsia="en-US"/>
    </w:rPr>
  </w:style>
  <w:style w:type="paragraph" w:styleId="Heading2">
    <w:name w:val="heading 2"/>
    <w:basedOn w:val="Normal"/>
    <w:next w:val="Normal"/>
    <w:link w:val="Heading2Char"/>
    <w:uiPriority w:val="99"/>
    <w:qFormat/>
    <w:rsid w:val="00232062"/>
    <w:pPr>
      <w:widowControl w:val="0"/>
      <w:autoSpaceDE w:val="0"/>
      <w:autoSpaceDN w:val="0"/>
      <w:adjustRightInd w:val="0"/>
      <w:spacing w:line="240" w:lineRule="auto"/>
      <w:ind w:firstLine="0"/>
      <w:jc w:val="center"/>
      <w:outlineLvl w:val="1"/>
    </w:pPr>
    <w:rPr>
      <w:rFonts w:ascii="Arial" w:eastAsia="Times New Roman" w:hAnsi="Arial" w:cs="Arial"/>
      <w:b/>
      <w:bCs/>
      <w:lang w:eastAsia="ru-RU"/>
    </w:rPr>
  </w:style>
  <w:style w:type="paragraph" w:styleId="Heading6">
    <w:name w:val="heading 6"/>
    <w:basedOn w:val="Normal"/>
    <w:next w:val="Normal"/>
    <w:link w:val="Heading6Char"/>
    <w:uiPriority w:val="99"/>
    <w:qFormat/>
    <w:rsid w:val="00232062"/>
    <w:pPr>
      <w:widowControl w:val="0"/>
      <w:autoSpaceDE w:val="0"/>
      <w:autoSpaceDN w:val="0"/>
      <w:adjustRightInd w:val="0"/>
      <w:spacing w:line="240" w:lineRule="auto"/>
      <w:ind w:firstLine="0"/>
      <w:jc w:val="center"/>
      <w:outlineLvl w:val="5"/>
    </w:pPr>
    <w:rPr>
      <w:rFonts w:eastAsia="Times New Roman"/>
      <w:b/>
      <w:bCs/>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232062"/>
    <w:rPr>
      <w:rFonts w:ascii="Arial" w:hAnsi="Arial" w:cs="Arial"/>
      <w:b/>
      <w:bCs/>
      <w:sz w:val="28"/>
      <w:szCs w:val="28"/>
      <w:lang w:eastAsia="ru-RU"/>
    </w:rPr>
  </w:style>
  <w:style w:type="character" w:customStyle="1" w:styleId="Heading6Char">
    <w:name w:val="Heading 6 Char"/>
    <w:basedOn w:val="DefaultParagraphFont"/>
    <w:link w:val="Heading6"/>
    <w:uiPriority w:val="99"/>
    <w:locked/>
    <w:rsid w:val="00232062"/>
    <w:rPr>
      <w:rFonts w:ascii="Times New Roman" w:hAnsi="Times New Roman" w:cs="Times New Roman"/>
      <w:b/>
      <w:bCs/>
      <w:sz w:val="24"/>
      <w:szCs w:val="24"/>
      <w:lang w:eastAsia="ru-RU"/>
    </w:rPr>
  </w:style>
  <w:style w:type="character" w:customStyle="1" w:styleId="apple-converted-space">
    <w:name w:val="apple-converted-space"/>
    <w:basedOn w:val="DefaultParagraphFont"/>
    <w:uiPriority w:val="99"/>
    <w:rsid w:val="00655EA0"/>
    <w:rPr>
      <w:rFonts w:cs="Times New Roman"/>
    </w:rPr>
  </w:style>
  <w:style w:type="paragraph" w:styleId="ListParagraph">
    <w:name w:val="List Paragraph"/>
    <w:basedOn w:val="Normal"/>
    <w:uiPriority w:val="99"/>
    <w:qFormat/>
    <w:rsid w:val="00BF6840"/>
    <w:pPr>
      <w:spacing w:after="200" w:line="276" w:lineRule="auto"/>
      <w:ind w:left="720" w:firstLine="0"/>
      <w:contextualSpacing/>
      <w:jc w:val="left"/>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186022527">
      <w:marLeft w:val="0"/>
      <w:marRight w:val="0"/>
      <w:marTop w:val="0"/>
      <w:marBottom w:val="0"/>
      <w:divBdr>
        <w:top w:val="none" w:sz="0" w:space="0" w:color="auto"/>
        <w:left w:val="none" w:sz="0" w:space="0" w:color="auto"/>
        <w:bottom w:val="none" w:sz="0" w:space="0" w:color="auto"/>
        <w:right w:val="none" w:sz="0" w:space="0" w:color="auto"/>
      </w:divBdr>
      <w:divsChild>
        <w:div w:id="186022526">
          <w:marLeft w:val="0"/>
          <w:marRight w:val="0"/>
          <w:marTop w:val="0"/>
          <w:marBottom w:val="0"/>
          <w:divBdr>
            <w:top w:val="none" w:sz="0" w:space="0" w:color="auto"/>
            <w:left w:val="none" w:sz="0" w:space="0" w:color="auto"/>
            <w:bottom w:val="none" w:sz="0" w:space="0" w:color="auto"/>
            <w:right w:val="none" w:sz="0" w:space="0" w:color="auto"/>
          </w:divBdr>
        </w:div>
      </w:divsChild>
    </w:div>
    <w:div w:id="186022529">
      <w:marLeft w:val="0"/>
      <w:marRight w:val="0"/>
      <w:marTop w:val="0"/>
      <w:marBottom w:val="0"/>
      <w:divBdr>
        <w:top w:val="none" w:sz="0" w:space="0" w:color="auto"/>
        <w:left w:val="none" w:sz="0" w:space="0" w:color="auto"/>
        <w:bottom w:val="none" w:sz="0" w:space="0" w:color="auto"/>
        <w:right w:val="none" w:sz="0" w:space="0" w:color="auto"/>
      </w:divBdr>
      <w:divsChild>
        <w:div w:id="186022530">
          <w:marLeft w:val="0"/>
          <w:marRight w:val="0"/>
          <w:marTop w:val="0"/>
          <w:marBottom w:val="0"/>
          <w:divBdr>
            <w:top w:val="none" w:sz="0" w:space="0" w:color="auto"/>
            <w:left w:val="none" w:sz="0" w:space="0" w:color="auto"/>
            <w:bottom w:val="none" w:sz="0" w:space="0" w:color="auto"/>
            <w:right w:val="none" w:sz="0" w:space="0" w:color="auto"/>
          </w:divBdr>
        </w:div>
      </w:divsChild>
    </w:div>
    <w:div w:id="186022531">
      <w:marLeft w:val="0"/>
      <w:marRight w:val="0"/>
      <w:marTop w:val="0"/>
      <w:marBottom w:val="0"/>
      <w:divBdr>
        <w:top w:val="none" w:sz="0" w:space="0" w:color="auto"/>
        <w:left w:val="none" w:sz="0" w:space="0" w:color="auto"/>
        <w:bottom w:val="none" w:sz="0" w:space="0" w:color="auto"/>
        <w:right w:val="none" w:sz="0" w:space="0" w:color="auto"/>
      </w:divBdr>
      <w:divsChild>
        <w:div w:id="186022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197</TotalTime>
  <Pages>7</Pages>
  <Words>1868</Words>
  <Characters>10653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бюджетное дошкольное образовательное учреждение детский сад № 30 комбинированного вида</dc:title>
  <dc:subject/>
  <dc:creator>Оксана</dc:creator>
  <cp:keywords/>
  <dc:description/>
  <cp:lastModifiedBy>User</cp:lastModifiedBy>
  <cp:revision>3</cp:revision>
  <cp:lastPrinted>2015-04-19T10:51:00Z</cp:lastPrinted>
  <dcterms:created xsi:type="dcterms:W3CDTF">2017-04-14T23:26:00Z</dcterms:created>
  <dcterms:modified xsi:type="dcterms:W3CDTF">2017-04-15T03:00:00Z</dcterms:modified>
</cp:coreProperties>
</file>