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DBE" w:rsidRPr="001A7C76" w:rsidRDefault="00865DBE" w:rsidP="00BC37A0">
      <w:pPr>
        <w:spacing w:line="36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1A7C76">
        <w:rPr>
          <w:rFonts w:ascii="Times New Roman" w:hAnsi="Times New Roman"/>
          <w:b/>
          <w:sz w:val="28"/>
          <w:szCs w:val="28"/>
        </w:rPr>
        <w:t>Тема статьи: «Цифровые технологии в музыкальном образовании»</w:t>
      </w:r>
    </w:p>
    <w:p w:rsidR="00865DBE" w:rsidRPr="00891D6E" w:rsidRDefault="00865DBE" w:rsidP="00BC37A0">
      <w:pPr>
        <w:spacing w:line="360" w:lineRule="auto"/>
        <w:ind w:firstLine="851"/>
        <w:jc w:val="right"/>
        <w:rPr>
          <w:rFonts w:ascii="Times New Roman" w:hAnsi="Times New Roman"/>
        </w:rPr>
      </w:pPr>
      <w:r w:rsidRPr="00891D6E">
        <w:rPr>
          <w:rFonts w:ascii="Times New Roman" w:hAnsi="Times New Roman"/>
        </w:rPr>
        <w:t>Морозова Е.Ю. (преподаватель высшей категории ГБПОУ ВО «Муромский педагогический колледж»)</w:t>
      </w:r>
    </w:p>
    <w:p w:rsidR="00865DBE" w:rsidRDefault="00865DBE" w:rsidP="00BC37A0">
      <w:pPr>
        <w:spacing w:line="360" w:lineRule="auto"/>
        <w:ind w:firstLine="851"/>
        <w:jc w:val="right"/>
        <w:rPr>
          <w:rFonts w:ascii="Times New Roman" w:hAnsi="Times New Roman"/>
        </w:rPr>
      </w:pPr>
      <w:r w:rsidRPr="00891D6E">
        <w:rPr>
          <w:rFonts w:ascii="Times New Roman" w:hAnsi="Times New Roman"/>
        </w:rPr>
        <w:t>Кисельникова Л.Ю. (методист, концертмейстер первой категории ГБПОУ ВО «Муромский педагогический колледж»)</w:t>
      </w:r>
    </w:p>
    <w:p w:rsidR="00865DBE" w:rsidRPr="00891D6E" w:rsidRDefault="00865DBE" w:rsidP="00BC37A0">
      <w:pPr>
        <w:spacing w:line="360" w:lineRule="auto"/>
        <w:ind w:firstLine="851"/>
        <w:jc w:val="right"/>
        <w:rPr>
          <w:rFonts w:ascii="Times New Roman" w:hAnsi="Times New Roman"/>
        </w:rPr>
      </w:pPr>
    </w:p>
    <w:p w:rsidR="00865DBE" w:rsidRPr="00891D6E" w:rsidRDefault="00865DBE" w:rsidP="00BC37A0">
      <w:pPr>
        <w:spacing w:line="360" w:lineRule="auto"/>
        <w:ind w:firstLine="851"/>
        <w:jc w:val="right"/>
        <w:rPr>
          <w:rFonts w:ascii="Times New Roman" w:hAnsi="Times New Roman"/>
          <w:i/>
          <w:sz w:val="28"/>
          <w:szCs w:val="28"/>
        </w:rPr>
      </w:pPr>
      <w:r w:rsidRPr="00891D6E">
        <w:rPr>
          <w:rFonts w:ascii="Times New Roman" w:hAnsi="Times New Roman"/>
          <w:i/>
          <w:sz w:val="28"/>
          <w:szCs w:val="28"/>
        </w:rPr>
        <w:t>«Дети должны жить в мире красоты, игры, сказки, музыки, рисунка, фантазии, творчества»</w:t>
      </w:r>
    </w:p>
    <w:p w:rsidR="00865DBE" w:rsidRPr="00D1441B" w:rsidRDefault="00865DBE" w:rsidP="00BC37A0">
      <w:pPr>
        <w:spacing w:line="360" w:lineRule="auto"/>
        <w:ind w:firstLine="851"/>
        <w:jc w:val="right"/>
        <w:rPr>
          <w:rFonts w:ascii="Times New Roman" w:hAnsi="Times New Roman"/>
          <w:i/>
          <w:sz w:val="28"/>
          <w:szCs w:val="28"/>
        </w:rPr>
      </w:pPr>
      <w:r w:rsidRPr="00D1441B">
        <w:rPr>
          <w:rFonts w:ascii="Times New Roman" w:hAnsi="Times New Roman"/>
          <w:i/>
          <w:sz w:val="28"/>
          <w:szCs w:val="28"/>
        </w:rPr>
        <w:t>В.А. Сухомлинский</w:t>
      </w:r>
    </w:p>
    <w:p w:rsidR="00865DBE" w:rsidRDefault="00865DBE" w:rsidP="00BC37A0">
      <w:pPr>
        <w:pStyle w:val="NormalWeb"/>
        <w:shd w:val="clear" w:color="auto" w:fill="FFFFFF"/>
        <w:spacing w:before="0" w:beforeAutospacing="0" w:after="160" w:afterAutospacing="0" w:line="360" w:lineRule="auto"/>
        <w:ind w:firstLine="539"/>
        <w:jc w:val="both"/>
        <w:rPr>
          <w:sz w:val="28"/>
          <w:szCs w:val="28"/>
        </w:rPr>
      </w:pPr>
      <w:r w:rsidRPr="003A21A8">
        <w:rPr>
          <w:sz w:val="28"/>
          <w:szCs w:val="28"/>
        </w:rPr>
        <w:t>Образование и музыкальное воспитание являются неотъемлемой частью общего процесса, направленного на формирование и развитие человеческой личности</w:t>
      </w:r>
      <w:r>
        <w:rPr>
          <w:sz w:val="28"/>
          <w:szCs w:val="28"/>
        </w:rPr>
        <w:t>.</w:t>
      </w:r>
    </w:p>
    <w:p w:rsidR="00865DBE" w:rsidRPr="004E6C6D" w:rsidRDefault="00865DBE" w:rsidP="00BC37A0">
      <w:pPr>
        <w:pStyle w:val="NormalWeb"/>
        <w:shd w:val="clear" w:color="auto" w:fill="FFFFFF"/>
        <w:spacing w:before="0" w:beforeAutospacing="0" w:after="160" w:afterAutospacing="0" w:line="360" w:lineRule="auto"/>
        <w:ind w:firstLine="539"/>
        <w:jc w:val="both"/>
        <w:rPr>
          <w:color w:val="404040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E6C6D">
        <w:rPr>
          <w:sz w:val="28"/>
          <w:szCs w:val="28"/>
        </w:rPr>
        <w:t xml:space="preserve">Наш мир непрерывно меняется, а вместе с ним и наши дети. Они отличаются от </w:t>
      </w:r>
      <w:r>
        <w:rPr>
          <w:sz w:val="28"/>
          <w:szCs w:val="28"/>
        </w:rPr>
        <w:t>школьников</w:t>
      </w:r>
      <w:r w:rsidRPr="004E6C6D">
        <w:rPr>
          <w:sz w:val="28"/>
          <w:szCs w:val="28"/>
        </w:rPr>
        <w:t xml:space="preserve"> предыдущих десятилетий. </w:t>
      </w:r>
      <w:r>
        <w:rPr>
          <w:sz w:val="28"/>
          <w:szCs w:val="28"/>
        </w:rPr>
        <w:t>Такая</w:t>
      </w:r>
      <w:r w:rsidRPr="004E6C6D">
        <w:rPr>
          <w:sz w:val="28"/>
          <w:szCs w:val="28"/>
        </w:rPr>
        <w:t xml:space="preserve"> тенденция обусловлена изменением жизни в целом. Современные технологии развиваются с огромной скоростью. Многие сферы деятельност</w:t>
      </w:r>
      <w:r>
        <w:rPr>
          <w:sz w:val="28"/>
          <w:szCs w:val="28"/>
        </w:rPr>
        <w:t>и переходят на цифровые системы, в том числе и образование.</w:t>
      </w:r>
      <w:r w:rsidRPr="004E6C6D">
        <w:rPr>
          <w:sz w:val="28"/>
          <w:szCs w:val="28"/>
        </w:rPr>
        <w:t xml:space="preserve"> Сейчас учителям</w:t>
      </w:r>
      <w:r>
        <w:rPr>
          <w:sz w:val="28"/>
          <w:szCs w:val="28"/>
        </w:rPr>
        <w:t xml:space="preserve"> с традиционными методами обучения </w:t>
      </w:r>
      <w:r w:rsidRPr="004E6C6D">
        <w:rPr>
          <w:sz w:val="28"/>
          <w:szCs w:val="28"/>
        </w:rPr>
        <w:t>все труднее найти точки взаимодействия с детьми</w:t>
      </w:r>
      <w:r>
        <w:rPr>
          <w:sz w:val="28"/>
          <w:szCs w:val="28"/>
        </w:rPr>
        <w:t xml:space="preserve">. </w:t>
      </w:r>
    </w:p>
    <w:p w:rsidR="00865DBE" w:rsidRDefault="00865DBE" w:rsidP="00BC37A0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F0CEB">
        <w:rPr>
          <w:rFonts w:ascii="Times New Roman" w:hAnsi="Times New Roman"/>
          <w:sz w:val="28"/>
          <w:szCs w:val="28"/>
        </w:rPr>
        <w:t>Система образования информатизир</w:t>
      </w:r>
      <w:r>
        <w:rPr>
          <w:rFonts w:ascii="Times New Roman" w:hAnsi="Times New Roman"/>
          <w:sz w:val="28"/>
          <w:szCs w:val="28"/>
        </w:rPr>
        <w:t>уется</w:t>
      </w:r>
      <w:r w:rsidRPr="006F0CE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соответственно </w:t>
      </w:r>
      <w:r w:rsidRPr="006F0CEB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учителям и их профессиональным </w:t>
      </w:r>
      <w:r w:rsidRPr="006F0CEB">
        <w:rPr>
          <w:rFonts w:ascii="Times New Roman" w:hAnsi="Times New Roman"/>
          <w:sz w:val="28"/>
          <w:szCs w:val="28"/>
        </w:rPr>
        <w:t>компетенци</w:t>
      </w:r>
      <w:r>
        <w:rPr>
          <w:rFonts w:ascii="Times New Roman" w:hAnsi="Times New Roman"/>
          <w:sz w:val="28"/>
          <w:szCs w:val="28"/>
        </w:rPr>
        <w:t>ям</w:t>
      </w:r>
      <w:r w:rsidRPr="006F0CEB">
        <w:rPr>
          <w:rFonts w:ascii="Times New Roman" w:hAnsi="Times New Roman"/>
          <w:sz w:val="28"/>
          <w:szCs w:val="28"/>
        </w:rPr>
        <w:t xml:space="preserve"> предъявл</w:t>
      </w:r>
      <w:r>
        <w:rPr>
          <w:rFonts w:ascii="Times New Roman" w:hAnsi="Times New Roman"/>
          <w:sz w:val="28"/>
          <w:szCs w:val="28"/>
        </w:rPr>
        <w:t>яются</w:t>
      </w:r>
      <w:r w:rsidRPr="006F0CEB">
        <w:rPr>
          <w:rFonts w:ascii="Times New Roman" w:hAnsi="Times New Roman"/>
          <w:sz w:val="28"/>
          <w:szCs w:val="28"/>
        </w:rPr>
        <w:t xml:space="preserve"> новые требования. </w:t>
      </w:r>
      <w:r>
        <w:rPr>
          <w:rFonts w:ascii="Times New Roman" w:hAnsi="Times New Roman"/>
          <w:sz w:val="28"/>
          <w:szCs w:val="28"/>
        </w:rPr>
        <w:t>Для</w:t>
      </w:r>
      <w:r w:rsidRPr="006F0CEB">
        <w:rPr>
          <w:rFonts w:ascii="Times New Roman" w:hAnsi="Times New Roman"/>
          <w:sz w:val="28"/>
          <w:szCs w:val="28"/>
        </w:rPr>
        <w:t xml:space="preserve"> д</w:t>
      </w:r>
      <w:r>
        <w:rPr>
          <w:rFonts w:ascii="Times New Roman" w:hAnsi="Times New Roman"/>
          <w:sz w:val="28"/>
          <w:szCs w:val="28"/>
        </w:rPr>
        <w:t>остижения</w:t>
      </w:r>
      <w:r w:rsidRPr="006F0CEB">
        <w:rPr>
          <w:rFonts w:ascii="Times New Roman" w:hAnsi="Times New Roman"/>
          <w:sz w:val="28"/>
          <w:szCs w:val="28"/>
        </w:rPr>
        <w:t xml:space="preserve"> успеха в процессе воспитания и обучения детей</w:t>
      </w:r>
      <w:r>
        <w:rPr>
          <w:rFonts w:ascii="Times New Roman" w:hAnsi="Times New Roman"/>
          <w:sz w:val="28"/>
          <w:szCs w:val="28"/>
        </w:rPr>
        <w:t>, современный</w:t>
      </w:r>
      <w:r w:rsidRPr="006F0C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специалист должен </w:t>
      </w:r>
      <w:r w:rsidRPr="006F0CEB">
        <w:rPr>
          <w:rFonts w:ascii="Times New Roman" w:hAnsi="Times New Roman"/>
          <w:sz w:val="28"/>
          <w:szCs w:val="28"/>
        </w:rPr>
        <w:t>владе</w:t>
      </w:r>
      <w:r>
        <w:rPr>
          <w:rFonts w:ascii="Times New Roman" w:hAnsi="Times New Roman"/>
          <w:sz w:val="28"/>
          <w:szCs w:val="28"/>
        </w:rPr>
        <w:t xml:space="preserve">ть </w:t>
      </w:r>
      <w:r w:rsidRPr="006F0CEB">
        <w:rPr>
          <w:rFonts w:ascii="Times New Roman" w:hAnsi="Times New Roman"/>
          <w:sz w:val="28"/>
          <w:szCs w:val="28"/>
        </w:rPr>
        <w:t xml:space="preserve">компьютером и мультимедийным оборудованием, </w:t>
      </w:r>
      <w:r>
        <w:rPr>
          <w:rFonts w:ascii="Times New Roman" w:hAnsi="Times New Roman"/>
          <w:sz w:val="28"/>
          <w:szCs w:val="28"/>
        </w:rPr>
        <w:t>а также</w:t>
      </w:r>
      <w:r w:rsidRPr="006F0C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уметь </w:t>
      </w:r>
      <w:r w:rsidRPr="006F0CEB">
        <w:rPr>
          <w:rFonts w:ascii="Times New Roman" w:hAnsi="Times New Roman"/>
          <w:sz w:val="28"/>
          <w:szCs w:val="28"/>
        </w:rPr>
        <w:t xml:space="preserve">создавать свои образовательные ресурсы, широко используя их в своей </w:t>
      </w:r>
      <w:r>
        <w:rPr>
          <w:rFonts w:ascii="Times New Roman" w:hAnsi="Times New Roman"/>
          <w:sz w:val="28"/>
          <w:szCs w:val="28"/>
        </w:rPr>
        <w:t>профессиональной деятельности</w:t>
      </w:r>
      <w:r w:rsidRPr="006F0CEB">
        <w:rPr>
          <w:rFonts w:ascii="Times New Roman" w:hAnsi="Times New Roman"/>
          <w:sz w:val="28"/>
          <w:szCs w:val="28"/>
        </w:rPr>
        <w:t xml:space="preserve">. </w:t>
      </w:r>
    </w:p>
    <w:p w:rsidR="00865DBE" w:rsidRDefault="00865DBE" w:rsidP="00BC37A0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</w:t>
      </w:r>
      <w:r w:rsidRPr="002F1E17">
        <w:rPr>
          <w:rFonts w:ascii="Times New Roman" w:hAnsi="Times New Roman"/>
          <w:sz w:val="28"/>
          <w:szCs w:val="28"/>
        </w:rPr>
        <w:t>временные цифровые технологии</w:t>
      </w:r>
      <w:r>
        <w:rPr>
          <w:rFonts w:ascii="Times New Roman" w:hAnsi="Times New Roman"/>
          <w:sz w:val="28"/>
          <w:szCs w:val="28"/>
        </w:rPr>
        <w:t xml:space="preserve"> позволяют обеспечить </w:t>
      </w:r>
      <w:r w:rsidRPr="002F1E17">
        <w:rPr>
          <w:rFonts w:ascii="Times New Roman" w:hAnsi="Times New Roman"/>
          <w:sz w:val="28"/>
          <w:szCs w:val="28"/>
        </w:rPr>
        <w:t>качественное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2F1E17">
        <w:rPr>
          <w:rFonts w:ascii="Times New Roman" w:hAnsi="Times New Roman"/>
          <w:sz w:val="28"/>
          <w:szCs w:val="28"/>
        </w:rPr>
        <w:t>ра</w:t>
      </w:r>
      <w:r>
        <w:rPr>
          <w:rFonts w:ascii="Times New Roman" w:hAnsi="Times New Roman"/>
          <w:sz w:val="28"/>
          <w:szCs w:val="28"/>
        </w:rPr>
        <w:t>знообразное наполнение образовательного пространства</w:t>
      </w:r>
      <w:r w:rsidRPr="002F1E1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соответствии с поставленной </w:t>
      </w:r>
      <w:r w:rsidRPr="002F1E17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>удожественно - педагогической кон</w:t>
      </w:r>
      <w:r w:rsidRPr="002F1E17">
        <w:rPr>
          <w:rFonts w:ascii="Times New Roman" w:hAnsi="Times New Roman"/>
          <w:sz w:val="28"/>
          <w:szCs w:val="28"/>
        </w:rPr>
        <w:t>цепцией.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65DBE" w:rsidRPr="006F0CEB" w:rsidRDefault="00865DBE" w:rsidP="00BC37A0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Соответственно, </w:t>
      </w:r>
      <w:r w:rsidRPr="006F0CEB">
        <w:rPr>
          <w:rFonts w:ascii="Times New Roman" w:hAnsi="Times New Roman"/>
          <w:sz w:val="28"/>
          <w:szCs w:val="28"/>
        </w:rPr>
        <w:t>образование</w:t>
      </w:r>
      <w:r>
        <w:rPr>
          <w:rFonts w:ascii="Times New Roman" w:hAnsi="Times New Roman"/>
          <w:sz w:val="28"/>
          <w:szCs w:val="28"/>
        </w:rPr>
        <w:t>,</w:t>
      </w:r>
      <w:r w:rsidRPr="006F0CEB">
        <w:rPr>
          <w:rFonts w:ascii="Times New Roman" w:hAnsi="Times New Roman"/>
          <w:sz w:val="28"/>
          <w:szCs w:val="28"/>
        </w:rPr>
        <w:t xml:space="preserve"> не </w:t>
      </w:r>
      <w:r>
        <w:rPr>
          <w:rFonts w:ascii="Times New Roman" w:hAnsi="Times New Roman"/>
          <w:sz w:val="28"/>
          <w:szCs w:val="28"/>
        </w:rPr>
        <w:t>отвечающее</w:t>
      </w:r>
      <w:r w:rsidRPr="006F0CEB">
        <w:rPr>
          <w:rFonts w:ascii="Times New Roman" w:hAnsi="Times New Roman"/>
          <w:sz w:val="28"/>
          <w:szCs w:val="28"/>
        </w:rPr>
        <w:t xml:space="preserve"> современным требованиям,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0CEB">
        <w:rPr>
          <w:rFonts w:ascii="Times New Roman" w:hAnsi="Times New Roman"/>
          <w:sz w:val="28"/>
          <w:szCs w:val="28"/>
        </w:rPr>
        <w:t xml:space="preserve">априори не </w:t>
      </w:r>
      <w:r>
        <w:rPr>
          <w:rFonts w:ascii="Times New Roman" w:hAnsi="Times New Roman"/>
          <w:sz w:val="28"/>
          <w:szCs w:val="28"/>
        </w:rPr>
        <w:t>может быть</w:t>
      </w:r>
      <w:r w:rsidRPr="006F0CEB">
        <w:rPr>
          <w:rFonts w:ascii="Times New Roman" w:hAnsi="Times New Roman"/>
          <w:sz w:val="28"/>
          <w:szCs w:val="28"/>
        </w:rPr>
        <w:t xml:space="preserve"> продуктивным.</w:t>
      </w:r>
    </w:p>
    <w:p w:rsidR="00865DBE" w:rsidRPr="00A00827" w:rsidRDefault="00865DBE" w:rsidP="00BC37A0">
      <w:pPr>
        <w:spacing w:line="360" w:lineRule="auto"/>
        <w:ind w:firstLine="851"/>
        <w:jc w:val="both"/>
        <w:rPr>
          <w:color w:val="333333"/>
          <w:sz w:val="21"/>
          <w:szCs w:val="21"/>
          <w:shd w:val="clear" w:color="auto" w:fill="FFFFFF"/>
        </w:rPr>
      </w:pPr>
      <w:r w:rsidRPr="006F0CEB">
        <w:rPr>
          <w:rFonts w:ascii="Times New Roman" w:hAnsi="Times New Roman"/>
          <w:sz w:val="28"/>
          <w:szCs w:val="28"/>
        </w:rPr>
        <w:t>Конечно, не стоит забывать о традиционных методах обучения, но</w:t>
      </w:r>
      <w:r>
        <w:rPr>
          <w:rFonts w:ascii="Times New Roman" w:hAnsi="Times New Roman"/>
          <w:sz w:val="28"/>
          <w:szCs w:val="28"/>
        </w:rPr>
        <w:t>,</w:t>
      </w:r>
      <w:r w:rsidRPr="006F0CEB">
        <w:rPr>
          <w:rFonts w:ascii="Times New Roman" w:hAnsi="Times New Roman"/>
          <w:sz w:val="28"/>
          <w:szCs w:val="28"/>
        </w:rPr>
        <w:t xml:space="preserve"> на данный момент они требуют внедрения современных подходов. Разработка мультимедийных проектов, использование </w:t>
      </w:r>
      <w:r>
        <w:rPr>
          <w:rFonts w:ascii="Times New Roman" w:hAnsi="Times New Roman"/>
          <w:sz w:val="28"/>
          <w:szCs w:val="28"/>
        </w:rPr>
        <w:t>информационно - компьютерных  технологий</w:t>
      </w:r>
      <w:r w:rsidRPr="006F0CEB">
        <w:rPr>
          <w:rFonts w:ascii="Times New Roman" w:hAnsi="Times New Roman"/>
          <w:sz w:val="28"/>
          <w:szCs w:val="28"/>
        </w:rPr>
        <w:t xml:space="preserve"> в своей практической деятельности не только позволяет </w:t>
      </w:r>
      <w:r>
        <w:rPr>
          <w:rFonts w:ascii="Times New Roman" w:hAnsi="Times New Roman"/>
          <w:sz w:val="28"/>
          <w:szCs w:val="28"/>
        </w:rPr>
        <w:t>соответствовать времени</w:t>
      </w:r>
      <w:r w:rsidRPr="006F0CEB">
        <w:rPr>
          <w:rFonts w:ascii="Times New Roman" w:hAnsi="Times New Roman"/>
          <w:sz w:val="28"/>
          <w:szCs w:val="28"/>
        </w:rPr>
        <w:t>, но и раскрывает возможност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6F0CEB">
        <w:rPr>
          <w:rFonts w:ascii="Times New Roman" w:hAnsi="Times New Roman"/>
          <w:sz w:val="28"/>
          <w:szCs w:val="28"/>
        </w:rPr>
        <w:t>и потенциал ребенка.</w:t>
      </w:r>
      <w:r w:rsidRPr="00A24D2A">
        <w:rPr>
          <w:color w:val="333333"/>
          <w:sz w:val="21"/>
          <w:szCs w:val="21"/>
          <w:shd w:val="clear" w:color="auto" w:fill="FFFFFF"/>
        </w:rPr>
        <w:t xml:space="preserve"> </w:t>
      </w:r>
      <w:r>
        <w:rPr>
          <w:color w:val="333333"/>
          <w:sz w:val="21"/>
          <w:szCs w:val="21"/>
        </w:rPr>
        <w:br/>
        <w:t xml:space="preserve">                   </w:t>
      </w:r>
      <w:r w:rsidRPr="006F0CEB">
        <w:rPr>
          <w:rFonts w:ascii="Times New Roman" w:hAnsi="Times New Roman"/>
          <w:sz w:val="28"/>
          <w:szCs w:val="28"/>
        </w:rPr>
        <w:t xml:space="preserve">В системе музыкального образования </w:t>
      </w:r>
      <w:r>
        <w:rPr>
          <w:rFonts w:ascii="Times New Roman" w:hAnsi="Times New Roman"/>
          <w:sz w:val="28"/>
          <w:szCs w:val="28"/>
        </w:rPr>
        <w:t>цифровые технологии</w:t>
      </w:r>
      <w:r w:rsidRPr="006F0C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создают массу возможностей и позволяют</w:t>
      </w:r>
      <w:r w:rsidRPr="006F0CEB">
        <w:rPr>
          <w:rFonts w:ascii="Times New Roman" w:hAnsi="Times New Roman"/>
          <w:sz w:val="28"/>
          <w:szCs w:val="28"/>
        </w:rPr>
        <w:t xml:space="preserve"> преобразить процесс знакомства детей с миром музыки, сделать уроки красочнее и увлекательнее.</w:t>
      </w:r>
    </w:p>
    <w:p w:rsidR="00865DBE" w:rsidRPr="006F0CEB" w:rsidRDefault="00865DBE" w:rsidP="00BC37A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F0CEB">
        <w:rPr>
          <w:rFonts w:ascii="Times New Roman" w:hAnsi="Times New Roman"/>
          <w:sz w:val="28"/>
          <w:szCs w:val="28"/>
        </w:rPr>
        <w:t>Одновременно с этим, применение информационно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0CE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0CEB">
        <w:rPr>
          <w:rFonts w:ascii="Times New Roman" w:hAnsi="Times New Roman"/>
          <w:sz w:val="28"/>
          <w:szCs w:val="28"/>
        </w:rPr>
        <w:t>компьютерных технологий решает ряд важнейших задач:</w:t>
      </w:r>
    </w:p>
    <w:p w:rsidR="00865DBE" w:rsidRPr="006F0CEB" w:rsidRDefault="00865DBE" w:rsidP="00BC37A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F0CEB">
        <w:rPr>
          <w:rFonts w:ascii="Times New Roman" w:hAnsi="Times New Roman"/>
          <w:sz w:val="28"/>
          <w:szCs w:val="28"/>
        </w:rPr>
        <w:t>- повышение мотивации учащихся к обучению;</w:t>
      </w:r>
    </w:p>
    <w:p w:rsidR="00865DBE" w:rsidRPr="006F0CEB" w:rsidRDefault="00865DBE" w:rsidP="00BC37A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F0CEB">
        <w:rPr>
          <w:rFonts w:ascii="Times New Roman" w:hAnsi="Times New Roman"/>
          <w:sz w:val="28"/>
          <w:szCs w:val="28"/>
        </w:rPr>
        <w:t>- активизация творческого потенциала учащихся;</w:t>
      </w:r>
    </w:p>
    <w:p w:rsidR="00865DBE" w:rsidRPr="006F0CEB" w:rsidRDefault="00865DBE" w:rsidP="00BC37A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F0CEB">
        <w:rPr>
          <w:rFonts w:ascii="Times New Roman" w:hAnsi="Times New Roman"/>
          <w:sz w:val="28"/>
          <w:szCs w:val="28"/>
        </w:rPr>
        <w:t>- повышение интереса к музыкальной культуре в целом;</w:t>
      </w:r>
    </w:p>
    <w:p w:rsidR="00865DBE" w:rsidRPr="006F0CEB" w:rsidRDefault="00865DBE" w:rsidP="00BC37A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F0CEB">
        <w:rPr>
          <w:rFonts w:ascii="Times New Roman" w:hAnsi="Times New Roman"/>
          <w:sz w:val="28"/>
          <w:szCs w:val="28"/>
        </w:rPr>
        <w:t xml:space="preserve">обогащение возможностей организации совместной деятельности </w:t>
      </w:r>
      <w:r>
        <w:rPr>
          <w:rFonts w:ascii="Times New Roman" w:hAnsi="Times New Roman"/>
          <w:sz w:val="28"/>
          <w:szCs w:val="28"/>
        </w:rPr>
        <w:t>учителя</w:t>
      </w:r>
      <w:r w:rsidRPr="006F0CEB">
        <w:rPr>
          <w:rFonts w:ascii="Times New Roman" w:hAnsi="Times New Roman"/>
          <w:sz w:val="28"/>
          <w:szCs w:val="28"/>
        </w:rPr>
        <w:t xml:space="preserve"> и ученика. </w:t>
      </w:r>
    </w:p>
    <w:p w:rsidR="00865DBE" w:rsidRDefault="00865DBE" w:rsidP="00BC37A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F0C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Информационно - компьютерные технологии могут быть включены во все виды музыкальной деятельности учащихся. </w:t>
      </w:r>
    </w:p>
    <w:p w:rsidR="00865DBE" w:rsidRDefault="00865DBE" w:rsidP="00BC37A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Основные виды использования ИКТ представлены на рисунке:</w:t>
      </w:r>
    </w:p>
    <w:p w:rsidR="00865DBE" w:rsidRDefault="00865DBE" w:rsidP="00BC37A0">
      <w:pPr>
        <w:spacing w:line="360" w:lineRule="auto"/>
        <w:ind w:firstLine="142"/>
        <w:jc w:val="right"/>
        <w:rPr>
          <w:rFonts w:ascii="Times New Roman" w:hAnsi="Times New Roman"/>
          <w:sz w:val="28"/>
          <w:szCs w:val="28"/>
        </w:rPr>
      </w:pPr>
      <w:r w:rsidRPr="00924979"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Схема 11" o:spid="_x0000_i1025" type="#_x0000_t75" style="width:347.25pt;height:251.25pt;visibility:visible" o:gfxdata="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">
            <v:imagedata r:id="rId5" o:title="" cropbottom="-171f" cropleft="-13891f" cropright="-13832f"/>
            <o:lock v:ext="edit" aspectratio="f"/>
          </v:shape>
        </w:pict>
      </w:r>
    </w:p>
    <w:p w:rsidR="00865DBE" w:rsidRDefault="00865DBE" w:rsidP="00BC37A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865DBE" w:rsidRDefault="00865DBE" w:rsidP="00BC37A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Информационные технологии включают</w:t>
      </w:r>
      <w:r w:rsidRPr="0068761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целый</w:t>
      </w:r>
      <w:r w:rsidRPr="0068761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спект</w:t>
      </w:r>
      <w:r w:rsidRPr="0068761C">
        <w:rPr>
          <w:rFonts w:ascii="Times New Roman" w:hAnsi="Times New Roman"/>
          <w:sz w:val="28"/>
          <w:szCs w:val="28"/>
        </w:rPr>
        <w:t xml:space="preserve">р компьютерных возможностей, которые используются </w:t>
      </w:r>
      <w:r>
        <w:rPr>
          <w:rFonts w:ascii="Times New Roman" w:hAnsi="Times New Roman"/>
          <w:sz w:val="28"/>
          <w:szCs w:val="28"/>
        </w:rPr>
        <w:t>как на уроках, так</w:t>
      </w:r>
      <w:r w:rsidRPr="0068761C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при самостоятельной работе</w:t>
      </w:r>
      <w:r w:rsidRPr="0068761C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Самыми распространенными являются</w:t>
      </w:r>
      <w:r w:rsidRPr="0068761C">
        <w:rPr>
          <w:rFonts w:ascii="Times New Roman" w:hAnsi="Times New Roman"/>
          <w:sz w:val="28"/>
          <w:szCs w:val="28"/>
        </w:rPr>
        <w:t xml:space="preserve"> мультимедийные презентации. </w:t>
      </w:r>
    </w:p>
    <w:p w:rsidR="00865DBE" w:rsidRDefault="00865DBE" w:rsidP="00BC37A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способ представления информации с помощью различных компьютерных программ, они сочетают в себе динамику, звук и изображение, то есть все, что способствует познавательной активности учащихся и позволяет сделать урок музыки интересным, насыщенным, а также способствует развитию</w:t>
      </w:r>
      <w:r w:rsidRPr="00202D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воображения и творческого мышления, формирует позитивное эмоциональное восприятие материала урока. </w:t>
      </w:r>
    </w:p>
    <w:p w:rsidR="00865DBE" w:rsidRDefault="00865DBE" w:rsidP="00BC37A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Яркие примеры выполнения подобных работ, а также их внедрение в процесс проведения учебного занятия по музыке неоднократно демонстрировали студенты СПО и молодые специалисты в рамках участия в чемпионатах «Молодые профессионалы» (</w:t>
      </w:r>
      <w:r>
        <w:rPr>
          <w:rFonts w:ascii="Times New Roman" w:hAnsi="Times New Roman"/>
          <w:sz w:val="28"/>
          <w:szCs w:val="28"/>
          <w:lang w:val="en-US"/>
        </w:rPr>
        <w:t>WorldSkills</w:t>
      </w:r>
      <w:r w:rsidRPr="005979F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Russia</w:t>
      </w:r>
      <w:r>
        <w:rPr>
          <w:rFonts w:ascii="Times New Roman" w:hAnsi="Times New Roman"/>
          <w:sz w:val="28"/>
          <w:szCs w:val="28"/>
        </w:rPr>
        <w:t>) по компетенции «Преподавание музыки в школе».</w:t>
      </w:r>
    </w:p>
    <w:p w:rsidR="00865DBE" w:rsidRDefault="00865DBE" w:rsidP="00BC37A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Также в современных условиях учителю музыки необходимо владение музыкальными редакторами для записи нотного текста и создания аранжировок. Ведь подобные программы дают возможность не только самостоятельно создавать аранжировки песен и других музыкальных сочинений, но и привлекать к этому процессу учащихся. </w:t>
      </w:r>
    </w:p>
    <w:p w:rsidR="00865DBE" w:rsidRPr="006F04F2" w:rsidRDefault="00865DBE" w:rsidP="00BC37A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чемпионата «Молодые профессионалы» (</w:t>
      </w:r>
      <w:r>
        <w:rPr>
          <w:rFonts w:ascii="Times New Roman" w:hAnsi="Times New Roman"/>
          <w:sz w:val="28"/>
          <w:szCs w:val="28"/>
          <w:lang w:val="en-US"/>
        </w:rPr>
        <w:t>WorldSkills</w:t>
      </w:r>
      <w:r w:rsidRPr="005979F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Russia</w:t>
      </w:r>
      <w:r>
        <w:rPr>
          <w:rFonts w:ascii="Times New Roman" w:hAnsi="Times New Roman"/>
          <w:sz w:val="28"/>
          <w:szCs w:val="28"/>
        </w:rPr>
        <w:t xml:space="preserve">) по компетенции «Преподавание музыки в школе» владение компьютерной программой (редактором нотных партитур) конкурсанты демонстрируют во время выполнения модуля </w:t>
      </w:r>
      <w:r>
        <w:rPr>
          <w:rFonts w:ascii="Times New Roman" w:hAnsi="Times New Roman"/>
          <w:sz w:val="28"/>
          <w:szCs w:val="28"/>
          <w:lang w:val="en-US"/>
        </w:rPr>
        <w:t>E</w:t>
      </w:r>
      <w:r>
        <w:rPr>
          <w:rFonts w:ascii="Times New Roman" w:hAnsi="Times New Roman"/>
          <w:sz w:val="28"/>
          <w:szCs w:val="28"/>
        </w:rPr>
        <w:t xml:space="preserve"> «Аранжировка песни».</w:t>
      </w:r>
    </w:p>
    <w:p w:rsidR="00865DBE" w:rsidRDefault="00865DBE" w:rsidP="00BC37A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Исходя из вышесказанного, можно сделать вывод, что цифровые технологии – это одно из перспективных направлений в развитии современного учебного процесса. Школа ХХ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A716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века не должна отставать от времени, а значит и учитель должен соответствовать всем требованиям. </w:t>
      </w:r>
    </w:p>
    <w:p w:rsidR="00865DBE" w:rsidRPr="00BC37A0" w:rsidRDefault="00865DBE" w:rsidP="00BC37A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Отсюда у работодателей возникает потребность в высококлассных  мобильных специалистах, владеющих «полным пакетом» знаний и навыков, необходимых в современных условиях. Именно поэтому движение «</w:t>
      </w:r>
      <w:r>
        <w:rPr>
          <w:rFonts w:ascii="Times New Roman" w:hAnsi="Times New Roman"/>
          <w:sz w:val="28"/>
          <w:szCs w:val="28"/>
          <w:lang w:val="en-US"/>
        </w:rPr>
        <w:t>WorldSkills</w:t>
      </w:r>
      <w:r w:rsidRPr="005979F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Russia</w:t>
      </w:r>
      <w:r>
        <w:rPr>
          <w:rFonts w:ascii="Times New Roman" w:hAnsi="Times New Roman"/>
          <w:sz w:val="28"/>
          <w:szCs w:val="28"/>
        </w:rPr>
        <w:t>» является эффективным инструментом подготовки кадров в соответствии с мировыми стандартами.</w:t>
      </w:r>
    </w:p>
    <w:sectPr w:rsidR="00865DBE" w:rsidRPr="00BC37A0" w:rsidSect="00E878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4A003F"/>
    <w:multiLevelType w:val="multilevel"/>
    <w:tmpl w:val="3BA44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155C"/>
    <w:rsid w:val="000119F3"/>
    <w:rsid w:val="00176A46"/>
    <w:rsid w:val="001A7C76"/>
    <w:rsid w:val="001E1730"/>
    <w:rsid w:val="001E3959"/>
    <w:rsid w:val="001F1400"/>
    <w:rsid w:val="00202D7B"/>
    <w:rsid w:val="00203F4A"/>
    <w:rsid w:val="00285BB4"/>
    <w:rsid w:val="002A0B64"/>
    <w:rsid w:val="002B5C9E"/>
    <w:rsid w:val="002F1E17"/>
    <w:rsid w:val="003A21A8"/>
    <w:rsid w:val="004B09E8"/>
    <w:rsid w:val="004E6C6D"/>
    <w:rsid w:val="004F756D"/>
    <w:rsid w:val="005979F7"/>
    <w:rsid w:val="006603CB"/>
    <w:rsid w:val="0068761C"/>
    <w:rsid w:val="006B7231"/>
    <w:rsid w:val="006D1624"/>
    <w:rsid w:val="006E23B5"/>
    <w:rsid w:val="006F04F2"/>
    <w:rsid w:val="006F0CEB"/>
    <w:rsid w:val="00855F50"/>
    <w:rsid w:val="00865DBE"/>
    <w:rsid w:val="00866672"/>
    <w:rsid w:val="00887172"/>
    <w:rsid w:val="00891D6E"/>
    <w:rsid w:val="00905DF7"/>
    <w:rsid w:val="00924979"/>
    <w:rsid w:val="00964D6C"/>
    <w:rsid w:val="009A0E60"/>
    <w:rsid w:val="00A00827"/>
    <w:rsid w:val="00A24D2A"/>
    <w:rsid w:val="00A351AF"/>
    <w:rsid w:val="00A71643"/>
    <w:rsid w:val="00AE1679"/>
    <w:rsid w:val="00AE74D2"/>
    <w:rsid w:val="00AF0D33"/>
    <w:rsid w:val="00BC37A0"/>
    <w:rsid w:val="00C02C2D"/>
    <w:rsid w:val="00C614D0"/>
    <w:rsid w:val="00D1441B"/>
    <w:rsid w:val="00D71B2A"/>
    <w:rsid w:val="00DA04EA"/>
    <w:rsid w:val="00DD155C"/>
    <w:rsid w:val="00E371E5"/>
    <w:rsid w:val="00E878F0"/>
    <w:rsid w:val="00EA693C"/>
    <w:rsid w:val="00EE7555"/>
    <w:rsid w:val="00F30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8F0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24D2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locked/>
    <w:rsid w:val="00A24D2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440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435</TotalTime>
  <Pages>4</Pages>
  <Words>695</Words>
  <Characters>3968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alex</cp:lastModifiedBy>
  <cp:revision>11</cp:revision>
  <dcterms:created xsi:type="dcterms:W3CDTF">2019-04-08T05:17:00Z</dcterms:created>
  <dcterms:modified xsi:type="dcterms:W3CDTF">2019-04-09T11:39:00Z</dcterms:modified>
</cp:coreProperties>
</file>