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58" w:rsidRDefault="002A5758" w:rsidP="00A26A89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Из опыта работы педагога Яркиной Т.А.</w:t>
      </w:r>
    </w:p>
    <w:p w:rsidR="002A5758" w:rsidRDefault="002A5758" w:rsidP="00B910E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910E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«Формирование патриотических ценностей в условиях реализации государственной программы «Патриотическое воспитание граждан </w:t>
      </w:r>
    </w:p>
    <w:p w:rsidR="002A5758" w:rsidRPr="00B910EA" w:rsidRDefault="002A5758" w:rsidP="00B910E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910E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910E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 2016 - 2020 годы»</w:t>
      </w:r>
    </w:p>
    <w:p w:rsidR="002A5758" w:rsidRDefault="002A5758" w:rsidP="009479B2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(Сдайд 1) </w:t>
      </w:r>
      <w:r w:rsidRPr="00A26A89">
        <w:rPr>
          <w:rStyle w:val="c0"/>
          <w:sz w:val="28"/>
          <w:szCs w:val="28"/>
        </w:rPr>
        <w:t xml:space="preserve">На Станции юных натуралистов  я работаю в должности педагога дополнительного </w:t>
      </w:r>
      <w:r w:rsidRPr="00F6289C">
        <w:rPr>
          <w:rStyle w:val="c0"/>
          <w:sz w:val="28"/>
          <w:szCs w:val="28"/>
        </w:rPr>
        <w:t>образования</w:t>
      </w:r>
      <w:r>
        <w:rPr>
          <w:rStyle w:val="c0"/>
          <w:sz w:val="28"/>
          <w:szCs w:val="28"/>
        </w:rPr>
        <w:t>,</w:t>
      </w:r>
      <w:r w:rsidRPr="00F6289C">
        <w:rPr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веду лекции в эколого-краеведческом музее «Природа родного края» и </w:t>
      </w:r>
      <w:r w:rsidRPr="00F6289C">
        <w:rPr>
          <w:sz w:val="28"/>
          <w:szCs w:val="28"/>
        </w:rPr>
        <w:t>я</w:t>
      </w:r>
      <w:r w:rsidRPr="00F6289C">
        <w:rPr>
          <w:rStyle w:val="c0"/>
          <w:sz w:val="28"/>
          <w:szCs w:val="28"/>
        </w:rPr>
        <w:t>вля</w:t>
      </w:r>
      <w:r w:rsidRPr="00A26A89">
        <w:rPr>
          <w:rStyle w:val="c0"/>
          <w:sz w:val="28"/>
          <w:szCs w:val="28"/>
        </w:rPr>
        <w:t>юсь руководителем объединения «Слова любви к родному краю».</w:t>
      </w:r>
    </w:p>
    <w:p w:rsidR="002A5758" w:rsidRDefault="002A5758" w:rsidP="00411522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D5EBF">
        <w:rPr>
          <w:color w:val="444444"/>
          <w:sz w:val="28"/>
          <w:szCs w:val="28"/>
        </w:rPr>
        <w:t> </w:t>
      </w:r>
      <w:r>
        <w:rPr>
          <w:color w:val="444444"/>
          <w:sz w:val="28"/>
          <w:szCs w:val="28"/>
        </w:rPr>
        <w:tab/>
      </w:r>
      <w:r w:rsidRPr="001D5EBF">
        <w:rPr>
          <w:color w:val="000000"/>
          <w:sz w:val="28"/>
          <w:szCs w:val="28"/>
          <w:shd w:val="clear" w:color="auto" w:fill="FFFFFF"/>
        </w:rPr>
        <w:t xml:space="preserve">Интерес </w:t>
      </w:r>
      <w:r>
        <w:rPr>
          <w:color w:val="000000"/>
          <w:sz w:val="28"/>
          <w:szCs w:val="28"/>
          <w:shd w:val="clear" w:color="auto" w:fill="FFFFFF"/>
        </w:rPr>
        <w:t xml:space="preserve">к </w:t>
      </w:r>
      <w:r w:rsidRPr="001D5EBF">
        <w:rPr>
          <w:color w:val="000000"/>
          <w:sz w:val="28"/>
          <w:szCs w:val="28"/>
          <w:shd w:val="clear" w:color="auto" w:fill="FFFFFF"/>
        </w:rPr>
        <w:t xml:space="preserve">теме </w:t>
      </w:r>
      <w:r>
        <w:rPr>
          <w:rStyle w:val="c0"/>
          <w:sz w:val="28"/>
          <w:szCs w:val="28"/>
        </w:rPr>
        <w:t xml:space="preserve">«Формирование патриотических ценностей» </w:t>
      </w:r>
      <w:r w:rsidRPr="001D5EBF">
        <w:rPr>
          <w:color w:val="000000"/>
          <w:sz w:val="28"/>
          <w:szCs w:val="28"/>
          <w:shd w:val="clear" w:color="auto" w:fill="FFFFFF"/>
        </w:rPr>
        <w:t xml:space="preserve">определяется потребностями и задачами, стоящими перед современным развивающимся обществом и личностью. </w:t>
      </w:r>
      <w:r>
        <w:rPr>
          <w:color w:val="000000"/>
          <w:sz w:val="28"/>
          <w:szCs w:val="28"/>
          <w:shd w:val="clear" w:color="auto" w:fill="FFFFFF"/>
        </w:rPr>
        <w:t xml:space="preserve">Зарождаясь из любви к своей «малой родине», патриотические чувства, пройдя через целый ряд этапов на пути к своей зрелости, поднимаются до общегосударственного патриотического самосознания.  </w:t>
      </w:r>
      <w:r w:rsidRPr="001D5EBF">
        <w:rPr>
          <w:color w:val="000000"/>
          <w:sz w:val="28"/>
          <w:szCs w:val="28"/>
          <w:shd w:val="clear" w:color="auto" w:fill="FFFFFF"/>
        </w:rPr>
        <w:t>Поэтому сейчас возрастает роль и значение воспитания гражданских и патриотических качеств личности.</w:t>
      </w:r>
      <w:r w:rsidRPr="001D5EBF">
        <w:rPr>
          <w:color w:val="000000"/>
          <w:sz w:val="28"/>
          <w:szCs w:val="28"/>
        </w:rPr>
        <w:t> </w:t>
      </w:r>
    </w:p>
    <w:p w:rsidR="002A5758" w:rsidRDefault="002A5758" w:rsidP="00820330">
      <w:pPr>
        <w:pStyle w:val="c4"/>
        <w:shd w:val="clear" w:color="auto" w:fill="FFFFFF"/>
        <w:spacing w:before="0" w:beforeAutospacing="0" w:after="0" w:afterAutospacing="0" w:line="360" w:lineRule="auto"/>
        <w:ind w:right="-236"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(Слайд 2) </w:t>
      </w:r>
      <w:r w:rsidRPr="00C914B6">
        <w:rPr>
          <w:sz w:val="28"/>
          <w:szCs w:val="28"/>
        </w:rPr>
        <w:t xml:space="preserve">Эколого-краеведческий музей «Природа родного края» своей </w:t>
      </w:r>
      <w:r>
        <w:rPr>
          <w:color w:val="000000"/>
          <w:sz w:val="28"/>
          <w:szCs w:val="28"/>
        </w:rPr>
        <w:t>экскурсионно-</w:t>
      </w:r>
      <w:r w:rsidRPr="00BB324E">
        <w:rPr>
          <w:color w:val="000000"/>
          <w:sz w:val="28"/>
          <w:szCs w:val="28"/>
        </w:rPr>
        <w:t xml:space="preserve">просветительской  деятельностью   позволяет закрепить и углубить имеющиеся знания, </w:t>
      </w:r>
      <w:r>
        <w:rPr>
          <w:color w:val="000000"/>
          <w:sz w:val="28"/>
          <w:szCs w:val="28"/>
        </w:rPr>
        <w:t xml:space="preserve">формировать патриотические ценности, </w:t>
      </w:r>
      <w:r w:rsidRPr="00BB324E">
        <w:rPr>
          <w:color w:val="000000"/>
          <w:sz w:val="28"/>
          <w:szCs w:val="28"/>
        </w:rPr>
        <w:t>преобразовать их в соответствующие убеждения.</w:t>
      </w:r>
    </w:p>
    <w:p w:rsidR="002A5758" w:rsidRDefault="002A5758" w:rsidP="00C914B6">
      <w:pPr>
        <w:pStyle w:val="c4"/>
        <w:shd w:val="clear" w:color="auto" w:fill="FFFFFF"/>
        <w:spacing w:before="0" w:beforeAutospacing="0" w:after="0" w:afterAutospacing="0" w:line="360" w:lineRule="auto"/>
        <w:ind w:right="-23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работе краеведческого музея развиваются  все компоненты патриотизма: </w:t>
      </w:r>
      <w:r w:rsidRPr="00EE5B27">
        <w:rPr>
          <w:b/>
          <w:bCs/>
          <w:color w:val="000000"/>
          <w:sz w:val="28"/>
          <w:szCs w:val="28"/>
        </w:rPr>
        <w:t>эмоциональный</w:t>
      </w:r>
      <w:r>
        <w:rPr>
          <w:color w:val="000000"/>
          <w:sz w:val="28"/>
          <w:szCs w:val="28"/>
        </w:rPr>
        <w:t xml:space="preserve"> (любовь к родным местам, родной природе; уважение к героическому прошлому Новокузнецка и Кемеровской области; нетерпимость к национальной неприязни: национальная гордость); </w:t>
      </w:r>
      <w:r w:rsidRPr="00EE5B27">
        <w:rPr>
          <w:b/>
          <w:bCs/>
          <w:color w:val="000000"/>
          <w:sz w:val="28"/>
          <w:szCs w:val="28"/>
        </w:rPr>
        <w:t>интеллектуальный</w:t>
      </w:r>
      <w:r>
        <w:rPr>
          <w:color w:val="000000"/>
          <w:sz w:val="28"/>
          <w:szCs w:val="28"/>
        </w:rPr>
        <w:t xml:space="preserve"> (знание истории родины, понимание задач, стоящих перед городом, областью и страной в целом, понимание своего патриотического долга), </w:t>
      </w:r>
      <w:r w:rsidRPr="00EE5B27">
        <w:rPr>
          <w:b/>
          <w:bCs/>
          <w:color w:val="000000"/>
          <w:sz w:val="28"/>
          <w:szCs w:val="28"/>
        </w:rPr>
        <w:t>потребностно-мотивационный</w:t>
      </w:r>
      <w:r>
        <w:rPr>
          <w:color w:val="000000"/>
          <w:sz w:val="28"/>
          <w:szCs w:val="28"/>
        </w:rPr>
        <w:t xml:space="preserve"> (готовность служить интересам родины, умножать своим трудом достоинства страны, следование российским обычаям и традициям, верность Отечеству) и </w:t>
      </w:r>
      <w:r w:rsidRPr="0026074D">
        <w:rPr>
          <w:b/>
          <w:bCs/>
          <w:color w:val="000000"/>
          <w:sz w:val="28"/>
          <w:szCs w:val="28"/>
        </w:rPr>
        <w:t>деятельностный</w:t>
      </w:r>
      <w:r>
        <w:rPr>
          <w:color w:val="000000"/>
          <w:sz w:val="28"/>
          <w:szCs w:val="28"/>
        </w:rPr>
        <w:t xml:space="preserve"> (активное и сознательное участие в трудовой деятельности, бережное отношение к природным и материальным богатствам).</w:t>
      </w:r>
    </w:p>
    <w:p w:rsidR="002A5758" w:rsidRDefault="002A5758" w:rsidP="00820330">
      <w:pPr>
        <w:pStyle w:val="c4"/>
        <w:shd w:val="clear" w:color="auto" w:fill="FFFFFF"/>
        <w:spacing w:before="0" w:beforeAutospacing="0" w:after="0" w:afterAutospacing="0" w:line="360" w:lineRule="auto"/>
        <w:ind w:right="-236" w:firstLine="70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(Слайды 3,4,5,6) </w:t>
      </w:r>
      <w:r w:rsidRPr="008E6DA6">
        <w:rPr>
          <w:color w:val="000000"/>
          <w:sz w:val="28"/>
          <w:szCs w:val="28"/>
          <w:shd w:val="clear" w:color="auto" w:fill="FFFFFF"/>
        </w:rPr>
        <w:t xml:space="preserve">При выборе содержания и форм работы учитываются интересы и возрастные особенности учащихся, возможности использования социокультурного пространства  региона, особенности </w:t>
      </w:r>
      <w:r>
        <w:rPr>
          <w:color w:val="000000"/>
          <w:sz w:val="28"/>
          <w:szCs w:val="28"/>
          <w:shd w:val="clear" w:color="auto" w:fill="FFFFFF"/>
        </w:rPr>
        <w:t>нашего</w:t>
      </w:r>
      <w:r w:rsidRPr="008E6DA6">
        <w:rPr>
          <w:color w:val="000000"/>
          <w:sz w:val="28"/>
          <w:szCs w:val="28"/>
          <w:shd w:val="clear" w:color="auto" w:fill="FFFFFF"/>
        </w:rPr>
        <w:t xml:space="preserve"> образовательного учреждения.</w:t>
      </w:r>
      <w:r>
        <w:rPr>
          <w:color w:val="000000"/>
          <w:sz w:val="28"/>
          <w:szCs w:val="28"/>
          <w:shd w:val="clear" w:color="auto" w:fill="FFFFFF"/>
        </w:rPr>
        <w:t xml:space="preserve"> Это экспедиции, </w:t>
      </w:r>
      <w:r w:rsidRPr="008E6DA6">
        <w:rPr>
          <w:color w:val="000000"/>
          <w:sz w:val="28"/>
          <w:szCs w:val="28"/>
          <w:shd w:val="clear" w:color="auto" w:fill="FFFFFF"/>
        </w:rPr>
        <w:t>экскурсии, факультативные занятия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7F096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проектные работы.</w:t>
      </w:r>
    </w:p>
    <w:p w:rsidR="002A5758" w:rsidRDefault="002A5758" w:rsidP="00AE3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1D8">
        <w:rPr>
          <w:rFonts w:ascii="Times New Roman" w:hAnsi="Times New Roman" w:cs="Times New Roman"/>
          <w:sz w:val="28"/>
          <w:szCs w:val="28"/>
        </w:rPr>
        <w:t>Эколого-краеведческий музей  «Природа родного края» работает весь учебный год, с сентября по ию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E31D8">
        <w:rPr>
          <w:rFonts w:ascii="Times New Roman" w:hAnsi="Times New Roman" w:cs="Times New Roman"/>
          <w:sz w:val="28"/>
          <w:szCs w:val="28"/>
        </w:rPr>
        <w:t xml:space="preserve">ь. За </w:t>
      </w:r>
      <w:r>
        <w:rPr>
          <w:rFonts w:ascii="Times New Roman" w:hAnsi="Times New Roman" w:cs="Times New Roman"/>
          <w:sz w:val="28"/>
          <w:szCs w:val="28"/>
        </w:rPr>
        <w:t xml:space="preserve">2015 – 2016 </w:t>
      </w:r>
      <w:r w:rsidRPr="00AE31D8">
        <w:rPr>
          <w:rFonts w:ascii="Times New Roman" w:hAnsi="Times New Roman" w:cs="Times New Roman"/>
          <w:sz w:val="28"/>
          <w:szCs w:val="28"/>
        </w:rPr>
        <w:t xml:space="preserve">учебный год музей посетило более 3500 </w:t>
      </w:r>
      <w:r>
        <w:rPr>
          <w:rFonts w:ascii="Times New Roman" w:hAnsi="Times New Roman" w:cs="Times New Roman"/>
          <w:sz w:val="28"/>
          <w:szCs w:val="28"/>
        </w:rPr>
        <w:t xml:space="preserve">учеников, </w:t>
      </w:r>
      <w:r w:rsidRPr="00AE31D8">
        <w:rPr>
          <w:rFonts w:ascii="Times New Roman" w:hAnsi="Times New Roman" w:cs="Times New Roman"/>
          <w:sz w:val="28"/>
          <w:szCs w:val="28"/>
        </w:rPr>
        <w:t>педагогов школ, воспитателей детских садов, родителей обучающихся. За 3 месяца этого учебного года музей посетило 720 человек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E31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5758" w:rsidRPr="00AE31D8" w:rsidRDefault="002A5758" w:rsidP="00AE3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(Сдайд 7)</w:t>
      </w:r>
    </w:p>
    <w:p w:rsidR="002A5758" w:rsidRPr="0034559E" w:rsidRDefault="002A5758" w:rsidP="003D3B9F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55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Экспозиции эколого-краеведческого музея «Природа родного края»</w:t>
      </w:r>
    </w:p>
    <w:p w:rsidR="002A5758" w:rsidRPr="0034559E" w:rsidRDefault="002A5758" w:rsidP="003D3B9F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55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2015 – 2016 учебном году</w:t>
      </w:r>
    </w:p>
    <w:p w:rsidR="002A5758" w:rsidRPr="0034559E" w:rsidRDefault="002A5758" w:rsidP="003D3B9F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38"/>
        <w:gridCol w:w="8191"/>
      </w:tblGrid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экспозиции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«Черное золото Кузбасса»;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«Грибными тропами»;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«Пять чудес бобра»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природа к зиме готовится»</w:t>
            </w:r>
          </w:p>
        </w:tc>
      </w:tr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«Новогодняя игрушка»;</w:t>
            </w:r>
          </w:p>
        </w:tc>
      </w:tr>
      <w:tr w:rsidR="002A5758" w:rsidRPr="0034559E">
        <w:trPr>
          <w:trHeight w:val="442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«Еще идут старинные часы»;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«Красная книга Кемеровской области»;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«Зеленая аптека Кузбасса»;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«Реки Кузбасса»;</w:t>
            </w:r>
          </w:p>
        </w:tc>
      </w:tr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«Самое интересное о природе Кузбасса»;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«Горная Шория»;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«Рекорды растительного мира»;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«Бортничество – древнейший промысел»;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«9 мая – День Победы!»</w:t>
            </w:r>
          </w:p>
        </w:tc>
      </w:tr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«Уникумы Кузбасса»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«Новокузнецк вчера, сегодня, завтра»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«По следам Робинзона»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«Семь чудес Кузбасса»</w:t>
            </w:r>
          </w:p>
        </w:tc>
      </w:tr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191" w:type="dxa"/>
          </w:tcPr>
          <w:p w:rsidR="002A5758" w:rsidRPr="0034559E" w:rsidRDefault="002A5758" w:rsidP="003D3B9F">
            <w:pPr>
              <w:spacing w:after="0"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«Мой край родной»</w:t>
            </w:r>
          </w:p>
        </w:tc>
      </w:tr>
    </w:tbl>
    <w:p w:rsidR="002A5758" w:rsidRDefault="002A5758" w:rsidP="003D3B9F">
      <w:pPr>
        <w:shd w:val="clear" w:color="auto" w:fill="FFFFFF"/>
        <w:spacing w:after="0" w:line="270" w:lineRule="atLeast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2A5758" w:rsidRPr="0080056C" w:rsidRDefault="002A5758" w:rsidP="003D3B9F">
      <w:pPr>
        <w:shd w:val="clear" w:color="auto" w:fill="FFFFFF"/>
        <w:spacing w:after="0" w:line="270" w:lineRule="atLeast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80056C">
        <w:rPr>
          <w:rFonts w:ascii="Times New Roman" w:hAnsi="Times New Roman" w:cs="Times New Roman"/>
          <w:color w:val="000000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80056C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2A5758" w:rsidRPr="0034559E" w:rsidRDefault="002A5758" w:rsidP="00D06195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55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Экспозиции эколого-краеведческого музея «Природа родного края»</w:t>
      </w:r>
    </w:p>
    <w:p w:rsidR="002A5758" w:rsidRPr="0034559E" w:rsidRDefault="002A5758" w:rsidP="00D06195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55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сентябре - декабре 2016 – 2017 учебного года</w:t>
      </w:r>
    </w:p>
    <w:p w:rsidR="002A5758" w:rsidRPr="0034559E" w:rsidRDefault="002A5758" w:rsidP="00D06195">
      <w:pPr>
        <w:shd w:val="clear" w:color="auto" w:fill="FFFFFF"/>
        <w:spacing w:after="0" w:line="27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38"/>
        <w:gridCol w:w="8191"/>
      </w:tblGrid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экспозиции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«Пять чудес бобра»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«Самое интересное о природе Кузбасса»;</w:t>
            </w:r>
          </w:p>
        </w:tc>
      </w:tr>
      <w:tr w:rsidR="002A5758" w:rsidRPr="0034559E">
        <w:trPr>
          <w:trHeight w:val="300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«Путь стали»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2A5758" w:rsidRPr="0034559E" w:rsidRDefault="002A5758" w:rsidP="00773DFB">
            <w:pPr>
              <w:tabs>
                <w:tab w:val="left" w:pos="1290"/>
              </w:tabs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«Новокузнецк: вчера, сегодня, завтра»</w:t>
            </w:r>
          </w:p>
        </w:tc>
      </w:tr>
      <w:tr w:rsidR="002A5758" w:rsidRPr="0034559E">
        <w:trPr>
          <w:trHeight w:val="285"/>
        </w:trPr>
        <w:tc>
          <w:tcPr>
            <w:tcW w:w="1838" w:type="dxa"/>
          </w:tcPr>
          <w:p w:rsidR="002A5758" w:rsidRPr="0034559E" w:rsidRDefault="002A5758" w:rsidP="00BB2308">
            <w:pPr>
              <w:spacing w:after="0"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2A5758" w:rsidRPr="0034559E" w:rsidRDefault="002A5758" w:rsidP="00BB2308">
            <w:pPr>
              <w:spacing w:after="0"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59E">
              <w:rPr>
                <w:rFonts w:ascii="Times New Roman" w:hAnsi="Times New Roman" w:cs="Times New Roman"/>
                <w:sz w:val="24"/>
                <w:szCs w:val="24"/>
              </w:rPr>
              <w:t>«Горная Шория»;</w:t>
            </w:r>
          </w:p>
        </w:tc>
      </w:tr>
    </w:tbl>
    <w:p w:rsidR="002A5758" w:rsidRPr="0034559E" w:rsidRDefault="002A5758" w:rsidP="006777A7">
      <w:pPr>
        <w:pStyle w:val="c4"/>
        <w:shd w:val="clear" w:color="auto" w:fill="FFFFFF"/>
        <w:spacing w:before="0" w:beforeAutospacing="0" w:after="0" w:afterAutospacing="0" w:line="360" w:lineRule="auto"/>
        <w:ind w:right="-236"/>
        <w:rPr>
          <w:rStyle w:val="c0"/>
          <w:sz w:val="28"/>
          <w:szCs w:val="28"/>
        </w:rPr>
      </w:pPr>
    </w:p>
    <w:p w:rsidR="002A5758" w:rsidRPr="0034559E" w:rsidRDefault="002A5758" w:rsidP="006777A7">
      <w:pPr>
        <w:pStyle w:val="c4"/>
        <w:shd w:val="clear" w:color="auto" w:fill="FFFFFF"/>
        <w:spacing w:before="0" w:beforeAutospacing="0" w:after="0" w:afterAutospacing="0" w:line="360" w:lineRule="auto"/>
        <w:ind w:right="-236"/>
        <w:rPr>
          <w:rStyle w:val="c0"/>
          <w:sz w:val="28"/>
          <w:szCs w:val="28"/>
        </w:rPr>
      </w:pPr>
      <w:r w:rsidRPr="0034559E">
        <w:rPr>
          <w:rStyle w:val="c0"/>
          <w:sz w:val="28"/>
          <w:szCs w:val="28"/>
        </w:rPr>
        <w:tab/>
      </w:r>
      <w:r>
        <w:rPr>
          <w:rStyle w:val="c0"/>
          <w:sz w:val="28"/>
          <w:szCs w:val="28"/>
        </w:rPr>
        <w:t xml:space="preserve">(Слайд 9) </w:t>
      </w:r>
      <w:r w:rsidRPr="0034559E">
        <w:rPr>
          <w:rStyle w:val="c0"/>
          <w:sz w:val="28"/>
          <w:szCs w:val="28"/>
        </w:rPr>
        <w:t xml:space="preserve">В разработках музея находится </w:t>
      </w:r>
      <w:r>
        <w:rPr>
          <w:rStyle w:val="c0"/>
          <w:sz w:val="28"/>
          <w:szCs w:val="28"/>
        </w:rPr>
        <w:t>два проекта</w:t>
      </w:r>
      <w:r w:rsidRPr="0034559E">
        <w:rPr>
          <w:rStyle w:val="c0"/>
          <w:sz w:val="28"/>
          <w:szCs w:val="28"/>
        </w:rPr>
        <w:t>: «Таргайское захоронение» и «Дети войны». Есть уже первые результаты, и к следующему учебному году планируется новая экспозиция.</w:t>
      </w:r>
    </w:p>
    <w:p w:rsidR="002A5758" w:rsidRPr="0034559E" w:rsidRDefault="002A5758" w:rsidP="00411522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rPr>
          <w:rStyle w:val="c23"/>
          <w:sz w:val="23"/>
          <w:szCs w:val="23"/>
        </w:rPr>
      </w:pPr>
      <w:r>
        <w:rPr>
          <w:rStyle w:val="c0"/>
          <w:sz w:val="28"/>
          <w:szCs w:val="28"/>
        </w:rPr>
        <w:t xml:space="preserve">(Слайд 10) </w:t>
      </w:r>
      <w:r w:rsidRPr="0034559E">
        <w:rPr>
          <w:rStyle w:val="c0"/>
          <w:sz w:val="28"/>
          <w:szCs w:val="28"/>
        </w:rPr>
        <w:t>Основной</w:t>
      </w:r>
      <w:r w:rsidRPr="0034559E">
        <w:rPr>
          <w:rStyle w:val="apple-converted-space"/>
          <w:sz w:val="28"/>
          <w:szCs w:val="28"/>
        </w:rPr>
        <w:t> </w:t>
      </w:r>
      <w:r w:rsidRPr="0034559E">
        <w:rPr>
          <w:rStyle w:val="c0"/>
          <w:b/>
          <w:bCs/>
          <w:sz w:val="28"/>
          <w:szCs w:val="28"/>
        </w:rPr>
        <w:t>целью</w:t>
      </w:r>
      <w:r w:rsidRPr="0034559E">
        <w:rPr>
          <w:rStyle w:val="c0"/>
          <w:sz w:val="28"/>
          <w:szCs w:val="28"/>
        </w:rPr>
        <w:t xml:space="preserve"> работы объединения «Слова любви к родному краю», которым  я  руковожу, является </w:t>
      </w:r>
      <w:r w:rsidRPr="0034559E">
        <w:rPr>
          <w:rStyle w:val="c23"/>
          <w:sz w:val="28"/>
          <w:szCs w:val="28"/>
        </w:rPr>
        <w:t>воспитание у учащихся старшего школьного возраста бережного отношения  к творческому наследию поэтов и писателей Кемеровской области, развитие их творческого потенциала.</w:t>
      </w:r>
    </w:p>
    <w:p w:rsidR="002A5758" w:rsidRPr="0034559E" w:rsidRDefault="002A5758" w:rsidP="00411522">
      <w:pPr>
        <w:pStyle w:val="c18"/>
        <w:spacing w:before="0" w:beforeAutospacing="0" w:after="0" w:afterAutospacing="0" w:line="360" w:lineRule="auto"/>
        <w:rPr>
          <w:rStyle w:val="c10"/>
          <w:sz w:val="28"/>
          <w:szCs w:val="28"/>
        </w:rPr>
      </w:pPr>
      <w:r w:rsidRPr="0034559E">
        <w:rPr>
          <w:sz w:val="28"/>
          <w:szCs w:val="28"/>
        </w:rPr>
        <w:t xml:space="preserve">     </w:t>
      </w:r>
      <w:r w:rsidRPr="0034559E">
        <w:rPr>
          <w:rStyle w:val="c23"/>
          <w:sz w:val="28"/>
          <w:szCs w:val="28"/>
        </w:rPr>
        <w:t>Актуальность</w:t>
      </w:r>
      <w:r w:rsidRPr="0034559E">
        <w:rPr>
          <w:rStyle w:val="c10"/>
          <w:sz w:val="28"/>
          <w:szCs w:val="28"/>
        </w:rPr>
        <w:t xml:space="preserve"> данного курса определяется тем, что обращение к литературе родного края способствует духовно-нравственному развитию школьников, формированию </w:t>
      </w:r>
      <w:r w:rsidRPr="0034559E"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 w:rsidRPr="0034559E">
        <w:rPr>
          <w:color w:val="000000"/>
          <w:sz w:val="28"/>
          <w:szCs w:val="28"/>
          <w:shd w:val="clear" w:color="auto" w:fill="FFFFFF"/>
        </w:rPr>
        <w:t>у них мировоззрения, в которое включены осознание своей принадлежности к определенной нации и, как следствие, - гордость за это.</w:t>
      </w:r>
    </w:p>
    <w:p w:rsidR="002A5758" w:rsidRPr="0034559E" w:rsidRDefault="002A5758" w:rsidP="0080056C">
      <w:pPr>
        <w:spacing w:after="0" w:line="360" w:lineRule="auto"/>
        <w:ind w:firstLine="708"/>
        <w:textAlignment w:val="baseline"/>
        <w:rPr>
          <w:rFonts w:ascii="Times New Roman" w:hAnsi="Times New Roman" w:cs="Times New Roman"/>
          <w:color w:val="666666"/>
          <w:sz w:val="18"/>
          <w:szCs w:val="18"/>
        </w:rPr>
      </w:pPr>
      <w:r w:rsidRPr="0034559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сожалению, </w:t>
      </w:r>
      <w:r w:rsidRPr="0034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у современной молодежи интерес к чтению </w:t>
      </w:r>
      <w:r w:rsidRPr="0034559E">
        <w:rPr>
          <w:rFonts w:ascii="Times New Roman" w:hAnsi="Times New Roman" w:cs="Times New Roman"/>
          <w:sz w:val="28"/>
          <w:szCs w:val="28"/>
          <w:shd w:val="clear" w:color="auto" w:fill="FFFFFF"/>
        </w:rPr>
        <w:t>снижается.</w:t>
      </w:r>
      <w:r w:rsidRPr="0034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если с произведениями классической литературы  ребята знакомятся на уроках литературы, то региональная литература не просто находится в стороне, а вообще зачастую не упоминается. А между тем литература  нашей области имеет интересную историю и богата настоящими талантами.</w:t>
      </w:r>
    </w:p>
    <w:p w:rsidR="002A5758" w:rsidRPr="0034559E" w:rsidRDefault="002A5758" w:rsidP="001E4D22">
      <w:pPr>
        <w:pStyle w:val="c18"/>
        <w:spacing w:before="0" w:beforeAutospacing="0" w:after="0" w:afterAutospacing="0" w:line="360" w:lineRule="auto"/>
        <w:ind w:firstLine="708"/>
        <w:rPr>
          <w:rStyle w:val="c10"/>
          <w:sz w:val="28"/>
          <w:szCs w:val="28"/>
        </w:rPr>
      </w:pPr>
      <w:r w:rsidRPr="0034559E">
        <w:rPr>
          <w:sz w:val="28"/>
          <w:szCs w:val="28"/>
          <w:shd w:val="clear" w:color="auto" w:fill="FFFFFF"/>
        </w:rPr>
        <w:t>Занятия литературным краеведением позволяют учащимся осознать связь литературы с жизнью, увидеть ту среду, которая послужила материалом для творчества писателя, проникнуть в его творческую лабораторию, изучать его творческий метод, увидеть истоки его любви к родине.</w:t>
      </w:r>
    </w:p>
    <w:p w:rsidR="002A5758" w:rsidRPr="0034559E" w:rsidRDefault="002A5758" w:rsidP="0041152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4"/>
          <w:szCs w:val="24"/>
        </w:rPr>
        <w:t xml:space="preserve">     </w:t>
      </w:r>
      <w:r>
        <w:rPr>
          <w:rFonts w:ascii="Times New Roman" w:hAnsi="Times New Roman" w:cs="Times New Roman"/>
          <w:sz w:val="24"/>
          <w:szCs w:val="24"/>
        </w:rPr>
        <w:t xml:space="preserve">(Слайд 11) </w:t>
      </w:r>
      <w:r w:rsidRPr="0034559E">
        <w:rPr>
          <w:rFonts w:ascii="Times New Roman" w:hAnsi="Times New Roman" w:cs="Times New Roman"/>
          <w:sz w:val="28"/>
          <w:szCs w:val="28"/>
        </w:rPr>
        <w:t>Основными</w:t>
      </w:r>
      <w:r w:rsidRPr="0034559E">
        <w:rPr>
          <w:rFonts w:ascii="Times New Roman" w:hAnsi="Times New Roman" w:cs="Times New Roman"/>
          <w:b/>
          <w:bCs/>
          <w:sz w:val="28"/>
          <w:szCs w:val="28"/>
        </w:rPr>
        <w:t> задачами </w:t>
      </w:r>
      <w:r w:rsidRPr="0034559E">
        <w:rPr>
          <w:rFonts w:ascii="Times New Roman" w:hAnsi="Times New Roman" w:cs="Times New Roman"/>
          <w:sz w:val="28"/>
          <w:szCs w:val="28"/>
        </w:rPr>
        <w:t>занятий в объединении «</w:t>
      </w:r>
      <w:r w:rsidRPr="0034559E">
        <w:rPr>
          <w:rStyle w:val="c0"/>
          <w:rFonts w:ascii="Times New Roman" w:hAnsi="Times New Roman" w:cs="Times New Roman"/>
          <w:sz w:val="28"/>
          <w:szCs w:val="28"/>
        </w:rPr>
        <w:t>Слова любви к родному краю</w:t>
      </w:r>
      <w:r w:rsidRPr="0034559E">
        <w:rPr>
          <w:rFonts w:ascii="Times New Roman" w:hAnsi="Times New Roman" w:cs="Times New Roman"/>
          <w:sz w:val="28"/>
          <w:szCs w:val="28"/>
        </w:rPr>
        <w:t>» являются:</w:t>
      </w:r>
    </w:p>
    <w:p w:rsidR="002A5758" w:rsidRPr="0034559E" w:rsidRDefault="002A5758" w:rsidP="00411522">
      <w:pPr>
        <w:pStyle w:val="c18"/>
        <w:spacing w:before="0" w:beforeAutospacing="0" w:after="0" w:afterAutospacing="0" w:line="360" w:lineRule="auto"/>
        <w:rPr>
          <w:sz w:val="22"/>
          <w:szCs w:val="22"/>
        </w:rPr>
      </w:pPr>
      <w:r w:rsidRPr="0034559E">
        <w:rPr>
          <w:sz w:val="28"/>
          <w:szCs w:val="28"/>
        </w:rPr>
        <w:t xml:space="preserve">- </w:t>
      </w:r>
      <w:r w:rsidRPr="0034559E">
        <w:rPr>
          <w:rStyle w:val="c23"/>
          <w:sz w:val="28"/>
          <w:szCs w:val="28"/>
        </w:rPr>
        <w:t>познакомить</w:t>
      </w:r>
      <w:r w:rsidRPr="0034559E">
        <w:rPr>
          <w:rStyle w:val="apple-converted-space"/>
          <w:b/>
          <w:bCs/>
          <w:sz w:val="28"/>
          <w:szCs w:val="28"/>
        </w:rPr>
        <w:t> </w:t>
      </w:r>
      <w:r w:rsidRPr="0034559E">
        <w:rPr>
          <w:rStyle w:val="c10"/>
          <w:sz w:val="28"/>
          <w:szCs w:val="28"/>
        </w:rPr>
        <w:t>учащихся</w:t>
      </w:r>
      <w:r w:rsidRPr="0034559E">
        <w:rPr>
          <w:rStyle w:val="c23"/>
          <w:b/>
          <w:bCs/>
          <w:sz w:val="28"/>
          <w:szCs w:val="28"/>
        </w:rPr>
        <w:t> </w:t>
      </w:r>
      <w:r w:rsidRPr="0034559E">
        <w:rPr>
          <w:rStyle w:val="c10"/>
          <w:sz w:val="28"/>
          <w:szCs w:val="28"/>
        </w:rPr>
        <w:t>с</w:t>
      </w:r>
      <w:r w:rsidRPr="0034559E">
        <w:rPr>
          <w:rStyle w:val="c23"/>
          <w:b/>
          <w:bCs/>
          <w:sz w:val="28"/>
          <w:szCs w:val="28"/>
        </w:rPr>
        <w:t> </w:t>
      </w:r>
      <w:r w:rsidRPr="0034559E">
        <w:rPr>
          <w:rStyle w:val="c10"/>
          <w:sz w:val="28"/>
          <w:szCs w:val="28"/>
        </w:rPr>
        <w:t>наиболее значительными произведениями, с жизнью, творчеством, взглядами самых известных писателей и поэтов родного края;</w:t>
      </w:r>
      <w:r w:rsidRPr="0034559E">
        <w:rPr>
          <w:sz w:val="28"/>
          <w:szCs w:val="28"/>
        </w:rPr>
        <w:br/>
        <w:t xml:space="preserve">- развивать </w:t>
      </w:r>
      <w:r w:rsidRPr="0034559E">
        <w:rPr>
          <w:rStyle w:val="c10"/>
          <w:sz w:val="28"/>
          <w:szCs w:val="28"/>
        </w:rPr>
        <w:t>творческие способности учащихся,</w:t>
      </w:r>
      <w:r w:rsidRPr="0034559E">
        <w:rPr>
          <w:sz w:val="28"/>
          <w:szCs w:val="28"/>
        </w:rPr>
        <w:br/>
        <w:t xml:space="preserve">- </w:t>
      </w:r>
      <w:r w:rsidRPr="0034559E">
        <w:rPr>
          <w:rStyle w:val="c23"/>
          <w:sz w:val="28"/>
          <w:szCs w:val="28"/>
        </w:rPr>
        <w:t>воспитывать</w:t>
      </w:r>
      <w:r w:rsidRPr="0034559E">
        <w:rPr>
          <w:rStyle w:val="apple-converted-space"/>
          <w:sz w:val="28"/>
          <w:szCs w:val="28"/>
        </w:rPr>
        <w:t> </w:t>
      </w:r>
      <w:r w:rsidRPr="0034559E">
        <w:rPr>
          <w:rStyle w:val="c10"/>
          <w:sz w:val="28"/>
          <w:szCs w:val="28"/>
        </w:rPr>
        <w:t>чувство</w:t>
      </w:r>
      <w:r w:rsidRPr="0034559E">
        <w:rPr>
          <w:rStyle w:val="c23"/>
          <w:b/>
          <w:bCs/>
          <w:sz w:val="28"/>
          <w:szCs w:val="28"/>
        </w:rPr>
        <w:t> </w:t>
      </w:r>
      <w:r w:rsidRPr="0034559E">
        <w:rPr>
          <w:rStyle w:val="c10"/>
          <w:sz w:val="28"/>
          <w:szCs w:val="28"/>
        </w:rPr>
        <w:t>патриотизма через поэтическое, художественное познание Родины.</w:t>
      </w:r>
    </w:p>
    <w:p w:rsidR="002A5758" w:rsidRPr="0034559E" w:rsidRDefault="002A5758" w:rsidP="00DD4287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8"/>
          <w:szCs w:val="28"/>
        </w:rPr>
        <w:t>В целом занятия по программе  призваны способствовать решению комплекса задач по эстетическому, нравственному и патриотическому воспитанию.</w:t>
      </w:r>
    </w:p>
    <w:p w:rsidR="002A5758" w:rsidRDefault="002A5758" w:rsidP="00DD4287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559E">
        <w:rPr>
          <w:rFonts w:ascii="Times New Roman" w:hAnsi="Times New Roman" w:cs="Times New Roman"/>
          <w:sz w:val="28"/>
          <w:szCs w:val="28"/>
        </w:rPr>
        <w:t xml:space="preserve">Пожалуй, самым сложным моментом для меня в этой работе было </w:t>
      </w:r>
      <w:r w:rsidRPr="0034559E">
        <w:rPr>
          <w:rFonts w:ascii="Times New Roman" w:hAnsi="Times New Roman" w:cs="Times New Roman"/>
          <w:sz w:val="28"/>
          <w:szCs w:val="28"/>
          <w:u w:val="single"/>
        </w:rPr>
        <w:t>пробуждение интереса</w:t>
      </w:r>
      <w:r w:rsidRPr="0034559E">
        <w:rPr>
          <w:rFonts w:ascii="Times New Roman" w:hAnsi="Times New Roman" w:cs="Times New Roman"/>
          <w:sz w:val="28"/>
          <w:szCs w:val="28"/>
        </w:rPr>
        <w:t xml:space="preserve"> к местному материалу. Для этого на первом занятии я продемонстрировала видеоролик о Шорском национальном парке, музыкальным сопровождением которого является шорская песня в исполнении Чылтыс Таннагашевой, </w:t>
      </w:r>
      <w:r w:rsidRPr="0034559E">
        <w:rPr>
          <w:rStyle w:val="apple-converted-space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r w:rsidRPr="0034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невероятно талантливой исполнительницей народных песен, эпоса, эстрады, этно-джаза и прочего.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(Слайд 12) </w:t>
      </w:r>
      <w:r w:rsidRPr="0034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4559E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(</w:t>
      </w:r>
      <w:r w:rsidRPr="0034559E">
        <w:rPr>
          <w:rFonts w:ascii="Times New Roman" w:hAnsi="Times New Roman" w:cs="Times New Roman"/>
          <w:i/>
          <w:iCs/>
          <w:color w:val="000000"/>
          <w:sz w:val="28"/>
          <w:szCs w:val="28"/>
          <w:highlight w:val="yellow"/>
          <w:u w:val="single"/>
          <w:shd w:val="clear" w:color="auto" w:fill="FFFFFF"/>
        </w:rPr>
        <w:t>Просмотр видеоролика</w:t>
      </w:r>
      <w:r w:rsidRPr="0034559E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 xml:space="preserve">) </w:t>
      </w:r>
    </w:p>
    <w:p w:rsidR="002A5758" w:rsidRPr="0034559E" w:rsidRDefault="002A5758" w:rsidP="00DD4287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 – знакомство с шорскими сказками, песнями, сказаниями. И с этой «платформы» начинается изучение нашей региональной литературы.</w:t>
      </w:r>
    </w:p>
    <w:p w:rsidR="002A5758" w:rsidRPr="0034559E" w:rsidRDefault="002A5758" w:rsidP="005636B9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8"/>
          <w:szCs w:val="28"/>
        </w:rPr>
        <w:t>Программа объединения  включает в себя изучение материала литературного краеведения: национальные традиции, фольклорная ситуация на территории области,  литература Кузбасса ХХ века – начала ХХ</w:t>
      </w:r>
      <w:r w:rsidRPr="0034559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4559E"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2A5758" w:rsidRDefault="002A5758" w:rsidP="0041152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8"/>
          <w:szCs w:val="28"/>
        </w:rPr>
        <w:t xml:space="preserve">    </w:t>
      </w:r>
      <w:r w:rsidRPr="0034559E">
        <w:rPr>
          <w:rFonts w:ascii="Times New Roman" w:hAnsi="Times New Roman" w:cs="Times New Roman"/>
          <w:sz w:val="28"/>
          <w:szCs w:val="28"/>
        </w:rPr>
        <w:tab/>
        <w:t>Приобретая теоретические знания и практические навыки работы с различным литературным материалом, учащиеся создают свои творческие работы.</w:t>
      </w:r>
    </w:p>
    <w:p w:rsidR="002A5758" w:rsidRPr="0034559E" w:rsidRDefault="002A5758" w:rsidP="0080056C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(Слайд 13) </w:t>
      </w:r>
      <w:r w:rsidRPr="0034559E">
        <w:rPr>
          <w:rFonts w:ascii="Times New Roman" w:hAnsi="Times New Roman" w:cs="Times New Roman"/>
          <w:color w:val="333333"/>
          <w:sz w:val="28"/>
          <w:szCs w:val="28"/>
        </w:rPr>
        <w:t xml:space="preserve">Методы </w:t>
      </w:r>
      <w:r w:rsidRPr="0080056C">
        <w:rPr>
          <w:rFonts w:ascii="Times New Roman" w:hAnsi="Times New Roman" w:cs="Times New Roman"/>
          <w:color w:val="333333"/>
          <w:sz w:val="28"/>
          <w:szCs w:val="28"/>
        </w:rPr>
        <w:t>работы в объединении</w:t>
      </w:r>
      <w:r w:rsidRPr="0034559E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2A5758" w:rsidRPr="0034559E" w:rsidRDefault="002A5758" w:rsidP="0034559E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4559E">
        <w:rPr>
          <w:rFonts w:ascii="Times New Roman" w:hAnsi="Times New Roman" w:cs="Times New Roman"/>
          <w:color w:val="333333"/>
          <w:sz w:val="28"/>
          <w:szCs w:val="28"/>
        </w:rPr>
        <w:t>работа в группах;</w:t>
      </w:r>
    </w:p>
    <w:p w:rsidR="002A5758" w:rsidRPr="0034559E" w:rsidRDefault="002A5758" w:rsidP="0034559E">
      <w:pPr>
        <w:numPr>
          <w:ilvl w:val="0"/>
          <w:numId w:val="6"/>
        </w:numPr>
        <w:shd w:val="clear" w:color="auto" w:fill="FFFFFF"/>
        <w:spacing w:after="100" w:afterAutospacing="1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4559E">
        <w:rPr>
          <w:rFonts w:ascii="Times New Roman" w:hAnsi="Times New Roman" w:cs="Times New Roman"/>
          <w:color w:val="333333"/>
          <w:sz w:val="28"/>
          <w:szCs w:val="28"/>
        </w:rPr>
        <w:t>индивидуальная работа;</w:t>
      </w:r>
    </w:p>
    <w:p w:rsidR="002A5758" w:rsidRPr="00D04409" w:rsidRDefault="002A5758" w:rsidP="00946C35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4559E">
        <w:rPr>
          <w:rFonts w:ascii="Times New Roman" w:hAnsi="Times New Roman" w:cs="Times New Roman"/>
          <w:color w:val="333333"/>
          <w:sz w:val="28"/>
          <w:szCs w:val="28"/>
        </w:rPr>
        <w:t>работа над социальными проектами.</w:t>
      </w:r>
    </w:p>
    <w:p w:rsidR="002A5758" w:rsidRPr="0034559E" w:rsidRDefault="002A5758" w:rsidP="005636B9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14) </w:t>
      </w:r>
      <w:r w:rsidRPr="0034559E">
        <w:rPr>
          <w:rFonts w:ascii="Times New Roman" w:hAnsi="Times New Roman" w:cs="Times New Roman"/>
          <w:sz w:val="28"/>
          <w:szCs w:val="28"/>
        </w:rPr>
        <w:t>Например, в ноябре мы закончили блок по творчеству шорских поэтов и писателей</w:t>
      </w:r>
      <w:r w:rsidRPr="0034559E">
        <w:rPr>
          <w:rFonts w:ascii="Times New Roman" w:hAnsi="Times New Roman" w:cs="Times New Roman"/>
          <w:sz w:val="24"/>
          <w:szCs w:val="24"/>
        </w:rPr>
        <w:t xml:space="preserve">. </w:t>
      </w:r>
      <w:r w:rsidRPr="0034559E">
        <w:rPr>
          <w:rFonts w:ascii="Times New Roman" w:hAnsi="Times New Roman" w:cs="Times New Roman"/>
          <w:sz w:val="28"/>
          <w:szCs w:val="28"/>
        </w:rPr>
        <w:t>Последнее занятие было посвящено произведениям шорского писателя Софрона Тотыша (разработка прилагается).</w:t>
      </w:r>
    </w:p>
    <w:p w:rsidR="002A5758" w:rsidRPr="0034559E" w:rsidRDefault="002A5758" w:rsidP="005636B9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8"/>
          <w:szCs w:val="28"/>
        </w:rPr>
        <w:t>Чтение сказки.</w:t>
      </w:r>
    </w:p>
    <w:p w:rsidR="002A5758" w:rsidRPr="0034559E" w:rsidRDefault="002A5758" w:rsidP="005636B9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559E">
        <w:rPr>
          <w:rFonts w:ascii="Times New Roman" w:hAnsi="Times New Roman" w:cs="Times New Roman"/>
          <w:sz w:val="28"/>
          <w:szCs w:val="28"/>
        </w:rPr>
        <w:t>Работа по вопросам:</w:t>
      </w:r>
    </w:p>
    <w:p w:rsidR="002A5758" w:rsidRPr="0034559E" w:rsidRDefault="002A5758" w:rsidP="005636B9">
      <w:pPr>
        <w:shd w:val="clear" w:color="auto" w:fill="FFFFFF"/>
        <w:spacing w:after="135"/>
        <w:ind w:left="708"/>
        <w:rPr>
          <w:rFonts w:ascii="Times New Roman" w:hAnsi="Times New Roman" w:cs="Times New Roman"/>
          <w:i/>
          <w:iCs/>
          <w:sz w:val="28"/>
          <w:szCs w:val="28"/>
        </w:rPr>
      </w:pPr>
      <w:r w:rsidRPr="0034559E">
        <w:rPr>
          <w:rFonts w:ascii="Times New Roman" w:hAnsi="Times New Roman" w:cs="Times New Roman"/>
          <w:i/>
          <w:iCs/>
          <w:sz w:val="28"/>
          <w:szCs w:val="28"/>
        </w:rPr>
        <w:t>- Какого вида эта сказка? (героическая)</w:t>
      </w:r>
    </w:p>
    <w:p w:rsidR="002A5758" w:rsidRPr="0034559E" w:rsidRDefault="002A5758" w:rsidP="005636B9">
      <w:pPr>
        <w:shd w:val="clear" w:color="auto" w:fill="FFFFFF"/>
        <w:spacing w:after="135"/>
        <w:ind w:left="708"/>
        <w:rPr>
          <w:rFonts w:ascii="Times New Roman" w:hAnsi="Times New Roman" w:cs="Times New Roman"/>
          <w:i/>
          <w:iCs/>
          <w:sz w:val="28"/>
          <w:szCs w:val="28"/>
        </w:rPr>
      </w:pPr>
      <w:r w:rsidRPr="0034559E">
        <w:rPr>
          <w:rFonts w:ascii="Times New Roman" w:hAnsi="Times New Roman" w:cs="Times New Roman"/>
          <w:i/>
          <w:iCs/>
          <w:sz w:val="28"/>
          <w:szCs w:val="28"/>
        </w:rPr>
        <w:t>- Что в ней прославляется, воспевается? (защита родной земли)</w:t>
      </w:r>
    </w:p>
    <w:p w:rsidR="002A5758" w:rsidRPr="0034559E" w:rsidRDefault="002A5758" w:rsidP="005636B9">
      <w:pPr>
        <w:shd w:val="clear" w:color="auto" w:fill="FFFFFF"/>
        <w:spacing w:after="135"/>
        <w:ind w:left="708"/>
        <w:rPr>
          <w:rFonts w:ascii="Times New Roman" w:hAnsi="Times New Roman" w:cs="Times New Roman"/>
          <w:i/>
          <w:iCs/>
          <w:sz w:val="28"/>
          <w:szCs w:val="28"/>
        </w:rPr>
      </w:pPr>
      <w:r w:rsidRPr="0034559E">
        <w:rPr>
          <w:rFonts w:ascii="Times New Roman" w:hAnsi="Times New Roman" w:cs="Times New Roman"/>
          <w:i/>
          <w:iCs/>
          <w:sz w:val="28"/>
          <w:szCs w:val="28"/>
        </w:rPr>
        <w:t>- Давайте сделаем вывод. Чему нас учат эти сказки? (трудолюбию, бережному, заботливому отношению к маме, взаимовыручке, любви к родине).</w:t>
      </w:r>
    </w:p>
    <w:p w:rsidR="002A5758" w:rsidRPr="0034559E" w:rsidRDefault="002A5758" w:rsidP="0034559E">
      <w:pPr>
        <w:shd w:val="clear" w:color="auto" w:fill="FFFFFF"/>
        <w:spacing w:after="135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15) </w:t>
      </w:r>
      <w:r w:rsidRPr="0034559E">
        <w:rPr>
          <w:rFonts w:ascii="Times New Roman" w:hAnsi="Times New Roman" w:cs="Times New Roman"/>
          <w:sz w:val="28"/>
          <w:szCs w:val="28"/>
        </w:rPr>
        <w:t>Еще одним примером может послужить работа со стихотворениями Игоря Киселёва и Геннадия Юрова. (См. раздат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4559E">
        <w:rPr>
          <w:rFonts w:ascii="Times New Roman" w:hAnsi="Times New Roman" w:cs="Times New Roman"/>
          <w:sz w:val="28"/>
          <w:szCs w:val="28"/>
        </w:rPr>
        <w:t xml:space="preserve"> материал).</w:t>
      </w:r>
    </w:p>
    <w:p w:rsidR="002A5758" w:rsidRPr="00CF2CD8" w:rsidRDefault="002A5758" w:rsidP="00E040E9">
      <w:pPr>
        <w:pStyle w:val="NormalWeb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CF2CD8">
        <w:rPr>
          <w:color w:val="000000"/>
          <w:sz w:val="28"/>
          <w:szCs w:val="28"/>
        </w:rPr>
        <w:t xml:space="preserve">Таким образом выглядит работа по </w:t>
      </w:r>
      <w:r w:rsidRPr="00CF2CD8">
        <w:rPr>
          <w:rStyle w:val="c0"/>
          <w:sz w:val="28"/>
          <w:szCs w:val="28"/>
        </w:rPr>
        <w:t>формированию патриотических ценностей</w:t>
      </w:r>
      <w:r>
        <w:rPr>
          <w:rStyle w:val="c0"/>
          <w:sz w:val="28"/>
          <w:szCs w:val="28"/>
        </w:rPr>
        <w:t xml:space="preserve"> в музее и в объединении</w:t>
      </w:r>
      <w:r w:rsidRPr="00CF2CD8">
        <w:rPr>
          <w:color w:val="000000"/>
          <w:sz w:val="28"/>
          <w:szCs w:val="28"/>
        </w:rPr>
        <w:t xml:space="preserve">.  Она готовит наших воспитанников к такому характеру активной деятельности, в которой знания и жизненный опыт соединяются с позицией гражданского долга и сопричастностью с судьбой Родины, личные интересы - с общественными. </w:t>
      </w:r>
    </w:p>
    <w:sectPr w:rsidR="002A5758" w:rsidRPr="00CF2CD8" w:rsidSect="002900E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57028"/>
    <w:multiLevelType w:val="multilevel"/>
    <w:tmpl w:val="05303C7A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27E36626"/>
    <w:multiLevelType w:val="hybridMultilevel"/>
    <w:tmpl w:val="0902ECE0"/>
    <w:lvl w:ilvl="0" w:tplc="AEE2C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E832CE"/>
    <w:multiLevelType w:val="multilevel"/>
    <w:tmpl w:val="7EA615D8"/>
    <w:lvl w:ilvl="0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3">
    <w:nsid w:val="48693046"/>
    <w:multiLevelType w:val="multilevel"/>
    <w:tmpl w:val="4B52E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60F311A4"/>
    <w:multiLevelType w:val="multilevel"/>
    <w:tmpl w:val="F692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62DB37F5"/>
    <w:multiLevelType w:val="multilevel"/>
    <w:tmpl w:val="D7D23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0E3"/>
    <w:rsid w:val="00025CA4"/>
    <w:rsid w:val="001C0D18"/>
    <w:rsid w:val="001C447E"/>
    <w:rsid w:val="001D5EBF"/>
    <w:rsid w:val="001E4D22"/>
    <w:rsid w:val="00220C89"/>
    <w:rsid w:val="002244CD"/>
    <w:rsid w:val="002447BF"/>
    <w:rsid w:val="002600EE"/>
    <w:rsid w:val="0026074D"/>
    <w:rsid w:val="002900E3"/>
    <w:rsid w:val="00296DA3"/>
    <w:rsid w:val="002A5758"/>
    <w:rsid w:val="002D4E87"/>
    <w:rsid w:val="0033753C"/>
    <w:rsid w:val="0034559E"/>
    <w:rsid w:val="00377214"/>
    <w:rsid w:val="003D3B9F"/>
    <w:rsid w:val="003E2D14"/>
    <w:rsid w:val="00411522"/>
    <w:rsid w:val="00415B7E"/>
    <w:rsid w:val="00457781"/>
    <w:rsid w:val="004A2CFA"/>
    <w:rsid w:val="004E446D"/>
    <w:rsid w:val="005014DA"/>
    <w:rsid w:val="005636B9"/>
    <w:rsid w:val="005A043A"/>
    <w:rsid w:val="005A65C8"/>
    <w:rsid w:val="005C44DA"/>
    <w:rsid w:val="00616C81"/>
    <w:rsid w:val="00621179"/>
    <w:rsid w:val="006777A7"/>
    <w:rsid w:val="006E0DE6"/>
    <w:rsid w:val="0071336B"/>
    <w:rsid w:val="00741EC3"/>
    <w:rsid w:val="0075463C"/>
    <w:rsid w:val="00756E7C"/>
    <w:rsid w:val="00773DFB"/>
    <w:rsid w:val="00794755"/>
    <w:rsid w:val="00795064"/>
    <w:rsid w:val="007A6B3F"/>
    <w:rsid w:val="007C683E"/>
    <w:rsid w:val="007F096C"/>
    <w:rsid w:val="0080056C"/>
    <w:rsid w:val="00820330"/>
    <w:rsid w:val="00834C6B"/>
    <w:rsid w:val="008E6DA6"/>
    <w:rsid w:val="00946C35"/>
    <w:rsid w:val="009479B2"/>
    <w:rsid w:val="00950EF8"/>
    <w:rsid w:val="0096233E"/>
    <w:rsid w:val="00965CCD"/>
    <w:rsid w:val="00A04D76"/>
    <w:rsid w:val="00A17AEB"/>
    <w:rsid w:val="00A26983"/>
    <w:rsid w:val="00A26A89"/>
    <w:rsid w:val="00A40C7C"/>
    <w:rsid w:val="00A64FFD"/>
    <w:rsid w:val="00A663B3"/>
    <w:rsid w:val="00A73B96"/>
    <w:rsid w:val="00AE31D8"/>
    <w:rsid w:val="00B80D6A"/>
    <w:rsid w:val="00B84EA7"/>
    <w:rsid w:val="00B910EA"/>
    <w:rsid w:val="00BB2308"/>
    <w:rsid w:val="00BB324E"/>
    <w:rsid w:val="00BD459A"/>
    <w:rsid w:val="00BE027A"/>
    <w:rsid w:val="00C00ACC"/>
    <w:rsid w:val="00C914B6"/>
    <w:rsid w:val="00CE7CDF"/>
    <w:rsid w:val="00CF2CD8"/>
    <w:rsid w:val="00D04409"/>
    <w:rsid w:val="00D06195"/>
    <w:rsid w:val="00D17A53"/>
    <w:rsid w:val="00D2050D"/>
    <w:rsid w:val="00D55079"/>
    <w:rsid w:val="00D94A5D"/>
    <w:rsid w:val="00DD4287"/>
    <w:rsid w:val="00DD6A81"/>
    <w:rsid w:val="00DE0A78"/>
    <w:rsid w:val="00DE2DF4"/>
    <w:rsid w:val="00E040E9"/>
    <w:rsid w:val="00E14253"/>
    <w:rsid w:val="00E36854"/>
    <w:rsid w:val="00E8407F"/>
    <w:rsid w:val="00ED1892"/>
    <w:rsid w:val="00EE3D58"/>
    <w:rsid w:val="00EE5B27"/>
    <w:rsid w:val="00F23D87"/>
    <w:rsid w:val="00F6289C"/>
    <w:rsid w:val="00F907ED"/>
    <w:rsid w:val="00FD3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7B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4">
    <w:name w:val="c4"/>
    <w:basedOn w:val="Normal"/>
    <w:uiPriority w:val="99"/>
    <w:rsid w:val="002900E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0">
    <w:name w:val="c0"/>
    <w:basedOn w:val="DefaultParagraphFont"/>
    <w:uiPriority w:val="99"/>
    <w:rsid w:val="002900E3"/>
  </w:style>
  <w:style w:type="character" w:customStyle="1" w:styleId="apple-converted-space">
    <w:name w:val="apple-converted-space"/>
    <w:basedOn w:val="DefaultParagraphFont"/>
    <w:uiPriority w:val="99"/>
    <w:rsid w:val="002900E3"/>
  </w:style>
  <w:style w:type="paragraph" w:customStyle="1" w:styleId="c6">
    <w:name w:val="c6"/>
    <w:basedOn w:val="Normal"/>
    <w:uiPriority w:val="99"/>
    <w:rsid w:val="002900E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8">
    <w:name w:val="c8"/>
    <w:basedOn w:val="Normal"/>
    <w:uiPriority w:val="99"/>
    <w:rsid w:val="002900E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1">
    <w:name w:val="c1"/>
    <w:basedOn w:val="Normal"/>
    <w:uiPriority w:val="99"/>
    <w:rsid w:val="002900E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23">
    <w:name w:val="c23"/>
    <w:basedOn w:val="DefaultParagraphFont"/>
    <w:uiPriority w:val="99"/>
    <w:rsid w:val="002900E3"/>
  </w:style>
  <w:style w:type="paragraph" w:customStyle="1" w:styleId="c18">
    <w:name w:val="c18"/>
    <w:basedOn w:val="Normal"/>
    <w:uiPriority w:val="99"/>
    <w:rsid w:val="002900E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10">
    <w:name w:val="c10"/>
    <w:basedOn w:val="DefaultParagraphFont"/>
    <w:uiPriority w:val="99"/>
    <w:rsid w:val="007C683E"/>
  </w:style>
  <w:style w:type="paragraph" w:customStyle="1" w:styleId="c36">
    <w:name w:val="c36"/>
    <w:basedOn w:val="Normal"/>
    <w:uiPriority w:val="99"/>
    <w:rsid w:val="00377214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c87">
    <w:name w:val="c87"/>
    <w:basedOn w:val="Normal"/>
    <w:uiPriority w:val="99"/>
    <w:rsid w:val="00377214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A04D76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04D76"/>
    <w:rPr>
      <w:color w:val="0000FF"/>
      <w:u w:val="single"/>
    </w:rPr>
  </w:style>
  <w:style w:type="table" w:styleId="TableGrid">
    <w:name w:val="Table Grid"/>
    <w:basedOn w:val="TableNormal"/>
    <w:uiPriority w:val="99"/>
    <w:rsid w:val="003E2D1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52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1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653</TotalTime>
  <Pages>4</Pages>
  <Words>1076</Words>
  <Characters>6139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Татьяна</cp:lastModifiedBy>
  <cp:revision>38</cp:revision>
  <dcterms:created xsi:type="dcterms:W3CDTF">2016-11-29T01:46:00Z</dcterms:created>
  <dcterms:modified xsi:type="dcterms:W3CDTF">2017-05-10T08:53:00Z</dcterms:modified>
</cp:coreProperties>
</file>