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61" w:rsidRPr="009448B5" w:rsidRDefault="001D4C61" w:rsidP="009448B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2967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Без названия" style="width:58.5pt;height:62.25pt;visibility:visible">
            <v:imagedata r:id="rId5" o:title=""/>
          </v:shape>
        </w:pic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ГОСУДАРСТВЕННОЕ БЮДЖЕ</w:t>
      </w:r>
      <w:r>
        <w:rPr>
          <w:rFonts w:ascii="Times New Roman" w:hAnsi="Times New Roman"/>
          <w:sz w:val="24"/>
          <w:szCs w:val="24"/>
        </w:rPr>
        <w:t xml:space="preserve">ТНОЕ ДОШКОЛЬНОЕ ОБРАЗОВАТЕЛЬНОЕ </w:t>
      </w:r>
      <w:r w:rsidRPr="009448B5">
        <w:rPr>
          <w:rFonts w:ascii="Times New Roman" w:hAnsi="Times New Roman"/>
          <w:sz w:val="24"/>
          <w:szCs w:val="24"/>
        </w:rPr>
        <w:t>УЧРЕЖДЕНИЕ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ГОРО</w:t>
      </w:r>
      <w:r>
        <w:rPr>
          <w:rFonts w:ascii="Times New Roman" w:hAnsi="Times New Roman"/>
          <w:sz w:val="24"/>
          <w:szCs w:val="24"/>
        </w:rPr>
        <w:t>ДА СЕВАСТОПОЛЯ «ДЕТСКИЙ САД № 93</w:t>
      </w:r>
      <w:r w:rsidRPr="009448B5">
        <w:rPr>
          <w:rFonts w:ascii="Times New Roman" w:hAnsi="Times New Roman"/>
          <w:sz w:val="24"/>
          <w:szCs w:val="24"/>
        </w:rPr>
        <w:t>»</w:t>
      </w:r>
    </w:p>
    <w:p w:rsidR="001D4C61" w:rsidRPr="009448B5" w:rsidRDefault="001D4C61" w:rsidP="009448B5">
      <w:pPr>
        <w:spacing w:after="0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99028, г"/>
        </w:smartTagPr>
        <w:r w:rsidRPr="009448B5">
          <w:rPr>
            <w:rFonts w:ascii="Times New Roman" w:hAnsi="Times New Roman"/>
            <w:sz w:val="24"/>
            <w:szCs w:val="24"/>
          </w:rPr>
          <w:t>299028, г</w:t>
        </w:r>
      </w:smartTag>
      <w:r w:rsidRPr="009448B5">
        <w:rPr>
          <w:rFonts w:ascii="Times New Roman" w:hAnsi="Times New Roman"/>
          <w:sz w:val="24"/>
          <w:szCs w:val="24"/>
        </w:rPr>
        <w:t>. Севасто</w:t>
      </w:r>
      <w:r>
        <w:rPr>
          <w:rFonts w:ascii="Times New Roman" w:hAnsi="Times New Roman"/>
          <w:sz w:val="24"/>
          <w:szCs w:val="24"/>
        </w:rPr>
        <w:t>поля, ул. Гайдара, 25</w:t>
      </w:r>
    </w:p>
    <w:p w:rsidR="001D4C61" w:rsidRPr="00A44396" w:rsidRDefault="001D4C61" w:rsidP="008A573D">
      <w:pPr>
        <w:rPr>
          <w:rFonts w:ascii="Times New Roman" w:hAnsi="Times New Roman"/>
          <w:sz w:val="24"/>
          <w:szCs w:val="24"/>
        </w:rPr>
      </w:pPr>
    </w:p>
    <w:p w:rsidR="001D4C61" w:rsidRDefault="001D4C61" w:rsidP="00C17A0A">
      <w:pPr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Сценарий вечера развлечений</w:t>
      </w:r>
    </w:p>
    <w:p w:rsidR="001D4C61" w:rsidRPr="009448B5" w:rsidRDefault="001D4C61" w:rsidP="00C17A0A">
      <w:pPr>
        <w:jc w:val="center"/>
        <w:rPr>
          <w:rFonts w:ascii="Times New Roman" w:hAnsi="Times New Roman"/>
          <w:b/>
          <w:i/>
          <w:sz w:val="40"/>
          <w:szCs w:val="40"/>
        </w:rPr>
      </w:pPr>
      <w:r w:rsidRPr="009448B5">
        <w:rPr>
          <w:rFonts w:ascii="Times New Roman" w:hAnsi="Times New Roman"/>
          <w:b/>
          <w:i/>
          <w:sz w:val="40"/>
          <w:szCs w:val="40"/>
        </w:rPr>
        <w:t xml:space="preserve">  для детей старшей группы.</w:t>
      </w:r>
    </w:p>
    <w:p w:rsidR="001D4C61" w:rsidRDefault="001D4C61" w:rsidP="00C17A0A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noProof/>
          <w:lang w:eastAsia="ru-RU"/>
        </w:rPr>
        <w:pict>
          <v:shape id="Рисунок 2" o:spid="_x0000_s1026" type="#_x0000_t75" style="position:absolute;left:0;text-align:left;margin-left:65.55pt;margin-top:34.35pt;width:331.8pt;height:259.2pt;z-index:-251658240;visibility:visible">
            <v:imagedata r:id="rId6" o:title=""/>
          </v:shape>
        </w:pict>
      </w:r>
      <w:r w:rsidRPr="00A44396">
        <w:rPr>
          <w:rFonts w:ascii="Times New Roman" w:hAnsi="Times New Roman"/>
          <w:b/>
          <w:color w:val="FF0000"/>
          <w:sz w:val="40"/>
          <w:szCs w:val="40"/>
        </w:rPr>
        <w:t>«Осенняя ярмарка»</w:t>
      </w:r>
    </w:p>
    <w:p w:rsidR="001D4C61" w:rsidRPr="00A44396" w:rsidRDefault="001D4C61" w:rsidP="00C17A0A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1D4C61" w:rsidRPr="009448B5" w:rsidRDefault="001D4C61" w:rsidP="00C17A0A">
      <w:pPr>
        <w:jc w:val="center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C17A0A">
      <w:pPr>
        <w:jc w:val="center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C17A0A">
      <w:pPr>
        <w:jc w:val="center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9238AE">
      <w:pPr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9238AE">
      <w:pPr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9238AE">
      <w:pPr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9448B5">
      <w:pPr>
        <w:spacing w:after="0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D4C61" w:rsidRPr="009448B5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Подготовила:</w:t>
      </w:r>
    </w:p>
    <w:p w:rsidR="001D4C61" w:rsidRPr="009448B5" w:rsidRDefault="001D4C61" w:rsidP="008A573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Рядинская Елена Анатольевна</w:t>
      </w:r>
      <w:r w:rsidRPr="009448B5">
        <w:rPr>
          <w:rFonts w:ascii="Times New Roman" w:hAnsi="Times New Roman"/>
          <w:sz w:val="24"/>
          <w:szCs w:val="24"/>
        </w:rPr>
        <w:t>.</w:t>
      </w:r>
    </w:p>
    <w:p w:rsidR="001D4C61" w:rsidRDefault="001D4C61" w:rsidP="009448B5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4C61" w:rsidRPr="009448B5" w:rsidRDefault="001D4C61" w:rsidP="009448B5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4C61" w:rsidRPr="009448B5" w:rsidRDefault="001D4C61" w:rsidP="00A4439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Севастополь,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  <w:szCs w:val="24"/>
          </w:rPr>
          <w:t>2022</w:t>
        </w:r>
        <w:r w:rsidRPr="009448B5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9448B5">
        <w:rPr>
          <w:rFonts w:ascii="Times New Roman" w:hAnsi="Times New Roman"/>
          <w:b/>
          <w:sz w:val="24"/>
          <w:szCs w:val="24"/>
        </w:rPr>
        <w:t>.</w:t>
      </w:r>
    </w:p>
    <w:p w:rsidR="001D4C61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D4C61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D4C61" w:rsidRPr="00A44396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Цель:</w:t>
      </w:r>
      <w:r w:rsidRPr="009448B5">
        <w:rPr>
          <w:rFonts w:ascii="Times New Roman" w:hAnsi="Times New Roman"/>
          <w:sz w:val="24"/>
          <w:szCs w:val="24"/>
        </w:rPr>
        <w:t>Формировать у детей первоначальное представление о народных праздниках, истории и жизни русского народа.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Задачи: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Развивать интерес и любовь к русскому народному творчеству.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Знакомить с разными видами игрового и потешного фольклора.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Обогащать знания о своеобразии и красоте русского фольклора.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Создавать условия для понимания национального колорита музыки, танцев, песен русского народа.</w:t>
      </w:r>
    </w:p>
    <w:p w:rsidR="001D4C61" w:rsidRPr="009448B5" w:rsidRDefault="001D4C61" w:rsidP="00A443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Ход праздника: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 песню «Ах, ярмарка» дети парами забегают в зал и становятся в шахматном порядке.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Здравствуйте, гости дорогие!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Веселья вам и радости.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Хорош наш край в любое время года!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Весною, летом, снежною зимой,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И ранней осенью игривая природа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Сверканьем золотым чарует нас с тобой.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Песня «Осень бродит по лесам» муз. Е. Тиличеевой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 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Осень, осень в гости просим!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Погости неделек восемь.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высокими снопами,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обильными дождями,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листопадом, ветерком,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перелётным журавлём!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Все: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Осень, осень в гости просим!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Под музыку вход Осени.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Добрый день всем добрым людям.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Пусть весёлым праздник будет.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ярмаркой поздравляю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Веселья и покупок, хороших вам желаю.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Хоровод «Что у осени в корзинке» муз. Е. Телечеевой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Здравствуй, Осень!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Здравствуй, Осень!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Хорошо, что ты пришла!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У тебя мы Осень спросим:«Что с собою принесла?»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Принесла я вам муки!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Значит, будут пироги!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Принесла вам гречки!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Каша будет в печке!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Принесла вам овощей!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И для супа и для щей.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Рады ли вы грушам?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МЫ их впрок насушим!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уж яблоки, что мёд!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 варенье, на компот!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Принесла и мёду!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Целую колоду!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Ты и яблок, ты и мёду,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Ты и хлеба принесла,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А хорошую погоду нам в подарок припасла!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дождику вы рады?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Не хотим, не надо!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(дети врассыпную убегают на стульчики)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Добро пожаловать к нам на ярмарку.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У нас товару видимо-невидимо.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Подходите, посмотрите, да что-нибудь возьмите.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Продавец (1):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Овощи! Овощи! Свежие овощи!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Не откуда привезённые,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здешние крымские,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Выращенные с любовью, с душой!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Подходи с корзиной большой!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Продавец(2):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Посмотрите с огорода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Заготовила природа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Массу вкусных овощей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Для супов, борщей и щей!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Здесь с полей и огородов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Всё чем славится природа.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Продавец(1):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Мы торговцы - зазывалы,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Мы ребята – молодцы.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Весь товар у нас на славу,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Лучшего вам не найти!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Девочка: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Подождите-ка хвалиться,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 товары поглядим!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Вы пока нам здесь спляшите,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тогда поговорим!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Танец «Русский перепляс»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Девочка – хозяйка: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Я на ярмарке была,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Овощей там набрала (показывает)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Капусту, картошку, морковку, горох,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Петрушку и свёклу. Ох!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Ох, тяжёлый урожай,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Эй, мальчишки, помогай.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Игра «Перенеси картошку в ложке»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Слова к игре: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Бежать нельзя, дрожать нельзя,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Идти можно, только осторожно.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Золотые есть слова –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Хлеб – всему голова.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Почему так говорят,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Объясню я для ребят;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Хлеб – тяжёлый труд людей,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И бросать его не смей.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Коробейник(3):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Подходи, девчушки,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блины, ватрушки.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Ну-ка, гости, налетай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 пшеничный каравай.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Коробейник(4):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он хлебушек душистый,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 хрупкой корочкой витой,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он тёплый, золотистый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Словно солнцем налитой.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 нём здоровье наша, сила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 нём чудесное тепло.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 нём земли родимой соки,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Солнца свет весёлый в нём!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Ребята, а вы знаете пословицы о хлебе,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 труде.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Без труда нет плода.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Труд человека кормит, а лень портит.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Пчёлка маленькая, а и та работает.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Не одежда красит человека, а добрые дела.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Хлеб – всему голова.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Без хлеба нет обеда.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Кто трудиться рад, тот будет хлебом богат.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Без соли не вкусно, а без хлеба сытно.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Без труда не выловишь и рыбку из пруда.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Делу время, потехе час.</w:t>
      </w:r>
    </w:p>
    <w:p w:rsidR="001D4C61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Деревья смотри в плодах, а людей в делах.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Душу вложишь – всё сможешь.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Землю красит солнце, а человека труд.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Маленькое дело, лучше большого безделья.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Птицу узнают в полёте, а человека в работе.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ещё один купец.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Чем торгуешь, молодец?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Коробейник(5):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Подходите, подходите,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 товары поглядите.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Привезли издалека мы не ситец, не шелка.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И не кольца, и не брошки –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Расписные чудо – ложки.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Балалайки расписные,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Бубенчики заливные.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Подходите скорей, денег не жалей.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балалайка – игрушка,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Ты играй, играй подружка.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Есть и струны и колки,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И в цветочек уголки. 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«Оркестр шумовых инструментов»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Вот красивые платки,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Так красивы, так ярки!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Подходите, выбирайте, </w:t>
      </w:r>
    </w:p>
    <w:p w:rsidR="001D4C61" w:rsidRPr="00A44396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Какой хотите, покупайте!</w:t>
      </w:r>
      <w:r w:rsidRPr="009448B5">
        <w:rPr>
          <w:rFonts w:ascii="Times New Roman" w:hAnsi="Times New Roman"/>
          <w:b/>
          <w:sz w:val="24"/>
          <w:szCs w:val="24"/>
        </w:rPr>
        <w:t>(девочки берут платки)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Девочка(1):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 ярмарке ходить,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Как товара не купить.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За такие полушалки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И целкового не жалко.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Разбегаются глаза от такого дива.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Посмотрите на платочки,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Как они красивы!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Девочка(2):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Разноцветные платки,</w:t>
      </w:r>
      <w:bookmarkStart w:id="0" w:name="_GoBack"/>
      <w:bookmarkEnd w:id="0"/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Набивные шали,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Сколько женщин посмотри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 праздник украшали!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как девицы пойдут – расцветает улица,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плечами поведут – хочется зажмуриться.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«Танец с платками»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</w:t>
      </w:r>
      <w:r w:rsidRPr="009448B5">
        <w:rPr>
          <w:rFonts w:ascii="Times New Roman" w:hAnsi="Times New Roman"/>
          <w:sz w:val="24"/>
          <w:szCs w:val="24"/>
        </w:rPr>
        <w:t>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Выходи играть – ребята!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Выходи играть, девчата!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Лента яркая – атлас,</w:t>
      </w:r>
    </w:p>
    <w:p w:rsidR="001D4C61" w:rsidRPr="00A44396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Кто водящий в этот раз?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b/>
          <w:sz w:val="24"/>
          <w:szCs w:val="24"/>
        </w:rPr>
        <w:t>(дети становятся в круг)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Вышел (имя) погулять,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Стал подружку выбирать.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Кому ленточку отдать?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Поклонись, поклонись, да за ленточку держись.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Мы считаем –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Дети: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Раз, два, три! Ну-ка, ленту забери!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Игра с ленточкой.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48B5">
        <w:rPr>
          <w:rFonts w:ascii="Times New Roman" w:hAnsi="Times New Roman"/>
          <w:b/>
          <w:sz w:val="24"/>
          <w:szCs w:val="24"/>
        </w:rPr>
        <w:t>(В центр круга выходит Иванушка с корзинкой)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Где ты был, Иванушка?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Иванушка: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 ярмарке.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Ой, девчата, все бегите,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Что у Вани посмотрите.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Инсценировка песни « Где был, Иванушка?» обр. М. Иорданского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Под музыку выход Медведя.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Ездил медведь по базарам,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Вернулся домой с товаром.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Медведь: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Михайловне – дочке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Купил чулочки.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Михайловне – тётке –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Гребёнки и щётки,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Михайловне – милой жене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Купил сарафан к весне.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Мишке – внучонку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Купил собачонку.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Носик крючком, хвостик торчком, </w:t>
      </w:r>
    </w:p>
    <w:p w:rsidR="001D4C61" w:rsidRPr="00A44396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Махонькая.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b/>
          <w:sz w:val="24"/>
          <w:szCs w:val="24"/>
        </w:rPr>
        <w:t>(изображает лай собачки)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Лягу, отдохну </w:t>
      </w:r>
      <w:r w:rsidRPr="009448B5">
        <w:rPr>
          <w:rFonts w:ascii="Times New Roman" w:hAnsi="Times New Roman"/>
          <w:b/>
          <w:sz w:val="24"/>
          <w:szCs w:val="24"/>
        </w:rPr>
        <w:t>(ложится)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Ведущая жестом приглашает детей подойти к медведю. Дети крадутся. Медведь просыпается, дети разбегаются. Медведь ловит Дуняшу.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Молодец: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Эй, медведь! Верни Дуняшу!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Медведь: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Э, нет! Выкупи!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Молодец: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Эй, добры молодцы, ко мне!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мы Дуняшу песней выкупим.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Песня «Балалайка» муз.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Молодец: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Ну, что, медведь, выкупили Дуняшу?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Медведь:</w:t>
      </w:r>
    </w:p>
    <w:p w:rsidR="001D4C61" w:rsidRPr="009448B5" w:rsidRDefault="001D4C61" w:rsidP="00A44396">
      <w:pPr>
        <w:spacing w:after="0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Да, выкупить-то выкупили. Да мне теперь стыдно, что я такую хорошую девочку обидел, напугал. Чем мне теперь откупиться?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А ты нам спляши.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Танец Медведя.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Осень: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Теперь все гости веселы,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Лица радостны, светлы!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Купим скатерть -  самобранку,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 придачу – сдобную баранку,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Пироги, крендельки!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Ярмарка всех угости!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Устроим пир на весь мир!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Шагай ярмарка по Крыму,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Шагай да пляши,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Народ весели!</w:t>
      </w:r>
    </w:p>
    <w:p w:rsidR="001D4C61" w:rsidRPr="009448B5" w:rsidRDefault="001D4C61" w:rsidP="00A443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Танец «Ярмарка»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Все товары раскупили,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Но один совсем забыли.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Он пыхтит, как паровоз,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Важно к верху держит нос.</w:t>
      </w:r>
    </w:p>
    <w:p w:rsidR="001D4C61" w:rsidRPr="009448B5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Под музыку выход Самовара.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Ребёнок – самовар: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Самовар наш закипает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И на чай всех приглашает.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48B5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 xml:space="preserve">Вот и солнце закатилось, 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Наша ярмарка закрылась!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Приходите снова к нам</w:t>
      </w:r>
    </w:p>
    <w:p w:rsidR="001D4C61" w:rsidRPr="009448B5" w:rsidRDefault="001D4C61" w:rsidP="00A443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Рады мы всегда гостям.</w:t>
      </w:r>
    </w:p>
    <w:p w:rsidR="001D4C61" w:rsidRPr="00A44396" w:rsidRDefault="001D4C61" w:rsidP="00A44396">
      <w:pPr>
        <w:spacing w:after="0"/>
        <w:rPr>
          <w:rFonts w:ascii="Times New Roman" w:hAnsi="Times New Roman"/>
          <w:b/>
          <w:sz w:val="24"/>
          <w:szCs w:val="24"/>
        </w:rPr>
      </w:pPr>
      <w:r w:rsidRPr="009448B5">
        <w:rPr>
          <w:rFonts w:ascii="Times New Roman" w:hAnsi="Times New Roman"/>
          <w:b/>
          <w:sz w:val="24"/>
          <w:szCs w:val="24"/>
        </w:rPr>
        <w:t>Под музыку дети  выходят из зала.</w:t>
      </w:r>
    </w:p>
    <w:sectPr w:rsidR="001D4C61" w:rsidRPr="00A44396" w:rsidSect="00A44396">
      <w:pgSz w:w="11906" w:h="16838"/>
      <w:pgMar w:top="719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F3F6C"/>
    <w:multiLevelType w:val="hybridMultilevel"/>
    <w:tmpl w:val="5B26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A0A"/>
    <w:rsid w:val="00015D40"/>
    <w:rsid w:val="0015336A"/>
    <w:rsid w:val="00157CFE"/>
    <w:rsid w:val="00173D59"/>
    <w:rsid w:val="001D4C61"/>
    <w:rsid w:val="001E2BD6"/>
    <w:rsid w:val="001F01ED"/>
    <w:rsid w:val="00252156"/>
    <w:rsid w:val="00272F8A"/>
    <w:rsid w:val="003070A4"/>
    <w:rsid w:val="0036189D"/>
    <w:rsid w:val="00364AE8"/>
    <w:rsid w:val="003B6263"/>
    <w:rsid w:val="003F672A"/>
    <w:rsid w:val="0049584E"/>
    <w:rsid w:val="004F1DC1"/>
    <w:rsid w:val="004F632C"/>
    <w:rsid w:val="00581A6D"/>
    <w:rsid w:val="005839C6"/>
    <w:rsid w:val="005A36DD"/>
    <w:rsid w:val="00634818"/>
    <w:rsid w:val="007B0A32"/>
    <w:rsid w:val="007D41D1"/>
    <w:rsid w:val="007D6C7C"/>
    <w:rsid w:val="0083698D"/>
    <w:rsid w:val="00863A19"/>
    <w:rsid w:val="008A573D"/>
    <w:rsid w:val="008C6709"/>
    <w:rsid w:val="009238AE"/>
    <w:rsid w:val="009448B5"/>
    <w:rsid w:val="009751A4"/>
    <w:rsid w:val="009D4CEF"/>
    <w:rsid w:val="00A25A88"/>
    <w:rsid w:val="00A44396"/>
    <w:rsid w:val="00AB5028"/>
    <w:rsid w:val="00B37A74"/>
    <w:rsid w:val="00B7197D"/>
    <w:rsid w:val="00BB3830"/>
    <w:rsid w:val="00C05C41"/>
    <w:rsid w:val="00C17A0A"/>
    <w:rsid w:val="00CC4D6B"/>
    <w:rsid w:val="00D52967"/>
    <w:rsid w:val="00D82582"/>
    <w:rsid w:val="00DB164C"/>
    <w:rsid w:val="00DB29F4"/>
    <w:rsid w:val="00E0255E"/>
    <w:rsid w:val="00E04D8D"/>
    <w:rsid w:val="00E52EA4"/>
    <w:rsid w:val="00E73CAB"/>
    <w:rsid w:val="00E92AF4"/>
    <w:rsid w:val="00EE352E"/>
    <w:rsid w:val="00EE5726"/>
    <w:rsid w:val="00F01A66"/>
    <w:rsid w:val="00F14933"/>
    <w:rsid w:val="00F17A1B"/>
    <w:rsid w:val="00FA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8A573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A573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573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A573D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A573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A573D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A573D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A573D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A573D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A573D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A573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A573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A573D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A573D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A573D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A573D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A573D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8A573D"/>
    <w:rPr>
      <w:rFonts w:ascii="Cambria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8A573D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C17A0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17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7A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A573D"/>
    <w:pPr>
      <w:ind w:left="720"/>
      <w:contextualSpacing/>
    </w:pPr>
  </w:style>
  <w:style w:type="paragraph" w:styleId="Caption">
    <w:name w:val="caption"/>
    <w:basedOn w:val="Normal"/>
    <w:next w:val="Normal"/>
    <w:uiPriority w:val="99"/>
    <w:qFormat/>
    <w:rsid w:val="008A573D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8A573D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8A573D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8A573D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A573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99"/>
    <w:qFormat/>
    <w:rsid w:val="008A573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A573D"/>
    <w:rPr>
      <w:rFonts w:cs="Times New Roman"/>
      <w:i/>
      <w:iCs/>
    </w:rPr>
  </w:style>
  <w:style w:type="paragraph" w:styleId="NoSpacing">
    <w:name w:val="No Spacing"/>
    <w:uiPriority w:val="99"/>
    <w:qFormat/>
    <w:rsid w:val="008A573D"/>
    <w:rPr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8A573D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8A573D"/>
    <w:rPr>
      <w:rFonts w:cs="Times New Roman"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A573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A573D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8A573D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8A573D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8A573D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8A573D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8A573D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8A573D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4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1033</Words>
  <Characters>5889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Lena</cp:lastModifiedBy>
  <cp:revision>5</cp:revision>
  <cp:lastPrinted>2019-11-25T12:15:00Z</cp:lastPrinted>
  <dcterms:created xsi:type="dcterms:W3CDTF">2019-11-20T18:10:00Z</dcterms:created>
  <dcterms:modified xsi:type="dcterms:W3CDTF">2022-11-26T16:13:00Z</dcterms:modified>
</cp:coreProperties>
</file>