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87F" w:rsidRPr="009448B5" w:rsidRDefault="00B7587F" w:rsidP="00B43BDD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 w:rsidRPr="0074045F"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Без названия" style="width:58.5pt;height:62.25pt;visibility:visible">
            <v:imagedata r:id="rId4" o:title=""/>
          </v:shape>
        </w:pict>
      </w:r>
    </w:p>
    <w:p w:rsidR="00B7587F" w:rsidRPr="009448B5" w:rsidRDefault="00B7587F" w:rsidP="00B43BDD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 w:rsidRPr="009448B5">
        <w:rPr>
          <w:rFonts w:ascii="Times New Roman" w:hAnsi="Times New Roman"/>
          <w:sz w:val="24"/>
          <w:szCs w:val="24"/>
        </w:rPr>
        <w:t>ГОСУДАРСТВЕННОЕ БЮДЖЕ</w:t>
      </w:r>
      <w:r>
        <w:rPr>
          <w:rFonts w:ascii="Times New Roman" w:hAnsi="Times New Roman"/>
          <w:sz w:val="24"/>
          <w:szCs w:val="24"/>
        </w:rPr>
        <w:t xml:space="preserve">ТНОЕ ДОШКОЛЬНОЕ ОБРАЗОВАТЕЛЬНОЕ </w:t>
      </w:r>
      <w:r w:rsidRPr="009448B5">
        <w:rPr>
          <w:rFonts w:ascii="Times New Roman" w:hAnsi="Times New Roman"/>
          <w:sz w:val="24"/>
          <w:szCs w:val="24"/>
        </w:rPr>
        <w:t>УЧРЕЖДЕНИЕ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48B5">
        <w:rPr>
          <w:rFonts w:ascii="Times New Roman" w:hAnsi="Times New Roman"/>
          <w:sz w:val="24"/>
          <w:szCs w:val="24"/>
        </w:rPr>
        <w:t>ГОРО</w:t>
      </w:r>
      <w:r>
        <w:rPr>
          <w:rFonts w:ascii="Times New Roman" w:hAnsi="Times New Roman"/>
          <w:sz w:val="24"/>
          <w:szCs w:val="24"/>
        </w:rPr>
        <w:t>ДА СЕВАСТОПОЛЯ «ДЕТСКИЙ САД № 93</w:t>
      </w:r>
      <w:r w:rsidRPr="009448B5">
        <w:rPr>
          <w:rFonts w:ascii="Times New Roman" w:hAnsi="Times New Roman"/>
          <w:sz w:val="24"/>
          <w:szCs w:val="24"/>
        </w:rPr>
        <w:t>»</w:t>
      </w:r>
    </w:p>
    <w:p w:rsidR="00B7587F" w:rsidRPr="009448B5" w:rsidRDefault="00B7587F" w:rsidP="00B43BDD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299028, г"/>
        </w:smartTagPr>
        <w:r w:rsidRPr="009448B5">
          <w:rPr>
            <w:rFonts w:ascii="Times New Roman" w:hAnsi="Times New Roman"/>
            <w:sz w:val="24"/>
            <w:szCs w:val="24"/>
          </w:rPr>
          <w:t>299028, г</w:t>
        </w:r>
      </w:smartTag>
      <w:r w:rsidRPr="009448B5">
        <w:rPr>
          <w:rFonts w:ascii="Times New Roman" w:hAnsi="Times New Roman"/>
          <w:sz w:val="24"/>
          <w:szCs w:val="24"/>
        </w:rPr>
        <w:t>. Севасто</w:t>
      </w:r>
      <w:r>
        <w:rPr>
          <w:rFonts w:ascii="Times New Roman" w:hAnsi="Times New Roman"/>
          <w:sz w:val="24"/>
          <w:szCs w:val="24"/>
        </w:rPr>
        <w:t>поля, ул. Гайдара, 25</w:t>
      </w:r>
    </w:p>
    <w:p w:rsidR="00B7587F" w:rsidRPr="00E3074B" w:rsidRDefault="00B7587F" w:rsidP="00E3074B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B7587F" w:rsidRPr="00E3074B" w:rsidRDefault="00B7587F" w:rsidP="00E3074B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B7587F" w:rsidRPr="00E3074B" w:rsidRDefault="00B7587F" w:rsidP="00E3074B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 w:rsidRPr="00181160">
        <w:rPr>
          <w:rFonts w:ascii="Times New Roman" w:hAnsi="Times New Roman"/>
          <w:noProof/>
          <w:sz w:val="24"/>
          <w:szCs w:val="24"/>
          <w:lang w:eastAsia="ru-RU"/>
        </w:rPr>
        <w:pict>
          <v:shape id="_x0000_i1026" type="#_x0000_t75" style="width:464.25pt;height:261pt;visibility:visible">
            <v:imagedata r:id="rId5" o:title=""/>
          </v:shape>
        </w:pict>
      </w:r>
    </w:p>
    <w:p w:rsidR="00B7587F" w:rsidRPr="00E3074B" w:rsidRDefault="00B7587F" w:rsidP="00E3074B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B7587F" w:rsidRPr="00E3074B" w:rsidRDefault="00B7587F" w:rsidP="00E3074B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Для детей старшей группы.</w:t>
      </w:r>
    </w:p>
    <w:p w:rsidR="00B7587F" w:rsidRPr="00E3074B" w:rsidRDefault="00B7587F" w:rsidP="00E3074B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B7587F" w:rsidRDefault="00B7587F" w:rsidP="00E3074B">
      <w:pPr>
        <w:spacing w:before="0" w:beforeAutospacing="0" w:after="0" w:afterAutospacing="0"/>
        <w:jc w:val="right"/>
        <w:rPr>
          <w:rFonts w:ascii="Times New Roman" w:hAnsi="Times New Roman"/>
          <w:sz w:val="24"/>
          <w:szCs w:val="24"/>
        </w:rPr>
      </w:pPr>
    </w:p>
    <w:p w:rsidR="00B7587F" w:rsidRDefault="00B7587F" w:rsidP="00E3074B">
      <w:pPr>
        <w:spacing w:before="0" w:beforeAutospacing="0" w:after="0" w:afterAutospacing="0"/>
        <w:jc w:val="right"/>
        <w:rPr>
          <w:rFonts w:ascii="Times New Roman" w:hAnsi="Times New Roman"/>
          <w:sz w:val="24"/>
          <w:szCs w:val="24"/>
        </w:rPr>
      </w:pPr>
    </w:p>
    <w:p w:rsidR="00B7587F" w:rsidRDefault="00B7587F" w:rsidP="00E3074B">
      <w:pPr>
        <w:spacing w:before="0" w:beforeAutospacing="0" w:after="0" w:afterAutospacing="0"/>
        <w:jc w:val="right"/>
        <w:rPr>
          <w:rFonts w:ascii="Times New Roman" w:hAnsi="Times New Roman"/>
          <w:sz w:val="24"/>
          <w:szCs w:val="24"/>
        </w:rPr>
      </w:pPr>
    </w:p>
    <w:p w:rsidR="00B7587F" w:rsidRPr="00E3074B" w:rsidRDefault="00B7587F" w:rsidP="00E3074B">
      <w:pPr>
        <w:spacing w:before="0" w:beforeAutospacing="0" w:after="0" w:afterAutospacing="0"/>
        <w:jc w:val="righ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Подготовила:</w:t>
      </w:r>
    </w:p>
    <w:p w:rsidR="00B7587F" w:rsidRDefault="00B7587F" w:rsidP="00B43BDD">
      <w:pPr>
        <w:spacing w:before="0" w:beforeAutospacing="0" w:after="0" w:afterAutospac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Воспитатель Рядинская Елена Анатольевна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  <w:r w:rsidRPr="00E3074B">
        <w:rPr>
          <w:rFonts w:ascii="Times New Roman" w:hAnsi="Times New Roman"/>
          <w:b/>
          <w:sz w:val="24"/>
          <w:szCs w:val="24"/>
        </w:rPr>
        <w:t>Цель: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Знакомство со старинными традициями русского народа.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  <w:r w:rsidRPr="00E3074B">
        <w:rPr>
          <w:rFonts w:ascii="Times New Roman" w:hAnsi="Times New Roman"/>
          <w:b/>
          <w:sz w:val="24"/>
          <w:szCs w:val="24"/>
        </w:rPr>
        <w:t>Задачи: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 xml:space="preserve">1.Пробудить в детях интерес к русскому фольклору, к богатому миру человеческих эмоций, связанных со старым традиционным бытом. 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2.Развивать у детей эмоциональный отклик на весенние проявления природы; эстетические чувства, переживания, творческие способности.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3.Продолжать знакомить с произведениями малого устного фольклора: закличками, прибаутками, песенками, пословицами, поговорками.</w:t>
      </w:r>
    </w:p>
    <w:p w:rsidR="00B7587F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B7587F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B7587F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B7587F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B7587F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B7587F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B7587F" w:rsidRPr="00B43BDD" w:rsidRDefault="00B7587F" w:rsidP="00B43BDD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 w:rsidRPr="00B43BDD">
        <w:rPr>
          <w:rFonts w:ascii="Times New Roman" w:hAnsi="Times New Roman"/>
          <w:sz w:val="24"/>
          <w:szCs w:val="24"/>
        </w:rPr>
        <w:t xml:space="preserve">г. Севастополь, </w:t>
      </w:r>
      <w:smartTag w:uri="urn:schemas-microsoft-com:office:smarttags" w:element="metricconverter">
        <w:smartTagPr>
          <w:attr w:name="ProductID" w:val="2021 г"/>
        </w:smartTagPr>
        <w:r w:rsidRPr="00B43BDD">
          <w:rPr>
            <w:rFonts w:ascii="Times New Roman" w:hAnsi="Times New Roman"/>
            <w:sz w:val="24"/>
            <w:szCs w:val="24"/>
          </w:rPr>
          <w:t>2021 г</w:t>
        </w:r>
      </w:smartTag>
      <w:r w:rsidRPr="00B43BDD">
        <w:rPr>
          <w:rFonts w:ascii="Times New Roman" w:hAnsi="Times New Roman"/>
          <w:sz w:val="24"/>
          <w:szCs w:val="24"/>
        </w:rPr>
        <w:t>.</w:t>
      </w:r>
    </w:p>
    <w:p w:rsidR="00B7587F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B7587F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B7587F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  <w:r w:rsidRPr="00E3074B">
        <w:rPr>
          <w:rFonts w:ascii="Times New Roman" w:hAnsi="Times New Roman"/>
          <w:b/>
          <w:sz w:val="24"/>
          <w:szCs w:val="24"/>
        </w:rPr>
        <w:t>Ход праздника: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Под звуки песни Д. Кабалевского «Птичий дом» дети входят в зал.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  <w:u w:val="single"/>
        </w:rPr>
      </w:pPr>
      <w:r w:rsidRPr="00E3074B">
        <w:rPr>
          <w:rFonts w:ascii="Times New Roman" w:hAnsi="Times New Roman"/>
          <w:b/>
          <w:sz w:val="24"/>
          <w:szCs w:val="24"/>
          <w:u w:val="single"/>
        </w:rPr>
        <w:t>Ведущая: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Всему на свете свой черёд,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И следом за метелью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Нам позывные подаёт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Весна своей капелью.</w:t>
      </w:r>
      <w:bookmarkStart w:id="0" w:name="_GoBack"/>
      <w:bookmarkEnd w:id="0"/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  <w:u w:val="single"/>
        </w:rPr>
      </w:pPr>
      <w:r w:rsidRPr="00E3074B">
        <w:rPr>
          <w:rFonts w:ascii="Times New Roman" w:hAnsi="Times New Roman"/>
          <w:b/>
          <w:sz w:val="24"/>
          <w:szCs w:val="24"/>
          <w:u w:val="single"/>
        </w:rPr>
        <w:t>Ребёнок: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Последний снег в апреле тает,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Мы рады солнцу и весне.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Весна в апреле прилетает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С весёлой ласточкой ко мне.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  <w:u w:val="single"/>
        </w:rPr>
      </w:pPr>
      <w:r w:rsidRPr="00E3074B">
        <w:rPr>
          <w:rFonts w:ascii="Times New Roman" w:hAnsi="Times New Roman"/>
          <w:b/>
          <w:sz w:val="24"/>
          <w:szCs w:val="24"/>
          <w:u w:val="single"/>
        </w:rPr>
        <w:t>Ребёнок: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Весна разгонит злые тучи,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Апрель – наш месяц самый лучший.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И соловейка нам в ответ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Подарит яркий свой привет.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  <w:u w:val="single"/>
        </w:rPr>
      </w:pPr>
      <w:r w:rsidRPr="00E3074B">
        <w:rPr>
          <w:rFonts w:ascii="Times New Roman" w:hAnsi="Times New Roman"/>
          <w:b/>
          <w:sz w:val="24"/>
          <w:szCs w:val="24"/>
          <w:u w:val="single"/>
        </w:rPr>
        <w:t>Ведущая: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Слетайтесь, птицы, с моря,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Садитесь на заборе,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Пойте, птицы,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Сказывайте, птицы,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Песни да сказки, были да небылицы.</w:t>
      </w:r>
    </w:p>
    <w:p w:rsidR="00B7587F" w:rsidRPr="00E3074B" w:rsidRDefault="00B7587F" w:rsidP="00E3074B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E3074B">
        <w:rPr>
          <w:rFonts w:ascii="Times New Roman" w:hAnsi="Times New Roman"/>
          <w:b/>
          <w:sz w:val="24"/>
          <w:szCs w:val="24"/>
        </w:rPr>
        <w:t>Звучит пение птиц в записи.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 xml:space="preserve">Если снег повсюду тает 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День становится длинней,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Если всё зазеленело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И в полях звучит ручей,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Если солнце ярче светит,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Если птицам не до сна,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Если стал теплее ветер,</w:t>
      </w:r>
    </w:p>
    <w:p w:rsidR="00B7587F" w:rsidRPr="00E3074B" w:rsidRDefault="00B7587F" w:rsidP="00E3074B">
      <w:pPr>
        <w:spacing w:before="0" w:beforeAutospacing="0" w:after="0" w:afterAutospacing="0" w:line="240" w:lineRule="atLeast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>Значит, к нам пришла…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E3074B">
        <w:rPr>
          <w:rFonts w:ascii="Times New Roman" w:hAnsi="Times New Roman"/>
          <w:b/>
          <w:sz w:val="24"/>
          <w:szCs w:val="24"/>
          <w:u w:val="single"/>
        </w:rPr>
        <w:t xml:space="preserve">Дети: </w:t>
      </w:r>
      <w:r w:rsidRPr="00E3074B">
        <w:rPr>
          <w:rFonts w:ascii="Times New Roman" w:hAnsi="Times New Roman"/>
          <w:sz w:val="24"/>
          <w:szCs w:val="24"/>
        </w:rPr>
        <w:t>Весна!</w:t>
      </w:r>
    </w:p>
    <w:p w:rsidR="00B7587F" w:rsidRPr="00E3074B" w:rsidRDefault="00B7587F" w:rsidP="00E3074B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E3074B">
        <w:rPr>
          <w:rFonts w:ascii="Times New Roman" w:hAnsi="Times New Roman"/>
          <w:b/>
          <w:sz w:val="24"/>
          <w:szCs w:val="24"/>
        </w:rPr>
        <w:t>«Весенний хоровод»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  <w:u w:val="single"/>
        </w:rPr>
      </w:pPr>
      <w:r w:rsidRPr="00E3074B">
        <w:rPr>
          <w:rFonts w:ascii="Times New Roman" w:hAnsi="Times New Roman"/>
          <w:b/>
          <w:sz w:val="24"/>
          <w:szCs w:val="24"/>
          <w:u w:val="single"/>
        </w:rPr>
        <w:t>Ведущая с детьми:</w:t>
      </w:r>
    </w:p>
    <w:p w:rsidR="00B7587F" w:rsidRDefault="00B7587F" w:rsidP="00E3074B">
      <w:pPr>
        <w:spacing w:before="0" w:beforeAutospacing="0" w:after="0" w:afterAutospacing="0"/>
        <w:rPr>
          <w:rFonts w:ascii="Times New Roman" w:hAnsi="Times New Roman"/>
          <w:color w:val="000000"/>
          <w:sz w:val="24"/>
          <w:szCs w:val="24"/>
        </w:rPr>
      </w:pPr>
      <w:r w:rsidRPr="00E3074B">
        <w:rPr>
          <w:rFonts w:ascii="Times New Roman" w:hAnsi="Times New Roman"/>
          <w:sz w:val="24"/>
          <w:szCs w:val="24"/>
        </w:rPr>
        <w:t xml:space="preserve">Весна, весна красная.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3074B">
        <w:rPr>
          <w:rFonts w:ascii="Times New Roman" w:hAnsi="Times New Roman"/>
          <w:color w:val="000000"/>
          <w:sz w:val="24"/>
          <w:szCs w:val="24"/>
        </w:rPr>
        <w:t>Приди, весна, с радостью,</w:t>
      </w:r>
    </w:p>
    <w:p w:rsidR="00B7587F" w:rsidRDefault="00B7587F" w:rsidP="00E3074B">
      <w:pPr>
        <w:spacing w:before="0" w:beforeAutospacing="0" w:after="0" w:afterAutospacing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 великой милостью, </w:t>
      </w:r>
      <w:r w:rsidRPr="00E3074B">
        <w:rPr>
          <w:rFonts w:ascii="Times New Roman" w:hAnsi="Times New Roman"/>
          <w:color w:val="000000"/>
          <w:sz w:val="24"/>
          <w:szCs w:val="24"/>
        </w:rPr>
        <w:t>Со льном высоким,</w:t>
      </w:r>
    </w:p>
    <w:p w:rsidR="00B7587F" w:rsidRPr="00B43BDD" w:rsidRDefault="00B7587F" w:rsidP="00E3074B">
      <w:pPr>
        <w:spacing w:before="0" w:beforeAutospacing="0" w:after="0" w:afterAutospacing="0"/>
        <w:rPr>
          <w:rFonts w:ascii="Times New Roman" w:hAnsi="Times New Roman"/>
          <w:color w:val="000000"/>
          <w:sz w:val="24"/>
          <w:szCs w:val="24"/>
        </w:rPr>
      </w:pPr>
      <w:r w:rsidRPr="00E3074B">
        <w:rPr>
          <w:rFonts w:ascii="Times New Roman" w:hAnsi="Times New Roman"/>
          <w:color w:val="000000"/>
          <w:sz w:val="24"/>
          <w:szCs w:val="24"/>
        </w:rPr>
        <w:t xml:space="preserve"> С корнем глубоким,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3074B">
        <w:rPr>
          <w:rFonts w:ascii="Times New Roman" w:hAnsi="Times New Roman"/>
          <w:color w:val="000000"/>
          <w:sz w:val="24"/>
          <w:szCs w:val="24"/>
        </w:rPr>
        <w:t>С хлебом обильным,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3074B">
        <w:rPr>
          <w:rFonts w:ascii="Times New Roman" w:hAnsi="Times New Roman"/>
          <w:color w:val="000000"/>
          <w:sz w:val="24"/>
          <w:szCs w:val="24"/>
        </w:rPr>
        <w:t>С ливнем обильным.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3074B">
        <w:rPr>
          <w:color w:val="000000"/>
        </w:rPr>
        <w:t>— Давайте золотые ворота для Весны - красны открывать. Это поможет весне силу удвоить, а зиму побороть. Но хоть «зима весну пугает, да сама тает», пусть весной часто бывают холода, но весна все равно победит, и мы ей в этом поможем.</w:t>
      </w:r>
    </w:p>
    <w:p w:rsidR="00B7587F" w:rsidRDefault="00B7587F" w:rsidP="00E3074B">
      <w:pPr>
        <w:spacing w:before="0" w:beforeAutospacing="0" w:after="0" w:afterAutospacing="0"/>
        <w:rPr>
          <w:rFonts w:ascii="Times New Roman" w:hAnsi="Times New Roman"/>
          <w:color w:val="000000"/>
          <w:sz w:val="24"/>
          <w:szCs w:val="24"/>
        </w:rPr>
      </w:pPr>
      <w:r w:rsidRPr="00E3074B">
        <w:rPr>
          <w:rFonts w:ascii="Times New Roman" w:hAnsi="Times New Roman"/>
          <w:color w:val="000000"/>
          <w:sz w:val="24"/>
          <w:szCs w:val="24"/>
        </w:rPr>
        <w:t>Дети идут двумя группами: 1 группа — играет на свистульках и дудочках, 2 группа — с атрибутами встречи весны (ленты, бумажные птицы, соломенные куклы и прочее). Все проходят цепочкой через ворота.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color w:val="000000"/>
          <w:sz w:val="24"/>
          <w:szCs w:val="24"/>
        </w:rPr>
      </w:pPr>
      <w:r w:rsidRPr="00E3074B">
        <w:rPr>
          <w:rStyle w:val="Strong"/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Игра «Золотые ворота».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3074B">
        <w:rPr>
          <w:color w:val="000000"/>
        </w:rPr>
        <w:t>Идет матушка-весна,</w:t>
      </w:r>
      <w:r w:rsidRPr="00E3074B">
        <w:rPr>
          <w:color w:val="000000"/>
        </w:rPr>
        <w:br/>
        <w:t>Отворяй-ка ворота.</w:t>
      </w:r>
      <w:r w:rsidRPr="00E3074B">
        <w:rPr>
          <w:color w:val="000000"/>
        </w:rPr>
        <w:br/>
        <w:t>Первый март пришел,</w:t>
      </w:r>
      <w:r w:rsidRPr="00E3074B">
        <w:rPr>
          <w:color w:val="000000"/>
        </w:rPr>
        <w:br/>
        <w:t>Белый снег сошел.</w:t>
      </w:r>
      <w:r w:rsidRPr="00E3074B">
        <w:rPr>
          <w:color w:val="000000"/>
        </w:rPr>
        <w:br/>
        <w:t>А за ним и апрель,</w:t>
      </w:r>
      <w:r w:rsidRPr="00E3074B">
        <w:rPr>
          <w:color w:val="000000"/>
        </w:rPr>
        <w:br/>
        <w:t>Отворил окно и дверь.</w:t>
      </w:r>
      <w:r w:rsidRPr="00E3074B">
        <w:rPr>
          <w:color w:val="000000"/>
        </w:rPr>
        <w:br/>
        <w:t>А уж как пришел май,</w:t>
      </w:r>
      <w:r w:rsidRPr="00E3074B">
        <w:rPr>
          <w:color w:val="000000"/>
        </w:rPr>
        <w:br/>
        <w:t>Солнце в терем приглашай!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 w:rsidRPr="00E3074B">
        <w:rPr>
          <w:b/>
          <w:color w:val="000000"/>
        </w:rPr>
        <w:t>Дети садятся на стулья.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iCs/>
          <w:color w:val="000000"/>
        </w:rPr>
      </w:pPr>
      <w:r w:rsidRPr="00E3074B">
        <w:rPr>
          <w:iCs/>
          <w:color w:val="000000"/>
        </w:rPr>
        <w:t>Двое мальчиков с корзинками в руках подбегают к березкам, на которых висят кормушки для птиц, достают корм и насыпают в кормушки.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iCs/>
          <w:color w:val="000000"/>
          <w:u w:val="single"/>
        </w:rPr>
      </w:pPr>
      <w:r w:rsidRPr="00E3074B">
        <w:rPr>
          <w:b/>
          <w:iCs/>
          <w:color w:val="000000"/>
          <w:u w:val="single"/>
        </w:rPr>
        <w:t>Ребёнок: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 Мы овсом и ячменем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Кормим птичек за окном.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К нам обедать по привычке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Прилетают две синички.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color w:val="000000"/>
          <w:u w:val="single"/>
        </w:rPr>
      </w:pPr>
      <w:r w:rsidRPr="00E3074B">
        <w:rPr>
          <w:b/>
          <w:color w:val="000000"/>
          <w:u w:val="single"/>
        </w:rPr>
        <w:t>Ребёнок: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Пара сизых голубей,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И знакомый воробей,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А за ним его семья,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И соседи, и друзья.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iCs/>
          <w:color w:val="000000"/>
          <w:shd w:val="clear" w:color="auto" w:fill="FFFFFF"/>
        </w:rPr>
      </w:pPr>
      <w:r w:rsidRPr="00E3074B">
        <w:rPr>
          <w:iCs/>
          <w:color w:val="000000"/>
          <w:shd w:val="clear" w:color="auto" w:fill="FFFFFF"/>
        </w:rPr>
        <w:t xml:space="preserve">Под музыку Л. Банникова «Птички летают»  дети, изображающие зимующих птиц, «подлетают» к кормушкам. 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iCs/>
          <w:color w:val="000000"/>
          <w:u w:val="single"/>
          <w:shd w:val="clear" w:color="auto" w:fill="FFFFFF"/>
        </w:rPr>
      </w:pPr>
      <w:r w:rsidRPr="00E3074B">
        <w:rPr>
          <w:b/>
          <w:iCs/>
          <w:color w:val="000000"/>
          <w:u w:val="single"/>
          <w:shd w:val="clear" w:color="auto" w:fill="FFFFFF"/>
        </w:rPr>
        <w:t>Дети – птицы: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Не страшны нам холода: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Ведь в кормушках есть еда.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color w:val="000000"/>
          <w:u w:val="single"/>
        </w:rPr>
      </w:pPr>
      <w:r w:rsidRPr="00E3074B">
        <w:rPr>
          <w:b/>
          <w:color w:val="000000"/>
          <w:u w:val="single"/>
        </w:rPr>
        <w:t>Ведущая: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Выбегайте-ка, друзья,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Да постройте им дома.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b/>
          <w:color w:val="000000"/>
          <w:sz w:val="24"/>
          <w:szCs w:val="24"/>
        </w:rPr>
      </w:pPr>
      <w:r w:rsidRPr="00E3074B">
        <w:rPr>
          <w:rFonts w:ascii="Times New Roman" w:hAnsi="Times New Roman"/>
          <w:b/>
          <w:color w:val="000000"/>
          <w:sz w:val="24"/>
          <w:szCs w:val="24"/>
        </w:rPr>
        <w:t>Проводится игра «Займи домик»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color w:val="000000"/>
          <w:u w:val="single"/>
        </w:rPr>
      </w:pPr>
      <w:r w:rsidRPr="00E3074B">
        <w:rPr>
          <w:b/>
          <w:color w:val="000000"/>
          <w:u w:val="single"/>
        </w:rPr>
        <w:t>Ведущая: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 Покажись нам, солнышко,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Посвети немножко,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Посвети немножко,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Просуши дорожки.</w:t>
      </w:r>
    </w:p>
    <w:p w:rsidR="00B7587F" w:rsidRPr="00B43BDD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iCs/>
          <w:color w:val="000000"/>
          <w:shd w:val="clear" w:color="auto" w:fill="FFFFFF"/>
        </w:rPr>
      </w:pPr>
      <w:r w:rsidRPr="00E3074B">
        <w:rPr>
          <w:b/>
          <w:iCs/>
          <w:color w:val="000000"/>
          <w:shd w:val="clear" w:color="auto" w:fill="FFFFFF"/>
        </w:rPr>
        <w:t>Под музыку Е. Тиличеевой «Солнышко плывет по небу»</w:t>
      </w:r>
      <w:r>
        <w:rPr>
          <w:b/>
          <w:iCs/>
          <w:color w:val="000000"/>
          <w:shd w:val="clear" w:color="auto" w:fill="FFFFFF"/>
        </w:rPr>
        <w:t xml:space="preserve"> </w:t>
      </w:r>
      <w:r w:rsidRPr="00E3074B">
        <w:rPr>
          <w:b/>
          <w:iCs/>
          <w:color w:val="000000"/>
          <w:shd w:val="clear" w:color="auto" w:fill="FFFFFF"/>
        </w:rPr>
        <w:t>выходит девочка Солнышко.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color w:val="000000"/>
          <w:u w:val="single"/>
        </w:rPr>
      </w:pPr>
      <w:r w:rsidRPr="00E3074B">
        <w:rPr>
          <w:b/>
          <w:color w:val="000000"/>
          <w:u w:val="single"/>
        </w:rPr>
        <w:t>Солнышко: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 Вам дарю свое тепло,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Чтобы все кругом цвело,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Чтоб листочки распускались,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Птички песней заливались.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iCs/>
          <w:color w:val="000000"/>
          <w:shd w:val="clear" w:color="auto" w:fill="FFFFFF"/>
        </w:rPr>
      </w:pPr>
      <w:r w:rsidRPr="00E3074B">
        <w:rPr>
          <w:b/>
          <w:iCs/>
          <w:color w:val="000000"/>
          <w:shd w:val="clear" w:color="auto" w:fill="FFFFFF"/>
        </w:rPr>
        <w:t>Два мальчика-мастера под марш выходят на середину зала.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iCs/>
          <w:color w:val="000000"/>
          <w:u w:val="single"/>
          <w:shd w:val="clear" w:color="auto" w:fill="FFFFFF"/>
        </w:rPr>
      </w:pPr>
      <w:r w:rsidRPr="00E3074B">
        <w:rPr>
          <w:b/>
          <w:iCs/>
          <w:color w:val="000000"/>
          <w:u w:val="single"/>
          <w:shd w:val="clear" w:color="auto" w:fill="FFFFFF"/>
        </w:rPr>
        <w:t>Мальчик: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Через море, через горы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Стайкой птицы к нам летят.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Мы для них построим город,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Птичий город – Птицеград.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color w:val="000000"/>
          <w:u w:val="single"/>
        </w:rPr>
      </w:pPr>
      <w:r w:rsidRPr="00E3074B">
        <w:rPr>
          <w:b/>
          <w:color w:val="000000"/>
          <w:u w:val="single"/>
        </w:rPr>
        <w:t>Мальчик: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И сегодня в день весенний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Справим птичье новоселье.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Эти домики все вместе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На березках мы развесим.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iCs/>
          <w:color w:val="000000"/>
          <w:shd w:val="clear" w:color="auto" w:fill="FFFFFF"/>
        </w:rPr>
      </w:pPr>
      <w:r w:rsidRPr="00E3074B">
        <w:rPr>
          <w:b/>
          <w:iCs/>
          <w:color w:val="000000"/>
          <w:shd w:val="clear" w:color="auto" w:fill="FFFFFF"/>
        </w:rPr>
        <w:t>Мальчики исполняют танец «Сделаем скворечники»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iCs/>
          <w:color w:val="000000"/>
          <w:u w:val="single"/>
          <w:shd w:val="clear" w:color="auto" w:fill="FFFFFF"/>
        </w:rPr>
      </w:pPr>
      <w:r w:rsidRPr="00E3074B">
        <w:rPr>
          <w:b/>
          <w:iCs/>
          <w:color w:val="000000"/>
          <w:u w:val="single"/>
          <w:shd w:val="clear" w:color="auto" w:fill="FFFFFF"/>
        </w:rPr>
        <w:t>Мальчик: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Мы, ребята-дошколята,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Приглашаем всех пернатых,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Прилетайте, кто захочет,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Мы вас любим очень-очень.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b/>
          <w:iCs/>
          <w:color w:val="000000"/>
          <w:sz w:val="24"/>
          <w:szCs w:val="24"/>
          <w:shd w:val="clear" w:color="auto" w:fill="FFFFFF"/>
        </w:rPr>
      </w:pPr>
      <w:r w:rsidRPr="00E3074B">
        <w:rPr>
          <w:rFonts w:ascii="Times New Roman" w:hAnsi="Times New Roman"/>
          <w:b/>
          <w:iCs/>
          <w:color w:val="000000"/>
          <w:sz w:val="24"/>
          <w:szCs w:val="24"/>
          <w:shd w:val="clear" w:color="auto" w:fill="FFFFFF"/>
        </w:rPr>
        <w:t>Под музыку И. Дунаевского «Скворцы прилетели» перелетные птицы «вылетают» на середину зала.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  <w:u w:val="single"/>
          <w:shd w:val="clear" w:color="auto" w:fill="FFFFFF"/>
        </w:rPr>
      </w:pPr>
      <w:r w:rsidRPr="00E3074B">
        <w:rPr>
          <w:b/>
          <w:bCs/>
          <w:color w:val="000000"/>
          <w:u w:val="single"/>
          <w:shd w:val="clear" w:color="auto" w:fill="FFFFFF"/>
        </w:rPr>
        <w:t>Перелетные птицы</w:t>
      </w:r>
      <w:r w:rsidRPr="00E3074B">
        <w:rPr>
          <w:color w:val="000000"/>
          <w:u w:val="single"/>
          <w:shd w:val="clear" w:color="auto" w:fill="FFFFFF"/>
        </w:rPr>
        <w:t>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  <w:shd w:val="clear" w:color="auto" w:fill="FFFFFF"/>
        </w:rPr>
      </w:pPr>
      <w:r w:rsidRPr="00E3074B">
        <w:rPr>
          <w:color w:val="000000"/>
          <w:shd w:val="clear" w:color="auto" w:fill="FFFFFF"/>
        </w:rPr>
        <w:t xml:space="preserve">Здравствуйте, дети! 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  <w:u w:val="single"/>
          <w:shd w:val="clear" w:color="auto" w:fill="FFFFFF"/>
        </w:rPr>
      </w:pPr>
      <w:r w:rsidRPr="00E3074B">
        <w:rPr>
          <w:b/>
          <w:bCs/>
          <w:color w:val="000000"/>
          <w:u w:val="single"/>
          <w:shd w:val="clear" w:color="auto" w:fill="FFFFFF"/>
        </w:rPr>
        <w:t>Дети</w:t>
      </w:r>
      <w:r w:rsidRPr="00E3074B">
        <w:rPr>
          <w:color w:val="000000"/>
          <w:u w:val="single"/>
          <w:shd w:val="clear" w:color="auto" w:fill="FFFFFF"/>
        </w:rPr>
        <w:t>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  <w:shd w:val="clear" w:color="auto" w:fill="FFFFFF"/>
        </w:rPr>
      </w:pPr>
      <w:r w:rsidRPr="00E3074B">
        <w:rPr>
          <w:color w:val="000000"/>
          <w:shd w:val="clear" w:color="auto" w:fill="FFFFFF"/>
        </w:rPr>
        <w:t>Здравствуйте, желанные друзья!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iCs/>
          <w:color w:val="000000"/>
          <w:u w:val="single"/>
          <w:shd w:val="clear" w:color="auto" w:fill="FFFFFF"/>
        </w:rPr>
      </w:pPr>
      <w:r w:rsidRPr="00E3074B">
        <w:rPr>
          <w:b/>
          <w:bCs/>
          <w:color w:val="000000"/>
          <w:u w:val="single"/>
          <w:shd w:val="clear" w:color="auto" w:fill="FFFFFF"/>
        </w:rPr>
        <w:t>Скворец</w:t>
      </w:r>
      <w:r w:rsidRPr="00E3074B">
        <w:rPr>
          <w:color w:val="000000"/>
          <w:shd w:val="clear" w:color="auto" w:fill="FFFFFF"/>
        </w:rPr>
        <w:t> </w:t>
      </w:r>
      <w:r w:rsidRPr="00E3074B">
        <w:rPr>
          <w:i/>
          <w:iCs/>
          <w:color w:val="000000"/>
          <w:shd w:val="clear" w:color="auto" w:fill="FFFFFF"/>
        </w:rPr>
        <w:t>(подлетев к синичке).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Здравствуй, птичка-невеличка!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Здравствуй, добрая синичка!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  <w:u w:val="single"/>
        </w:rPr>
      </w:pPr>
      <w:r w:rsidRPr="00E3074B">
        <w:rPr>
          <w:b/>
          <w:bCs/>
          <w:color w:val="000000"/>
          <w:u w:val="single"/>
          <w:shd w:val="clear" w:color="auto" w:fill="FFFFFF"/>
        </w:rPr>
        <w:t>Грач</w:t>
      </w:r>
      <w:r w:rsidRPr="00E3074B">
        <w:rPr>
          <w:color w:val="000000"/>
          <w:u w:val="single"/>
          <w:shd w:val="clear" w:color="auto" w:fill="FFFFFF"/>
        </w:rPr>
        <w:t>: 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Здравствуй, дятел, наш приятель!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Здравствуй, голубь и снегирь!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u w:val="single"/>
          <w:shd w:val="clear" w:color="auto" w:fill="FFFFFF"/>
        </w:rPr>
      </w:pPr>
      <w:r w:rsidRPr="00E3074B">
        <w:rPr>
          <w:b/>
          <w:bCs/>
          <w:color w:val="000000"/>
          <w:u w:val="single"/>
          <w:shd w:val="clear" w:color="auto" w:fill="FFFFFF"/>
        </w:rPr>
        <w:t>Дятел: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Расскажите, птицы,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Где вы побывали?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Расскажите, птицы,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Что вы повидали?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u w:val="single"/>
          <w:shd w:val="clear" w:color="auto" w:fill="FFFFFF"/>
        </w:rPr>
      </w:pPr>
      <w:r w:rsidRPr="00E3074B">
        <w:rPr>
          <w:b/>
          <w:bCs/>
          <w:color w:val="000000"/>
          <w:u w:val="single"/>
          <w:shd w:val="clear" w:color="auto" w:fill="FFFFFF"/>
        </w:rPr>
        <w:t>Скворец: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В жарких странах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Жаркое лето.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Ни зимы, ни снега там нету.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  <w:u w:val="single"/>
          <w:shd w:val="clear" w:color="auto" w:fill="FFFFFF"/>
        </w:rPr>
      </w:pPr>
      <w:r w:rsidRPr="00E3074B">
        <w:rPr>
          <w:b/>
          <w:bCs/>
          <w:color w:val="000000"/>
          <w:u w:val="single"/>
          <w:shd w:val="clear" w:color="auto" w:fill="FFFFFF"/>
        </w:rPr>
        <w:t>Грач</w:t>
      </w:r>
      <w:r w:rsidRPr="00E3074B">
        <w:rPr>
          <w:color w:val="000000"/>
          <w:u w:val="single"/>
          <w:shd w:val="clear" w:color="auto" w:fill="FFFFFF"/>
        </w:rPr>
        <w:t>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Бродят там слоны-великаны,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Целый день кричат обезьяны.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Там растут деревья – лианы,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Там растут на пальмах бананы.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color w:val="000000"/>
          <w:u w:val="single"/>
          <w:shd w:val="clear" w:color="auto" w:fill="FFFFFF"/>
        </w:rPr>
      </w:pPr>
      <w:r w:rsidRPr="00E3074B">
        <w:rPr>
          <w:b/>
          <w:bCs/>
          <w:color w:val="000000"/>
          <w:u w:val="single"/>
          <w:shd w:val="clear" w:color="auto" w:fill="FFFFFF"/>
        </w:rPr>
        <w:t>Дятел</w:t>
      </w:r>
      <w:r w:rsidRPr="00E3074B">
        <w:rPr>
          <w:b/>
          <w:color w:val="000000"/>
          <w:u w:val="single"/>
          <w:shd w:val="clear" w:color="auto" w:fill="FFFFFF"/>
        </w:rPr>
        <w:t>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 Хорошо ли жили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Вдалеке от дома?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С кем вы там дружили</w:t>
      </w:r>
    </w:p>
    <w:p w:rsidR="00B7587F" w:rsidRDefault="00B7587F" w:rsidP="00E3074B">
      <w:pPr>
        <w:spacing w:before="0" w:beforeAutospacing="0" w:after="0" w:afterAutospacing="0"/>
        <w:rPr>
          <w:rFonts w:ascii="Times New Roman" w:hAnsi="Times New Roman"/>
          <w:color w:val="000000"/>
          <w:sz w:val="24"/>
          <w:szCs w:val="24"/>
        </w:rPr>
      </w:pPr>
      <w:r w:rsidRPr="00E3074B">
        <w:rPr>
          <w:rFonts w:ascii="Times New Roman" w:hAnsi="Times New Roman"/>
          <w:color w:val="000000"/>
          <w:sz w:val="24"/>
          <w:szCs w:val="24"/>
        </w:rPr>
        <w:t>В странах незнакомых?</w:t>
      </w:r>
    </w:p>
    <w:p w:rsidR="00B7587F" w:rsidRPr="00E3074B" w:rsidRDefault="00B7587F" w:rsidP="00E3074B">
      <w:pPr>
        <w:spacing w:before="0" w:beforeAutospacing="0" w:after="0" w:afterAutospacing="0"/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</w:pPr>
      <w:r w:rsidRPr="00E3074B"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Скворец</w:t>
      </w:r>
      <w:r w:rsidRPr="00E3074B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 Мы скучали по деревне,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По звенящему ручью,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По скворечне, по деревьям,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По соседу – воробью.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color w:val="000000"/>
          <w:u w:val="single"/>
        </w:rPr>
      </w:pPr>
      <w:r w:rsidRPr="00E3074B">
        <w:rPr>
          <w:b/>
          <w:color w:val="000000"/>
          <w:u w:val="single"/>
        </w:rPr>
        <w:t>Ведущая: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Вы б для нас потанцевали,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Мы вас очень, очень ждали.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color w:val="000000"/>
          <w:u w:val="single"/>
        </w:rPr>
      </w:pPr>
      <w:r w:rsidRPr="00E3074B">
        <w:rPr>
          <w:b/>
          <w:color w:val="000000"/>
          <w:u w:val="single"/>
        </w:rPr>
        <w:t>Грач: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Что бы было интересней,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Мы станцуем с вами вместе!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 w:rsidRPr="00E3074B">
        <w:rPr>
          <w:b/>
          <w:color w:val="000000"/>
        </w:rPr>
        <w:t>«Общий танец»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color w:val="000000"/>
          <w:u w:val="single"/>
        </w:rPr>
      </w:pPr>
      <w:r w:rsidRPr="00E3074B">
        <w:rPr>
          <w:b/>
          <w:color w:val="000000"/>
          <w:u w:val="single"/>
        </w:rPr>
        <w:t>Синичка: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Дети, гнёзд не разоряйте,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Птичий дом не трогайте,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Яичек тёплых не берите,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Нас, друзья вы берегите!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b/>
          <w:color w:val="000000"/>
          <w:u w:val="single"/>
        </w:rPr>
      </w:pPr>
      <w:r w:rsidRPr="00E3074B">
        <w:rPr>
          <w:b/>
          <w:color w:val="000000"/>
          <w:u w:val="single"/>
        </w:rPr>
        <w:t>Ребёнок: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 xml:space="preserve">Мы не станем разорять 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Гнёзда у пернатых.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>Пусть птичьи песенки звенят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3074B">
        <w:rPr>
          <w:color w:val="000000"/>
        </w:rPr>
        <w:t xml:space="preserve"> На радость всем ребятам.</w:t>
      </w:r>
    </w:p>
    <w:p w:rsidR="00B7587F" w:rsidRPr="00E3074B" w:rsidRDefault="00B7587F" w:rsidP="00E3074B">
      <w:pPr>
        <w:pStyle w:val="NormalWeb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B7587F" w:rsidRPr="00B43BDD" w:rsidRDefault="00B7587F" w:rsidP="00B43BDD">
      <w:pPr>
        <w:pStyle w:val="NormalWeb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 w:rsidRPr="00E3074B">
        <w:rPr>
          <w:b/>
          <w:color w:val="000000"/>
        </w:rPr>
        <w:t>Под музыку дети выходят из зала.</w:t>
      </w:r>
    </w:p>
    <w:sectPr w:rsidR="00B7587F" w:rsidRPr="00B43BDD" w:rsidSect="00B43BDD">
      <w:pgSz w:w="11906" w:h="16838"/>
      <w:pgMar w:top="719" w:right="566" w:bottom="71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BDB"/>
    <w:rsid w:val="000962E2"/>
    <w:rsid w:val="000B0192"/>
    <w:rsid w:val="000D7577"/>
    <w:rsid w:val="000F0BDB"/>
    <w:rsid w:val="00101430"/>
    <w:rsid w:val="00101BBF"/>
    <w:rsid w:val="00181160"/>
    <w:rsid w:val="001F23B0"/>
    <w:rsid w:val="002B2717"/>
    <w:rsid w:val="003168DC"/>
    <w:rsid w:val="004C4C45"/>
    <w:rsid w:val="004E059F"/>
    <w:rsid w:val="005750AE"/>
    <w:rsid w:val="005A1791"/>
    <w:rsid w:val="005B556A"/>
    <w:rsid w:val="005B638E"/>
    <w:rsid w:val="005D185A"/>
    <w:rsid w:val="006448DA"/>
    <w:rsid w:val="0068340F"/>
    <w:rsid w:val="006F1FD7"/>
    <w:rsid w:val="0074045F"/>
    <w:rsid w:val="00767603"/>
    <w:rsid w:val="007E3457"/>
    <w:rsid w:val="00803C58"/>
    <w:rsid w:val="00814D1E"/>
    <w:rsid w:val="008943F6"/>
    <w:rsid w:val="008C6709"/>
    <w:rsid w:val="00914372"/>
    <w:rsid w:val="009448B5"/>
    <w:rsid w:val="0097379F"/>
    <w:rsid w:val="00AB4418"/>
    <w:rsid w:val="00AD00BF"/>
    <w:rsid w:val="00AE3124"/>
    <w:rsid w:val="00B2132D"/>
    <w:rsid w:val="00B43BDD"/>
    <w:rsid w:val="00B7587F"/>
    <w:rsid w:val="00C40ED2"/>
    <w:rsid w:val="00C96B1C"/>
    <w:rsid w:val="00CA32C9"/>
    <w:rsid w:val="00CE5D94"/>
    <w:rsid w:val="00D06058"/>
    <w:rsid w:val="00D46317"/>
    <w:rsid w:val="00E3074B"/>
    <w:rsid w:val="00E47CC9"/>
    <w:rsid w:val="00F06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BDB"/>
    <w:pPr>
      <w:spacing w:before="100" w:beforeAutospacing="1" w:after="100" w:afterAutospacing="1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F0BD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0BD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F0BD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0B0192"/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0B019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78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4</Pages>
  <Words>707</Words>
  <Characters>4030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Lena</cp:lastModifiedBy>
  <cp:revision>7</cp:revision>
  <cp:lastPrinted>2019-11-27T14:18:00Z</cp:lastPrinted>
  <dcterms:created xsi:type="dcterms:W3CDTF">2019-11-20T17:42:00Z</dcterms:created>
  <dcterms:modified xsi:type="dcterms:W3CDTF">2022-11-26T16:18:00Z</dcterms:modified>
</cp:coreProperties>
</file>