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4CC" w:rsidRDefault="00AD54CC" w:rsidP="00C2106A">
      <w:pPr>
        <w:spacing w:before="100" w:beforeAutospacing="1" w:after="75" w:line="240" w:lineRule="auto"/>
        <w:jc w:val="center"/>
        <w:outlineLvl w:val="0"/>
        <w:rPr>
          <w:rFonts w:ascii="Times New Roman" w:hAnsi="Times New Roman"/>
          <w:b/>
          <w:bCs/>
          <w:kern w:val="36"/>
          <w:sz w:val="44"/>
          <w:szCs w:val="44"/>
          <w:lang w:eastAsia="ru-RU"/>
        </w:rPr>
      </w:pPr>
      <w:r w:rsidRPr="00CA6789">
        <w:rPr>
          <w:rFonts w:ascii="Times New Roman" w:hAnsi="Times New Roman"/>
          <w:b/>
          <w:bCs/>
          <w:kern w:val="36"/>
          <w:sz w:val="44"/>
          <w:szCs w:val="44"/>
          <w:lang w:eastAsia="ru-RU"/>
        </w:rPr>
        <w:t>Проект "</w:t>
      </w:r>
      <w:r>
        <w:rPr>
          <w:rFonts w:ascii="Times New Roman" w:hAnsi="Times New Roman"/>
          <w:b/>
          <w:bCs/>
          <w:kern w:val="36"/>
          <w:sz w:val="44"/>
          <w:szCs w:val="44"/>
          <w:lang w:eastAsia="ru-RU"/>
        </w:rPr>
        <w:t>Кладовая Земли</w:t>
      </w:r>
      <w:bookmarkStart w:id="0" w:name="_GoBack"/>
      <w:bookmarkEnd w:id="0"/>
      <w:r>
        <w:rPr>
          <w:rFonts w:ascii="Times New Roman" w:hAnsi="Times New Roman"/>
          <w:b/>
          <w:bCs/>
          <w:kern w:val="36"/>
          <w:sz w:val="44"/>
          <w:szCs w:val="44"/>
          <w:lang w:eastAsia="ru-RU"/>
        </w:rPr>
        <w:t>.</w:t>
      </w:r>
      <w:r w:rsidRPr="00CA6789">
        <w:rPr>
          <w:rFonts w:ascii="Times New Roman" w:hAnsi="Times New Roman"/>
          <w:b/>
          <w:bCs/>
          <w:kern w:val="36"/>
          <w:sz w:val="44"/>
          <w:szCs w:val="44"/>
          <w:lang w:eastAsia="ru-RU"/>
        </w:rPr>
        <w:t>"</w:t>
      </w:r>
    </w:p>
    <w:p w:rsidR="00AD54CC" w:rsidRPr="00CA6789" w:rsidRDefault="00AD54CC" w:rsidP="00C2106A">
      <w:pPr>
        <w:spacing w:before="100" w:beforeAutospacing="1" w:after="75" w:line="240" w:lineRule="auto"/>
        <w:jc w:val="center"/>
        <w:outlineLvl w:val="0"/>
        <w:rPr>
          <w:rFonts w:ascii="Times New Roman" w:hAnsi="Times New Roman"/>
          <w:b/>
          <w:bCs/>
          <w:kern w:val="36"/>
          <w:sz w:val="44"/>
          <w:szCs w:val="44"/>
          <w:lang w:eastAsia="ru-RU"/>
        </w:rPr>
      </w:pP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Срок реализации</w:t>
      </w:r>
      <w:r w:rsidRPr="00C2106A">
        <w:rPr>
          <w:rFonts w:ascii="Arial" w:hAnsi="Arial" w:cs="Arial"/>
          <w:color w:val="000000"/>
          <w:sz w:val="20"/>
          <w:szCs w:val="20"/>
          <w:lang w:eastAsia="ru-RU"/>
        </w:rPr>
        <w:t xml:space="preserve">: </w:t>
      </w:r>
      <w:r>
        <w:rPr>
          <w:rFonts w:ascii="Arial" w:hAnsi="Arial" w:cs="Arial"/>
          <w:color w:val="000000"/>
          <w:sz w:val="20"/>
          <w:szCs w:val="20"/>
          <w:lang w:eastAsia="ru-RU"/>
        </w:rPr>
        <w:t>3 месяца (сентябрь, октябрь,ноябрь</w:t>
      </w:r>
      <w:r w:rsidRPr="00C2106A">
        <w:rPr>
          <w:rFonts w:ascii="Arial" w:hAnsi="Arial" w:cs="Arial"/>
          <w:color w:val="000000"/>
          <w:sz w:val="20"/>
          <w:szCs w:val="20"/>
          <w:lang w:eastAsia="ru-RU"/>
        </w:rPr>
        <w:t>).</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Тип проекта</w:t>
      </w:r>
      <w:r>
        <w:rPr>
          <w:rFonts w:ascii="Arial" w:hAnsi="Arial" w:cs="Arial"/>
          <w:b/>
          <w:bCs/>
          <w:color w:val="000000"/>
          <w:sz w:val="20"/>
          <w:lang w:eastAsia="ru-RU"/>
        </w:rPr>
        <w:t xml:space="preserve"> </w:t>
      </w:r>
      <w:r>
        <w:rPr>
          <w:rFonts w:ascii="Arial" w:hAnsi="Arial" w:cs="Arial"/>
          <w:color w:val="000000"/>
          <w:sz w:val="20"/>
          <w:szCs w:val="20"/>
          <w:lang w:eastAsia="ru-RU"/>
        </w:rPr>
        <w:t>познавательно-информационный, творческий</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Вид проекта:</w:t>
      </w:r>
      <w:r w:rsidRPr="00C2106A">
        <w:rPr>
          <w:rFonts w:ascii="Arial" w:hAnsi="Arial" w:cs="Arial"/>
          <w:color w:val="000000"/>
          <w:sz w:val="20"/>
          <w:lang w:eastAsia="ru-RU"/>
        </w:rPr>
        <w:t> </w:t>
      </w:r>
      <w:r w:rsidRPr="00C2106A">
        <w:rPr>
          <w:rFonts w:ascii="Arial" w:hAnsi="Arial" w:cs="Arial"/>
          <w:color w:val="000000"/>
          <w:sz w:val="20"/>
          <w:szCs w:val="20"/>
          <w:lang w:eastAsia="ru-RU"/>
        </w:rPr>
        <w:t>фронтальный (с группой детей и их семьями)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Цель:</w:t>
      </w:r>
      <w:r w:rsidRPr="00C2106A">
        <w:rPr>
          <w:rFonts w:ascii="Arial" w:hAnsi="Arial" w:cs="Arial"/>
          <w:color w:val="000000"/>
          <w:sz w:val="20"/>
          <w:lang w:eastAsia="ru-RU"/>
        </w:rPr>
        <w:t> </w:t>
      </w:r>
      <w:r w:rsidRPr="00C2106A">
        <w:rPr>
          <w:rFonts w:ascii="Arial" w:hAnsi="Arial" w:cs="Arial"/>
          <w:color w:val="000000"/>
          <w:sz w:val="20"/>
          <w:szCs w:val="20"/>
          <w:lang w:eastAsia="ru-RU"/>
        </w:rPr>
        <w:t>Создание условий для формирования предпосылок поисковой деятельности, развития  воображения и художественно – творческих способностей, в процессе реализации проекта «Кладовая земли».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Задачи проекта:</w:t>
      </w:r>
    </w:p>
    <w:p w:rsidR="00AD54CC" w:rsidRPr="00C2106A" w:rsidRDefault="00AD54CC" w:rsidP="00EA2D97">
      <w:pPr>
        <w:spacing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1.Формирование у детей первоначального представления о внутреннем содержании Земли;</w:t>
      </w:r>
      <w:r w:rsidRPr="00C2106A">
        <w:rPr>
          <w:rFonts w:ascii="Arial" w:hAnsi="Arial" w:cs="Arial"/>
          <w:color w:val="000000"/>
          <w:sz w:val="20"/>
          <w:szCs w:val="20"/>
          <w:lang w:eastAsia="ru-RU"/>
        </w:rPr>
        <w:br/>
        <w:t>2. Познакомить детей с экосистемой гор;</w:t>
      </w:r>
      <w:r w:rsidRPr="00C2106A">
        <w:rPr>
          <w:rFonts w:ascii="Arial" w:hAnsi="Arial" w:cs="Arial"/>
          <w:color w:val="000000"/>
          <w:sz w:val="20"/>
          <w:szCs w:val="20"/>
          <w:lang w:eastAsia="ru-RU"/>
        </w:rPr>
        <w:br/>
        <w:t>3. Развитие любознательности, интереса к разнообразным природным ресурсам;</w:t>
      </w:r>
      <w:r w:rsidRPr="00C2106A">
        <w:rPr>
          <w:rFonts w:ascii="Arial" w:hAnsi="Arial" w:cs="Arial"/>
          <w:color w:val="000000"/>
          <w:sz w:val="20"/>
          <w:szCs w:val="20"/>
          <w:lang w:eastAsia="ru-RU"/>
        </w:rPr>
        <w:br/>
        <w:t>4.Формирование предпосылок экологической культуры дошкольников;</w:t>
      </w:r>
      <w:r w:rsidRPr="00C2106A">
        <w:rPr>
          <w:rFonts w:ascii="Arial" w:hAnsi="Arial" w:cs="Arial"/>
          <w:color w:val="000000"/>
          <w:sz w:val="20"/>
          <w:szCs w:val="20"/>
          <w:lang w:eastAsia="ru-RU"/>
        </w:rPr>
        <w:br/>
        <w:t>5.Формирование предпосылок поисковой деятельности, интеллектуальной инициативы;</w:t>
      </w:r>
      <w:r w:rsidRPr="00C2106A">
        <w:rPr>
          <w:rFonts w:ascii="Arial" w:hAnsi="Arial" w:cs="Arial"/>
          <w:color w:val="000000"/>
          <w:sz w:val="20"/>
          <w:szCs w:val="20"/>
          <w:lang w:eastAsia="ru-RU"/>
        </w:rPr>
        <w:br/>
        <w:t>6.Развитие умения определять возможные методы решения проблемы с помощью взрослого, а за тем и самостоятельно;</w:t>
      </w:r>
      <w:r w:rsidRPr="00C2106A">
        <w:rPr>
          <w:rFonts w:ascii="Arial" w:hAnsi="Arial" w:cs="Arial"/>
          <w:color w:val="000000"/>
          <w:sz w:val="20"/>
          <w:szCs w:val="20"/>
          <w:lang w:eastAsia="ru-RU"/>
        </w:rPr>
        <w:br/>
        <w:t>7.Способствовать индивидуальному самовыражению детей в процессе продуктивной творческой деятельности;</w:t>
      </w:r>
      <w:r w:rsidRPr="00C2106A">
        <w:rPr>
          <w:rFonts w:ascii="Arial" w:hAnsi="Arial" w:cs="Arial"/>
          <w:color w:val="000000"/>
          <w:sz w:val="20"/>
          <w:szCs w:val="20"/>
          <w:lang w:eastAsia="ru-RU"/>
        </w:rPr>
        <w:br/>
        <w:t>8.Обогащение словарного запаса дошкольников;</w:t>
      </w:r>
      <w:r w:rsidRPr="00C2106A">
        <w:rPr>
          <w:rFonts w:ascii="Arial" w:hAnsi="Arial" w:cs="Arial"/>
          <w:color w:val="000000"/>
          <w:sz w:val="20"/>
          <w:szCs w:val="20"/>
          <w:lang w:eastAsia="ru-RU"/>
        </w:rPr>
        <w:br/>
        <w:t>9.Развитие мелкой моторики рук.</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Актуальность</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В дошкольном детстве закладываются основы личностной культуры человека, приверженность  общечеловеческим духовным ценностям. Ребенок должен научиться ориентироваться в природе, предметах, созданных руками человека, явлениях окружающей действительности, общественной и собственной жизни. Чтобы сформировать у детей целостное представление об окружающем мире, следует уделять больше внимания для комплексного изучения природы, экосистемы региона, страны в целом.</w:t>
      </w:r>
      <w:r w:rsidRPr="00C2106A">
        <w:rPr>
          <w:rFonts w:ascii="Arial" w:hAnsi="Arial" w:cs="Arial"/>
          <w:color w:val="000000"/>
          <w:sz w:val="20"/>
          <w:szCs w:val="20"/>
          <w:lang w:eastAsia="ru-RU"/>
        </w:rPr>
        <w:br/>
        <w:t>Мы стараемся найти интересующую нас тему, создать условия для постижения способов активного взаимодействия с миром, проявления эмоционально – оценочного отношения к происходящему.</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Всегда ли мы внимательно смотрим под ноги? Не только для того, чтобы не споткнуться, не упасть. А для того еще, чтобы найти, поднять и рассмотреть одно из чудес природы – камень.</w:t>
      </w:r>
      <w:r w:rsidRPr="00C2106A">
        <w:rPr>
          <w:rFonts w:ascii="Arial" w:hAnsi="Arial" w:cs="Arial"/>
          <w:color w:val="000000"/>
          <w:sz w:val="20"/>
          <w:szCs w:val="20"/>
          <w:lang w:eastAsia="ru-RU"/>
        </w:rPr>
        <w:br/>
        <w:t>Камни – дети самой Земли. Наша планета, сложенная, построенная в основном из твердых пород, дарит нам то пестрый кусок гранита, то желто – коричневый кремень, то черную прозрачную пластину слюды… Держите. Любуйтесь. Каждый камень по – своему красив, каждый интересен. А если рассмотреть изделие из камней? Вы попадете в неповторимое царство, где правят красота природы и мастерство людей, создающих из камня великолепные произведения искусства.</w:t>
      </w:r>
      <w:r w:rsidRPr="00C2106A">
        <w:rPr>
          <w:rFonts w:ascii="Arial" w:hAnsi="Arial" w:cs="Arial"/>
          <w:color w:val="000000"/>
          <w:sz w:val="20"/>
          <w:lang w:eastAsia="ru-RU"/>
        </w:rPr>
        <w:t> </w:t>
      </w:r>
      <w:r w:rsidRPr="00C2106A">
        <w:rPr>
          <w:rFonts w:ascii="Arial" w:hAnsi="Arial" w:cs="Arial"/>
          <w:color w:val="000000"/>
          <w:sz w:val="20"/>
          <w:szCs w:val="20"/>
          <w:lang w:eastAsia="ru-RU"/>
        </w:rPr>
        <w:br/>
        <w:t>Знаком</w:t>
      </w:r>
      <w:r>
        <w:rPr>
          <w:rFonts w:ascii="Arial" w:hAnsi="Arial" w:cs="Arial"/>
          <w:color w:val="000000"/>
          <w:sz w:val="20"/>
          <w:szCs w:val="20"/>
          <w:lang w:eastAsia="ru-RU"/>
        </w:rPr>
        <w:t>ство детей с природой Смоленского</w:t>
      </w:r>
      <w:r w:rsidRPr="00C2106A">
        <w:rPr>
          <w:rFonts w:ascii="Arial" w:hAnsi="Arial" w:cs="Arial"/>
          <w:color w:val="000000"/>
          <w:sz w:val="20"/>
          <w:szCs w:val="20"/>
          <w:lang w:eastAsia="ru-RU"/>
        </w:rPr>
        <w:t xml:space="preserve"> края, полезными ископаемыми, добываемыми в регионе, просто камнями,  способствует: расширению кругозора детей, умению определять материалы, из которых изготовлены предметы, умению устанавливать связи между свойствами и признаками разнообразных материалов, умению определять происхождение рукотворных предметов, знакомству  с профессиями людей, обследованию предметов с помощью системы сенсорных эталонов и перцептивных действий, группировке предметов в соответствии с познавательной задачей.</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Мы знакомим детей с новыми понятиями, названиями полезных ископаемых, географических мест, использованием  камня в жизни человека,  тем самым  способствуем формированию активного словаря детей, а значит,  развиваем речевые умения и навыки личности, способствуем повышению уровня  познавательных способностей, развиваем воображение, способствуем гармоничному развитию личности.</w:t>
      </w:r>
      <w:r w:rsidRPr="00C2106A">
        <w:rPr>
          <w:rFonts w:ascii="Arial" w:hAnsi="Arial" w:cs="Arial"/>
          <w:color w:val="000000"/>
          <w:sz w:val="20"/>
          <w:szCs w:val="20"/>
          <w:lang w:eastAsia="ru-RU"/>
        </w:rPr>
        <w:br/>
        <w:t>Нельзя считать себя культурным, интеллигентным человеком, без элементарных знаний окружающего мира, природы, без понимания взаимосвязи «человек – природа». Приобщение детей к исследовательской деятельности является средством формирования у них   любознательности, интереса, бережного отношения к природным богатствам.</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Идеи проекта:</w:t>
      </w:r>
      <w:r w:rsidRPr="00C2106A">
        <w:rPr>
          <w:rFonts w:ascii="Arial" w:hAnsi="Arial" w:cs="Arial"/>
          <w:color w:val="000000"/>
          <w:sz w:val="20"/>
          <w:lang w:eastAsia="ru-RU"/>
        </w:rPr>
        <w:t> </w:t>
      </w:r>
      <w:r>
        <w:rPr>
          <w:rFonts w:ascii="Arial" w:hAnsi="Arial" w:cs="Arial"/>
          <w:color w:val="000000"/>
          <w:sz w:val="20"/>
          <w:szCs w:val="20"/>
          <w:lang w:eastAsia="ru-RU"/>
        </w:rPr>
        <w:t>непосредственно образовательная деятельность, в рамках проекта  «Кладовая Земли», носит интегрированный характер</w:t>
      </w:r>
      <w:r w:rsidRPr="00C2106A">
        <w:rPr>
          <w:rFonts w:ascii="Arial" w:hAnsi="Arial" w:cs="Arial"/>
          <w:color w:val="000000"/>
          <w:sz w:val="20"/>
          <w:szCs w:val="20"/>
          <w:lang w:eastAsia="ru-RU"/>
        </w:rPr>
        <w:t>,</w:t>
      </w:r>
      <w:r>
        <w:rPr>
          <w:rFonts w:ascii="Arial" w:hAnsi="Arial" w:cs="Arial"/>
          <w:color w:val="000000"/>
          <w:sz w:val="20"/>
          <w:szCs w:val="20"/>
          <w:lang w:eastAsia="ru-RU"/>
        </w:rPr>
        <w:t xml:space="preserve">   стимулирует     другие виды</w:t>
      </w:r>
      <w:r w:rsidRPr="00C2106A">
        <w:rPr>
          <w:rFonts w:ascii="Arial" w:hAnsi="Arial" w:cs="Arial"/>
          <w:color w:val="000000"/>
          <w:sz w:val="20"/>
          <w:szCs w:val="20"/>
          <w:lang w:eastAsia="ru-RU"/>
        </w:rPr>
        <w:t xml:space="preserve"> деятельности</w:t>
      </w:r>
      <w:r>
        <w:rPr>
          <w:rFonts w:ascii="Arial" w:hAnsi="Arial" w:cs="Arial"/>
          <w:color w:val="000000"/>
          <w:sz w:val="20"/>
          <w:szCs w:val="20"/>
          <w:lang w:eastAsia="ru-RU"/>
        </w:rPr>
        <w:t xml:space="preserve"> детей</w:t>
      </w:r>
      <w:r w:rsidRPr="00C2106A">
        <w:rPr>
          <w:rFonts w:ascii="Arial" w:hAnsi="Arial" w:cs="Arial"/>
          <w:color w:val="000000"/>
          <w:sz w:val="20"/>
          <w:szCs w:val="20"/>
          <w:lang w:eastAsia="ru-RU"/>
        </w:rPr>
        <w:t xml:space="preserve"> – как самостоятельной, так и коллективной, для того, чтобы и педагог и ребенок продолжали нести частицу радости, эмоциональный заряд, а главное желание продолжать работу по дан</w:t>
      </w:r>
      <w:r>
        <w:rPr>
          <w:rFonts w:ascii="Arial" w:hAnsi="Arial" w:cs="Arial"/>
          <w:color w:val="000000"/>
          <w:sz w:val="20"/>
          <w:szCs w:val="20"/>
          <w:lang w:eastAsia="ru-RU"/>
        </w:rPr>
        <w:t xml:space="preserve">ному проекту. Организуя  и проводя ООД </w:t>
      </w:r>
      <w:r w:rsidRPr="00C2106A">
        <w:rPr>
          <w:rFonts w:ascii="Arial" w:hAnsi="Arial" w:cs="Arial"/>
          <w:color w:val="000000"/>
          <w:sz w:val="20"/>
          <w:szCs w:val="20"/>
          <w:lang w:eastAsia="ru-RU"/>
        </w:rPr>
        <w:t xml:space="preserve"> необходимо помнить, что знания и умения, усвоенные без интереса и желания, не становятся активным достоянием ребенка.</w:t>
      </w:r>
    </w:p>
    <w:p w:rsidR="00AD54CC"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Результат:</w:t>
      </w:r>
      <w:r w:rsidRPr="00C2106A">
        <w:rPr>
          <w:rFonts w:ascii="Arial" w:hAnsi="Arial" w:cs="Arial"/>
          <w:color w:val="000000"/>
          <w:sz w:val="20"/>
          <w:szCs w:val="20"/>
          <w:lang w:eastAsia="ru-RU"/>
        </w:rPr>
        <w:br/>
        <w:t>В ходе реализации проекта:</w:t>
      </w:r>
    </w:p>
    <w:p w:rsidR="00AD54CC" w:rsidRPr="00C2106A" w:rsidRDefault="00AD54CC" w:rsidP="00EA2D97">
      <w:pPr>
        <w:spacing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 xml:space="preserve">Мы успешно провели </w:t>
      </w:r>
      <w:r>
        <w:rPr>
          <w:rFonts w:ascii="Arial" w:hAnsi="Arial" w:cs="Arial"/>
          <w:color w:val="000000"/>
          <w:sz w:val="20"/>
          <w:szCs w:val="20"/>
          <w:lang w:eastAsia="ru-RU"/>
        </w:rPr>
        <w:t>ООД;</w:t>
      </w:r>
    </w:p>
    <w:p w:rsidR="00AD54CC" w:rsidRPr="00C2106A" w:rsidRDefault="00AD54CC" w:rsidP="00EA2D97">
      <w:pPr>
        <w:spacing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Собрали</w:t>
      </w:r>
      <w:r>
        <w:rPr>
          <w:rFonts w:ascii="Arial" w:hAnsi="Arial" w:cs="Arial"/>
          <w:color w:val="000000"/>
          <w:sz w:val="20"/>
          <w:szCs w:val="20"/>
          <w:lang w:eastAsia="ru-RU"/>
        </w:rPr>
        <w:t xml:space="preserve"> и оформили альбом «Мир камня»;</w:t>
      </w:r>
      <w:r w:rsidRPr="00C2106A">
        <w:rPr>
          <w:rFonts w:ascii="Arial" w:hAnsi="Arial" w:cs="Arial"/>
          <w:color w:val="000000"/>
          <w:sz w:val="20"/>
          <w:szCs w:val="20"/>
          <w:lang w:eastAsia="ru-RU"/>
        </w:rPr>
        <w:br/>
        <w:t>Совместно с детьми изготовлена дидактическая игра «Узнай и назови»; «Что из чего?»;</w:t>
      </w:r>
      <w:r w:rsidRPr="00C2106A">
        <w:rPr>
          <w:rFonts w:ascii="Arial" w:hAnsi="Arial" w:cs="Arial"/>
          <w:color w:val="000000"/>
          <w:sz w:val="20"/>
          <w:szCs w:val="20"/>
          <w:lang w:eastAsia="ru-RU"/>
        </w:rPr>
        <w:br/>
        <w:t>Совместно с родителями оформили в группе «Музей камня», макет «Горы и пещеры»;</w:t>
      </w:r>
      <w:r w:rsidRPr="00C2106A">
        <w:rPr>
          <w:rFonts w:ascii="Arial" w:hAnsi="Arial" w:cs="Arial"/>
          <w:color w:val="000000"/>
          <w:sz w:val="20"/>
          <w:szCs w:val="20"/>
          <w:lang w:eastAsia="ru-RU"/>
        </w:rPr>
        <w:br/>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В ходе проектирования дети – знают:</w:t>
      </w:r>
    </w:p>
    <w:p w:rsidR="00AD54CC" w:rsidRPr="00C2106A" w:rsidRDefault="00AD54CC" w:rsidP="00EA2D97">
      <w:pPr>
        <w:spacing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 Из чего состоит почва;</w:t>
      </w:r>
      <w:r w:rsidRPr="00C2106A">
        <w:rPr>
          <w:rFonts w:ascii="Arial" w:hAnsi="Arial" w:cs="Arial"/>
          <w:color w:val="000000"/>
          <w:sz w:val="20"/>
          <w:szCs w:val="20"/>
          <w:lang w:eastAsia="ru-RU"/>
        </w:rPr>
        <w:br/>
        <w:t>- Какими полез</w:t>
      </w:r>
      <w:r>
        <w:rPr>
          <w:rFonts w:ascii="Arial" w:hAnsi="Arial" w:cs="Arial"/>
          <w:color w:val="000000"/>
          <w:sz w:val="20"/>
          <w:szCs w:val="20"/>
          <w:lang w:eastAsia="ru-RU"/>
        </w:rPr>
        <w:t>ными ископаемыми богата</w:t>
      </w:r>
      <w:r w:rsidRPr="00C2106A">
        <w:rPr>
          <w:rFonts w:ascii="Arial" w:hAnsi="Arial" w:cs="Arial"/>
          <w:color w:val="000000"/>
          <w:sz w:val="20"/>
          <w:szCs w:val="20"/>
          <w:lang w:eastAsia="ru-RU"/>
        </w:rPr>
        <w:t xml:space="preserve"> Россия;</w:t>
      </w:r>
      <w:r w:rsidRPr="00C2106A">
        <w:rPr>
          <w:rFonts w:ascii="Arial" w:hAnsi="Arial" w:cs="Arial"/>
          <w:color w:val="000000"/>
          <w:sz w:val="20"/>
          <w:szCs w:val="20"/>
          <w:lang w:eastAsia="ru-RU"/>
        </w:rPr>
        <w:br/>
        <w:t>- Как добывают земные богатства и где используют;</w:t>
      </w:r>
      <w:r w:rsidRPr="00C2106A">
        <w:rPr>
          <w:rFonts w:ascii="Arial" w:hAnsi="Arial" w:cs="Arial"/>
          <w:color w:val="000000"/>
          <w:sz w:val="20"/>
          <w:lang w:eastAsia="ru-RU"/>
        </w:rPr>
        <w:t> </w:t>
      </w:r>
      <w:r w:rsidRPr="00C2106A">
        <w:rPr>
          <w:rFonts w:ascii="Arial" w:hAnsi="Arial" w:cs="Arial"/>
          <w:color w:val="000000"/>
          <w:sz w:val="20"/>
          <w:szCs w:val="20"/>
          <w:lang w:eastAsia="ru-RU"/>
        </w:rPr>
        <w:br/>
        <w:t>- Проявляют познавательные способности;</w:t>
      </w:r>
      <w:r w:rsidRPr="00C2106A">
        <w:rPr>
          <w:rFonts w:ascii="Arial" w:hAnsi="Arial" w:cs="Arial"/>
          <w:color w:val="000000"/>
          <w:sz w:val="20"/>
          <w:szCs w:val="20"/>
          <w:lang w:eastAsia="ru-RU"/>
        </w:rPr>
        <w:br/>
        <w:t>- Демонстрируют  предпосылки поисковой деятельности, интеллектуальной инициативы;</w:t>
      </w:r>
      <w:r w:rsidRPr="00C2106A">
        <w:rPr>
          <w:rFonts w:ascii="Arial" w:hAnsi="Arial" w:cs="Arial"/>
          <w:color w:val="000000"/>
          <w:sz w:val="20"/>
          <w:szCs w:val="20"/>
          <w:lang w:eastAsia="ru-RU"/>
        </w:rPr>
        <w:br/>
        <w:t>- Способны   определять возможные методы решения проблемы с помощью взрослого, а за тем и самостоятельно;</w:t>
      </w:r>
      <w:r w:rsidRPr="00C2106A">
        <w:rPr>
          <w:rFonts w:ascii="Arial" w:hAnsi="Arial" w:cs="Arial"/>
          <w:color w:val="000000"/>
          <w:sz w:val="20"/>
          <w:szCs w:val="20"/>
          <w:lang w:eastAsia="ru-RU"/>
        </w:rPr>
        <w:br/>
        <w:t>- Готовы к  индивидуальному самовыражению;</w:t>
      </w:r>
      <w:r w:rsidRPr="00C2106A">
        <w:rPr>
          <w:rFonts w:ascii="Arial" w:hAnsi="Arial" w:cs="Arial"/>
          <w:color w:val="000000"/>
          <w:sz w:val="20"/>
          <w:szCs w:val="20"/>
          <w:lang w:eastAsia="ru-RU"/>
        </w:rPr>
        <w:br/>
        <w:t>- С удовольствием проявляют интерес и желание к творческой деятельности;</w:t>
      </w:r>
      <w:r w:rsidRPr="00C2106A">
        <w:rPr>
          <w:rFonts w:ascii="Arial" w:hAnsi="Arial" w:cs="Arial"/>
          <w:color w:val="000000"/>
          <w:sz w:val="20"/>
          <w:szCs w:val="20"/>
          <w:lang w:eastAsia="ru-RU"/>
        </w:rPr>
        <w:br/>
        <w:t>- Совершенствуют  мелкую моторику рук;</w:t>
      </w:r>
    </w:p>
    <w:p w:rsidR="00AD54CC" w:rsidRPr="008B0C01" w:rsidRDefault="00AD54CC" w:rsidP="00EA2D97">
      <w:pPr>
        <w:spacing w:before="100" w:beforeAutospacing="1" w:after="75" w:line="360" w:lineRule="auto"/>
        <w:jc w:val="center"/>
        <w:outlineLvl w:val="2"/>
        <w:rPr>
          <w:rFonts w:ascii="Arial" w:hAnsi="Arial" w:cs="Arial"/>
          <w:b/>
          <w:bCs/>
          <w:color w:val="000000"/>
          <w:sz w:val="20"/>
          <w:szCs w:val="20"/>
          <w:lang w:eastAsia="ru-RU"/>
        </w:rPr>
      </w:pPr>
      <w:r w:rsidRPr="008B0C01">
        <w:rPr>
          <w:rFonts w:ascii="Arial" w:hAnsi="Arial" w:cs="Arial"/>
          <w:b/>
          <w:bCs/>
          <w:color w:val="000000"/>
          <w:sz w:val="20"/>
          <w:lang w:eastAsia="ru-RU"/>
        </w:rPr>
        <w:t>Стратегия реализации проекта</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1 этап. Рождение проблемы.</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Дети играли в песочнице, выкопали большую яму и нашли осколок кирпича. Пригласили воспитателя и сообщили, что нашли полезные ископаемые.</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Примерные вопросы:</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i/>
          <w:iCs/>
          <w:color w:val="000000"/>
          <w:sz w:val="20"/>
          <w:lang w:eastAsia="ru-RU"/>
        </w:rPr>
        <w:t>Воспитатель: </w:t>
      </w:r>
      <w:r w:rsidRPr="00C2106A">
        <w:rPr>
          <w:rFonts w:ascii="Arial" w:hAnsi="Arial" w:cs="Arial"/>
          <w:color w:val="000000"/>
          <w:sz w:val="20"/>
          <w:szCs w:val="20"/>
          <w:lang w:eastAsia="ru-RU"/>
        </w:rPr>
        <w:t>Ребята, подумайте, это действительно полезные ископаемые? Какие полезные ископаемые вы знаете? Кирпич является полезным ископаемым или его делают люди? (Ответы детей)</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i/>
          <w:iCs/>
          <w:color w:val="000000"/>
          <w:sz w:val="20"/>
          <w:lang w:eastAsia="ru-RU"/>
        </w:rPr>
        <w:t>Воспитатель: </w:t>
      </w:r>
      <w:r w:rsidRPr="00C2106A">
        <w:rPr>
          <w:rFonts w:ascii="Arial" w:hAnsi="Arial" w:cs="Arial"/>
          <w:b/>
          <w:bCs/>
          <w:color w:val="000000"/>
          <w:sz w:val="20"/>
          <w:lang w:eastAsia="ru-RU"/>
        </w:rPr>
        <w:t>Что вы знаете о полезных ископаемых земли?</w:t>
      </w:r>
      <w:r w:rsidRPr="00C2106A">
        <w:rPr>
          <w:rFonts w:ascii="Arial" w:hAnsi="Arial" w:cs="Arial"/>
          <w:color w:val="000000"/>
          <w:sz w:val="20"/>
          <w:szCs w:val="20"/>
          <w:lang w:eastAsia="ru-RU"/>
        </w:rPr>
        <w:br/>
        <w:t>(ответы детей)</w:t>
      </w:r>
      <w:r w:rsidRPr="00C2106A">
        <w:rPr>
          <w:rFonts w:ascii="Arial" w:hAnsi="Arial" w:cs="Arial"/>
          <w:color w:val="000000"/>
          <w:sz w:val="20"/>
          <w:szCs w:val="20"/>
          <w:lang w:eastAsia="ru-RU"/>
        </w:rPr>
        <w:br/>
        <w:t>Они находятся в Земле, в пещерах, в глубине, под землей. Их добывают, выкапывают. Они полезные. Их используют люди для жизни. Это нефть, уголь, соль, золото, песок, глина и другие.</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i/>
          <w:iCs/>
          <w:color w:val="000000"/>
          <w:sz w:val="20"/>
          <w:lang w:eastAsia="ru-RU"/>
        </w:rPr>
        <w:t>Воспитатель: </w:t>
      </w:r>
      <w:r w:rsidRPr="00C2106A">
        <w:rPr>
          <w:rFonts w:ascii="Arial" w:hAnsi="Arial" w:cs="Arial"/>
          <w:b/>
          <w:bCs/>
          <w:color w:val="000000"/>
          <w:sz w:val="20"/>
          <w:lang w:eastAsia="ru-RU"/>
        </w:rPr>
        <w:t>Что бы вы хотели еще узнать?</w:t>
      </w:r>
      <w:r w:rsidRPr="00C2106A">
        <w:rPr>
          <w:rFonts w:ascii="Arial" w:hAnsi="Arial" w:cs="Arial"/>
          <w:color w:val="000000"/>
          <w:sz w:val="20"/>
          <w:szCs w:val="20"/>
          <w:lang w:eastAsia="ru-RU"/>
        </w:rPr>
        <w:br/>
        <w:t>Какие еще есть камни? Как добывают из земли полезные ископаемые? Что из них делают?</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i/>
          <w:iCs/>
          <w:color w:val="000000"/>
          <w:sz w:val="20"/>
          <w:lang w:eastAsia="ru-RU"/>
        </w:rPr>
        <w:t>Воспитатель: </w:t>
      </w:r>
      <w:r w:rsidRPr="00C2106A">
        <w:rPr>
          <w:rFonts w:ascii="Arial" w:hAnsi="Arial" w:cs="Arial"/>
          <w:b/>
          <w:bCs/>
          <w:color w:val="000000"/>
          <w:sz w:val="20"/>
          <w:lang w:eastAsia="ru-RU"/>
        </w:rPr>
        <w:t>Где узнать ответы на ваши вопросы?</w:t>
      </w:r>
      <w:r w:rsidRPr="00C2106A">
        <w:rPr>
          <w:rFonts w:ascii="Arial" w:hAnsi="Arial" w:cs="Arial"/>
          <w:color w:val="000000"/>
          <w:sz w:val="20"/>
          <w:szCs w:val="20"/>
          <w:lang w:eastAsia="ru-RU"/>
        </w:rPr>
        <w:br/>
        <w:t>(Ответы детей)</w:t>
      </w:r>
    </w:p>
    <w:p w:rsidR="00AD54CC" w:rsidRPr="00C2106A" w:rsidRDefault="00AD54CC" w:rsidP="00EA2D97">
      <w:pPr>
        <w:spacing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Спросить у родителей.</w:t>
      </w:r>
      <w:r w:rsidRPr="00C2106A">
        <w:rPr>
          <w:rFonts w:ascii="Arial" w:hAnsi="Arial" w:cs="Arial"/>
          <w:color w:val="000000"/>
          <w:sz w:val="20"/>
          <w:szCs w:val="20"/>
          <w:lang w:eastAsia="ru-RU"/>
        </w:rPr>
        <w:br/>
        <w:t>Узнать на занятиях от воспитателя.</w:t>
      </w:r>
      <w:r w:rsidRPr="00C2106A">
        <w:rPr>
          <w:rFonts w:ascii="Arial" w:hAnsi="Arial" w:cs="Arial"/>
          <w:color w:val="000000"/>
          <w:sz w:val="20"/>
          <w:szCs w:val="20"/>
          <w:lang w:eastAsia="ru-RU"/>
        </w:rPr>
        <w:br/>
        <w:t>Прочитать в энциклопедии и других книгах.</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2-й этап. Мероприятия и события с детьми.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Pr>
          <w:rFonts w:ascii="Arial" w:hAnsi="Arial" w:cs="Arial"/>
          <w:color w:val="000000"/>
          <w:sz w:val="20"/>
          <w:szCs w:val="20"/>
          <w:u w:val="single"/>
          <w:lang w:eastAsia="ru-RU"/>
        </w:rPr>
        <w:t xml:space="preserve">ООД </w:t>
      </w:r>
      <w:r w:rsidRPr="00C2106A">
        <w:rPr>
          <w:rFonts w:ascii="Arial" w:hAnsi="Arial" w:cs="Arial"/>
          <w:color w:val="000000"/>
          <w:sz w:val="20"/>
          <w:szCs w:val="20"/>
          <w:u w:val="single"/>
          <w:lang w:eastAsia="ru-RU"/>
        </w:rPr>
        <w:t xml:space="preserve"> (Интеграция познавательной и продуктивной деятельности).</w:t>
      </w:r>
    </w:p>
    <w:p w:rsidR="00AD54CC" w:rsidRPr="00C2106A" w:rsidRDefault="00AD54CC" w:rsidP="00EA2D97">
      <w:pPr>
        <w:numPr>
          <w:ilvl w:val="0"/>
          <w:numId w:val="1"/>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«Что у нас под ногами?» (познавательное, нетрадиционное ИЗО)</w:t>
      </w:r>
    </w:p>
    <w:p w:rsidR="00AD54CC" w:rsidRPr="00C2106A" w:rsidRDefault="00AD54CC" w:rsidP="00EA2D97">
      <w:pPr>
        <w:numPr>
          <w:ilvl w:val="0"/>
          <w:numId w:val="1"/>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«Камни. Как человек использует камни.» (познавательное, опыты )</w:t>
      </w:r>
    </w:p>
    <w:p w:rsidR="00AD54CC" w:rsidRPr="00C2106A" w:rsidRDefault="00AD54CC" w:rsidP="00EA2D97">
      <w:pPr>
        <w:numPr>
          <w:ilvl w:val="0"/>
          <w:numId w:val="1"/>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«Кладовая земли» (познавательное)</w:t>
      </w:r>
    </w:p>
    <w:p w:rsidR="00AD54CC" w:rsidRPr="00C2106A" w:rsidRDefault="00AD54CC" w:rsidP="00EA2D97">
      <w:pPr>
        <w:numPr>
          <w:ilvl w:val="0"/>
          <w:numId w:val="1"/>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«Живой мир гор» (познавательное, развитие речи)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Опыты и практические задания:</w:t>
      </w:r>
    </w:p>
    <w:p w:rsidR="00AD54CC" w:rsidRPr="00C2106A" w:rsidRDefault="00AD54CC" w:rsidP="00EA2D97">
      <w:pPr>
        <w:numPr>
          <w:ilvl w:val="0"/>
          <w:numId w:val="2"/>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«Вода камень точит»</w:t>
      </w:r>
    </w:p>
    <w:p w:rsidR="00AD54CC" w:rsidRPr="00C2106A" w:rsidRDefault="00AD54CC" w:rsidP="00EA2D97">
      <w:pPr>
        <w:numPr>
          <w:ilvl w:val="0"/>
          <w:numId w:val="2"/>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«Почему камни бывают разноцветными?»</w:t>
      </w:r>
    </w:p>
    <w:p w:rsidR="00AD54CC" w:rsidRPr="00C2106A" w:rsidRDefault="00AD54CC" w:rsidP="00EA2D97">
      <w:pPr>
        <w:numPr>
          <w:ilvl w:val="0"/>
          <w:numId w:val="2"/>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«Вулкан»</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Беседы:</w:t>
      </w:r>
    </w:p>
    <w:p w:rsidR="00AD54CC" w:rsidRPr="00C2106A" w:rsidRDefault="00AD54CC" w:rsidP="00EA2D97">
      <w:pPr>
        <w:numPr>
          <w:ilvl w:val="0"/>
          <w:numId w:val="3"/>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«Эти таинственные пещеры». </w:t>
      </w:r>
      <w:r w:rsidRPr="00C2106A">
        <w:rPr>
          <w:rFonts w:ascii="Arial" w:hAnsi="Arial" w:cs="Arial"/>
          <w:color w:val="000000"/>
          <w:sz w:val="20"/>
          <w:lang w:eastAsia="ru-RU"/>
        </w:rPr>
        <w:t> </w:t>
      </w:r>
    </w:p>
    <w:p w:rsidR="00AD54CC" w:rsidRDefault="00AD54CC" w:rsidP="00EA2D97">
      <w:pPr>
        <w:numPr>
          <w:ilvl w:val="0"/>
          <w:numId w:val="3"/>
        </w:numPr>
        <w:spacing w:before="100" w:beforeAutospacing="1" w:after="100" w:afterAutospacing="1" w:line="360" w:lineRule="auto"/>
        <w:rPr>
          <w:rFonts w:ascii="Arial" w:hAnsi="Arial" w:cs="Arial"/>
          <w:color w:val="000000"/>
          <w:sz w:val="20"/>
          <w:szCs w:val="20"/>
          <w:lang w:eastAsia="ru-RU"/>
        </w:rPr>
      </w:pPr>
      <w:r>
        <w:rPr>
          <w:rFonts w:ascii="Arial" w:hAnsi="Arial" w:cs="Arial"/>
          <w:color w:val="000000"/>
          <w:sz w:val="20"/>
          <w:szCs w:val="20"/>
          <w:lang w:eastAsia="ru-RU"/>
        </w:rPr>
        <w:t>«</w:t>
      </w:r>
      <w:r w:rsidRPr="00C2106A">
        <w:rPr>
          <w:rFonts w:ascii="Arial" w:hAnsi="Arial" w:cs="Arial"/>
          <w:color w:val="000000"/>
          <w:sz w:val="20"/>
          <w:szCs w:val="20"/>
          <w:lang w:eastAsia="ru-RU"/>
        </w:rPr>
        <w:t xml:space="preserve"> «Обитатели гор».</w:t>
      </w:r>
    </w:p>
    <w:p w:rsidR="00AD54CC" w:rsidRPr="00C2106A" w:rsidRDefault="00AD54CC" w:rsidP="00EA2D97">
      <w:pPr>
        <w:numPr>
          <w:ilvl w:val="0"/>
          <w:numId w:val="3"/>
        </w:numPr>
        <w:spacing w:before="100" w:beforeAutospacing="1" w:after="100" w:afterAutospacing="1" w:line="360" w:lineRule="auto"/>
        <w:rPr>
          <w:rFonts w:ascii="Arial" w:hAnsi="Arial" w:cs="Arial"/>
          <w:color w:val="000000"/>
          <w:sz w:val="20"/>
          <w:szCs w:val="20"/>
          <w:lang w:eastAsia="ru-RU"/>
        </w:rPr>
      </w:pPr>
      <w:r>
        <w:rPr>
          <w:rFonts w:ascii="Arial" w:hAnsi="Arial" w:cs="Arial"/>
          <w:color w:val="000000"/>
          <w:sz w:val="20"/>
          <w:szCs w:val="20"/>
          <w:lang w:eastAsia="ru-RU"/>
        </w:rPr>
        <w:t>«Полезные ископаемые»</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Предметно – развивающая среда: Изготовление макета «Горы и вулкан»;</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Оформление выставки «Фотоматериалы «Кладовая Земли»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Изготовление поделок из природного материала  «Что из чего?»;</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Раскраски  «Украшения»;</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Оформление альбома по итогам экскурсии «Мир камня»;</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Рассматривание коллекции камней;</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Чтение художественной литературы;</w:t>
      </w:r>
    </w:p>
    <w:p w:rsidR="00AD54CC" w:rsidRPr="00C2106A"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П.Бажов «Малахитовая шкатулка», «Серебряное копытце», «Хозяйка медной горы».</w:t>
      </w:r>
    </w:p>
    <w:p w:rsidR="00AD54CC" w:rsidRPr="00C2106A"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Братья Гримм «Беляночка и Розочка».</w:t>
      </w:r>
    </w:p>
    <w:p w:rsidR="00AD54CC" w:rsidRPr="00FC2A73"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FC2A73">
        <w:rPr>
          <w:rFonts w:ascii="Arial" w:hAnsi="Arial" w:cs="Arial"/>
          <w:color w:val="000000"/>
          <w:sz w:val="20"/>
          <w:szCs w:val="20"/>
          <w:lang w:eastAsia="ru-RU"/>
        </w:rPr>
        <w:t xml:space="preserve">«Почемучка»: «Что такое вулкан? </w:t>
      </w:r>
    </w:p>
    <w:p w:rsidR="00AD54CC" w:rsidRPr="00FC2A73"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FC2A73">
        <w:rPr>
          <w:rFonts w:ascii="Arial" w:hAnsi="Arial" w:cs="Arial"/>
          <w:color w:val="000000"/>
          <w:sz w:val="20"/>
          <w:szCs w:val="20"/>
          <w:lang w:eastAsia="ru-RU"/>
        </w:rPr>
        <w:t xml:space="preserve">«Что такое подземные богатства?» </w:t>
      </w:r>
    </w:p>
    <w:p w:rsidR="00AD54CC" w:rsidRPr="00FC2A73"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FC2A73">
        <w:rPr>
          <w:rFonts w:ascii="Arial" w:hAnsi="Arial" w:cs="Arial"/>
          <w:color w:val="000000"/>
          <w:sz w:val="20"/>
          <w:szCs w:val="20"/>
          <w:lang w:eastAsia="ru-RU"/>
        </w:rPr>
        <w:t xml:space="preserve">«Сказка про каменный уголь» </w:t>
      </w:r>
    </w:p>
    <w:p w:rsidR="00AD54CC" w:rsidRPr="00C2106A"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 xml:space="preserve">«Что внутри шахты», «Откуда берется бензин?» </w:t>
      </w:r>
    </w:p>
    <w:p w:rsidR="00AD54CC" w:rsidRPr="00C2106A" w:rsidRDefault="00AD54CC" w:rsidP="00EA2D97">
      <w:pPr>
        <w:numPr>
          <w:ilvl w:val="0"/>
          <w:numId w:val="4"/>
        </w:num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«О чем шептались камешки?»</w:t>
      </w:r>
    </w:p>
    <w:p w:rsidR="00AD54CC" w:rsidRPr="003A34DA" w:rsidRDefault="00AD54CC" w:rsidP="00EA2D97">
      <w:pPr>
        <w:spacing w:before="100" w:beforeAutospacing="1" w:after="100" w:afterAutospacing="1" w:line="360" w:lineRule="auto"/>
        <w:rPr>
          <w:rFonts w:ascii="Arial" w:hAnsi="Arial" w:cs="Arial"/>
          <w:color w:val="000000"/>
          <w:sz w:val="20"/>
          <w:szCs w:val="20"/>
          <w:lang w:eastAsia="ru-RU"/>
        </w:rPr>
      </w:pPr>
      <w:r>
        <w:rPr>
          <w:rFonts w:ascii="Arial" w:hAnsi="Arial" w:cs="Arial"/>
          <w:color w:val="000000"/>
          <w:sz w:val="20"/>
          <w:szCs w:val="20"/>
          <w:u w:val="single"/>
          <w:lang w:eastAsia="ru-RU"/>
        </w:rPr>
        <w:t>Просмотр мультфильмов</w:t>
      </w:r>
      <w:r>
        <w:rPr>
          <w:rFonts w:ascii="Arial" w:hAnsi="Arial" w:cs="Arial"/>
          <w:color w:val="000000"/>
          <w:sz w:val="20"/>
          <w:szCs w:val="20"/>
          <w:u w:val="single"/>
          <w:lang w:val="en-US" w:eastAsia="ru-RU"/>
        </w:rPr>
        <w:t xml:space="preserve"> (</w:t>
      </w:r>
      <w:r>
        <w:rPr>
          <w:rFonts w:ascii="Arial" w:hAnsi="Arial" w:cs="Arial"/>
          <w:color w:val="000000"/>
          <w:sz w:val="20"/>
          <w:szCs w:val="20"/>
          <w:u w:val="single"/>
          <w:lang w:eastAsia="ru-RU"/>
        </w:rPr>
        <w:t>домашнее задание)</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lang w:eastAsia="ru-RU"/>
        </w:rPr>
        <w:t>«Малахитовая шкатулка», «Каменный цветок», «Пластилиновая история», «Алеша Попович».</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Составление картотеки игр по проекту «Кладовая земли».</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b/>
          <w:bCs/>
          <w:color w:val="000000"/>
          <w:sz w:val="20"/>
          <w:lang w:eastAsia="ru-RU"/>
        </w:rPr>
        <w:t>3-й этап. Заключительный (Подведение итогов).         </w:t>
      </w: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r w:rsidRPr="00C2106A">
        <w:rPr>
          <w:rFonts w:ascii="Arial" w:hAnsi="Arial" w:cs="Arial"/>
          <w:color w:val="000000"/>
          <w:sz w:val="20"/>
          <w:szCs w:val="20"/>
          <w:u w:val="single"/>
          <w:lang w:eastAsia="ru-RU"/>
        </w:rPr>
        <w:t>Итоговое интегрированное занятие «Путешествие к Хозяйке медной горы».</w:t>
      </w: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r w:rsidRPr="00C2106A">
        <w:rPr>
          <w:rFonts w:ascii="Arial" w:hAnsi="Arial" w:cs="Arial"/>
          <w:color w:val="000000"/>
          <w:sz w:val="20"/>
          <w:szCs w:val="20"/>
          <w:u w:val="single"/>
          <w:lang w:eastAsia="ru-RU"/>
        </w:rPr>
        <w:t xml:space="preserve">Оформление в группе «Музея камня». </w:t>
      </w: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Default="00AD54CC" w:rsidP="00EA2D97">
      <w:pPr>
        <w:spacing w:before="100" w:beforeAutospacing="1" w:after="100" w:afterAutospacing="1" w:line="360" w:lineRule="auto"/>
        <w:rPr>
          <w:rFonts w:ascii="Arial" w:hAnsi="Arial" w:cs="Arial"/>
          <w:color w:val="000000"/>
          <w:sz w:val="20"/>
          <w:szCs w:val="20"/>
          <w:u w:val="single"/>
          <w:lang w:eastAsia="ru-RU"/>
        </w:rPr>
      </w:pP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p>
    <w:p w:rsidR="00AD54CC" w:rsidRPr="00C2106A" w:rsidRDefault="00AD54CC" w:rsidP="00EA2D97">
      <w:pPr>
        <w:spacing w:before="100" w:beforeAutospacing="1" w:after="100" w:afterAutospacing="1" w:line="360" w:lineRule="auto"/>
        <w:rPr>
          <w:rFonts w:ascii="Arial" w:hAnsi="Arial" w:cs="Arial"/>
          <w:color w:val="000000"/>
          <w:sz w:val="20"/>
          <w:szCs w:val="20"/>
          <w:lang w:eastAsia="ru-RU"/>
        </w:rPr>
      </w:pPr>
    </w:p>
    <w:p w:rsidR="00AD54CC" w:rsidRPr="00EA2D97" w:rsidRDefault="00AD54CC" w:rsidP="00EA2D97">
      <w:pPr>
        <w:spacing w:before="100" w:beforeAutospacing="1" w:after="100" w:afterAutospacing="1" w:line="360" w:lineRule="auto"/>
        <w:jc w:val="center"/>
      </w:pPr>
      <w:r>
        <w:rPr>
          <w:rFonts w:ascii="Times New Roman" w:hAnsi="Times New Roman"/>
          <w:b/>
          <w:sz w:val="28"/>
          <w:szCs w:val="28"/>
        </w:rPr>
        <w:t>Организованная</w:t>
      </w:r>
      <w:r w:rsidRPr="00A17F00">
        <w:rPr>
          <w:rFonts w:ascii="Times New Roman" w:hAnsi="Times New Roman"/>
          <w:b/>
          <w:sz w:val="28"/>
          <w:szCs w:val="28"/>
        </w:rPr>
        <w:t xml:space="preserve"> образовательная деятельность</w:t>
      </w:r>
    </w:p>
    <w:p w:rsidR="00AD54CC" w:rsidRDefault="00AD54CC" w:rsidP="00EA2D97">
      <w:pPr>
        <w:spacing w:line="360" w:lineRule="auto"/>
      </w:pPr>
    </w:p>
    <w:p w:rsidR="00AD54CC" w:rsidRDefault="00AD54CC" w:rsidP="00EA2D97">
      <w:pPr>
        <w:spacing w:line="360" w:lineRule="auto"/>
        <w:ind w:left="720"/>
        <w:jc w:val="right"/>
        <w:rPr>
          <w:b/>
        </w:rPr>
      </w:pPr>
    </w:p>
    <w:p w:rsidR="00AD54CC" w:rsidRPr="00CE6907" w:rsidRDefault="00AD54CC" w:rsidP="00EA2D97">
      <w:pPr>
        <w:spacing w:line="360" w:lineRule="auto"/>
        <w:ind w:left="720"/>
        <w:contextualSpacing/>
        <w:jc w:val="center"/>
        <w:rPr>
          <w:rFonts w:ascii="Times New Roman" w:hAnsi="Times New Roman"/>
          <w:b/>
          <w:sz w:val="28"/>
          <w:szCs w:val="28"/>
        </w:rPr>
      </w:pPr>
      <w:r w:rsidRPr="00CE6907">
        <w:rPr>
          <w:rFonts w:ascii="Times New Roman" w:hAnsi="Times New Roman"/>
          <w:b/>
          <w:sz w:val="28"/>
          <w:szCs w:val="28"/>
        </w:rPr>
        <w:t>Тема : «Что у нас под ногами?» (Познавательное</w:t>
      </w:r>
      <w:r>
        <w:rPr>
          <w:rFonts w:ascii="Times New Roman" w:hAnsi="Times New Roman"/>
          <w:b/>
          <w:sz w:val="28"/>
          <w:szCs w:val="28"/>
        </w:rPr>
        <w:t xml:space="preserve"> развитие, нетрадиционная</w:t>
      </w:r>
      <w:r w:rsidRPr="00CE6907">
        <w:rPr>
          <w:rFonts w:ascii="Times New Roman" w:hAnsi="Times New Roman"/>
          <w:b/>
          <w:sz w:val="28"/>
          <w:szCs w:val="28"/>
        </w:rPr>
        <w:t xml:space="preserve"> ИЗО</w:t>
      </w:r>
      <w:r>
        <w:rPr>
          <w:rFonts w:ascii="Times New Roman" w:hAnsi="Times New Roman"/>
          <w:b/>
          <w:sz w:val="28"/>
          <w:szCs w:val="28"/>
        </w:rPr>
        <w:t>-деятельность-</w:t>
      </w:r>
      <w:r w:rsidRPr="00CE6907">
        <w:rPr>
          <w:rFonts w:ascii="Times New Roman" w:hAnsi="Times New Roman"/>
          <w:b/>
          <w:sz w:val="28"/>
          <w:szCs w:val="28"/>
        </w:rPr>
        <w:t xml:space="preserve"> рисование песком)</w:t>
      </w:r>
    </w:p>
    <w:p w:rsidR="00AD54CC" w:rsidRPr="00CE6907" w:rsidRDefault="00AD54CC" w:rsidP="00EA2D97">
      <w:pPr>
        <w:spacing w:line="360" w:lineRule="auto"/>
        <w:contextualSpacing/>
        <w:rPr>
          <w:rFonts w:ascii="Times New Roman" w:hAnsi="Times New Roman"/>
          <w:sz w:val="24"/>
          <w:szCs w:val="24"/>
        </w:rPr>
      </w:pPr>
      <w:r w:rsidRPr="00CE6907">
        <w:rPr>
          <w:rFonts w:ascii="Times New Roman" w:hAnsi="Times New Roman"/>
          <w:b/>
          <w:sz w:val="24"/>
          <w:szCs w:val="24"/>
        </w:rPr>
        <w:t>Виды детской деятельности:</w:t>
      </w:r>
      <w:r w:rsidRPr="00CE6907">
        <w:rPr>
          <w:rFonts w:ascii="Times New Roman" w:hAnsi="Times New Roman"/>
          <w:sz w:val="24"/>
          <w:szCs w:val="24"/>
        </w:rPr>
        <w:t xml:space="preserve"> коммуникативная,двигательная,продуктивная,познавательно</w:t>
      </w:r>
      <w:r>
        <w:rPr>
          <w:rFonts w:ascii="Times New Roman" w:hAnsi="Times New Roman"/>
          <w:sz w:val="24"/>
          <w:szCs w:val="24"/>
        </w:rPr>
        <w:t>-</w:t>
      </w:r>
      <w:r w:rsidRPr="00CE6907">
        <w:rPr>
          <w:rFonts w:ascii="Times New Roman" w:hAnsi="Times New Roman"/>
          <w:sz w:val="24"/>
          <w:szCs w:val="24"/>
        </w:rPr>
        <w:t>исследовательская.</w:t>
      </w:r>
    </w:p>
    <w:p w:rsidR="00AD54CC" w:rsidRPr="00CE6907" w:rsidRDefault="00AD54CC" w:rsidP="00EA2D97">
      <w:pPr>
        <w:spacing w:line="360" w:lineRule="auto"/>
        <w:contextualSpacing/>
        <w:rPr>
          <w:rFonts w:ascii="Times New Roman" w:hAnsi="Times New Roman"/>
          <w:sz w:val="24"/>
          <w:szCs w:val="24"/>
        </w:rPr>
      </w:pPr>
      <w:r w:rsidRPr="00CE6907">
        <w:rPr>
          <w:rFonts w:ascii="Times New Roman" w:hAnsi="Times New Roman"/>
          <w:b/>
          <w:sz w:val="24"/>
          <w:szCs w:val="24"/>
        </w:rPr>
        <w:t>Цель:</w:t>
      </w:r>
      <w:r w:rsidRPr="00CE6907">
        <w:rPr>
          <w:rFonts w:ascii="Times New Roman" w:hAnsi="Times New Roman"/>
          <w:sz w:val="24"/>
          <w:szCs w:val="24"/>
        </w:rPr>
        <w:t xml:space="preserve"> Продолжать формировать у детей первоначальное представление о внутреннем содержании Земли. Рассмотреть свойства некоторых объектов неживой природы. Развивать любознательность, интерес к  разнообразным природным ресурсам. Развивать воображение и творческие способности.</w:t>
      </w:r>
    </w:p>
    <w:p w:rsidR="00AD54CC" w:rsidRPr="00CE6907" w:rsidRDefault="00AD54CC" w:rsidP="00EA2D97">
      <w:pPr>
        <w:spacing w:line="360" w:lineRule="auto"/>
        <w:contextualSpacing/>
        <w:rPr>
          <w:rFonts w:ascii="Times New Roman" w:hAnsi="Times New Roman"/>
          <w:sz w:val="24"/>
          <w:szCs w:val="24"/>
        </w:rPr>
      </w:pPr>
      <w:r w:rsidRPr="00CE6907">
        <w:rPr>
          <w:rFonts w:ascii="Times New Roman" w:hAnsi="Times New Roman"/>
          <w:b/>
          <w:sz w:val="24"/>
          <w:szCs w:val="24"/>
        </w:rPr>
        <w:t>Материалы и оборудование</w:t>
      </w:r>
      <w:r w:rsidRPr="00CE6907">
        <w:rPr>
          <w:rFonts w:ascii="Times New Roman" w:hAnsi="Times New Roman"/>
          <w:sz w:val="24"/>
          <w:szCs w:val="24"/>
        </w:rPr>
        <w:t>: коллекция камней, песок, глина, колбы, вода, кусочек хлопчатобумажной ткани, лупы.</w:t>
      </w:r>
    </w:p>
    <w:p w:rsidR="00AD54CC" w:rsidRPr="00CE6907" w:rsidRDefault="00AD54CC" w:rsidP="00EA2D97">
      <w:pPr>
        <w:spacing w:line="360" w:lineRule="auto"/>
        <w:contextualSpacing/>
        <w:rPr>
          <w:rFonts w:ascii="Times New Roman" w:hAnsi="Times New Roman"/>
          <w:b/>
          <w:sz w:val="24"/>
          <w:szCs w:val="24"/>
        </w:rPr>
      </w:pPr>
      <w:r w:rsidRPr="00CE6907">
        <w:rPr>
          <w:rFonts w:ascii="Times New Roman" w:hAnsi="Times New Roman"/>
          <w:b/>
          <w:sz w:val="24"/>
          <w:szCs w:val="24"/>
        </w:rPr>
        <w:t>Содержание организованной деятельности</w:t>
      </w:r>
    </w:p>
    <w:p w:rsidR="00AD54CC" w:rsidRPr="00CE6907" w:rsidRDefault="00AD54CC" w:rsidP="00EA2D97">
      <w:pPr>
        <w:spacing w:before="100" w:beforeAutospacing="1" w:after="100" w:afterAutospacing="1" w:line="360" w:lineRule="auto"/>
        <w:contextualSpacing/>
        <w:rPr>
          <w:rFonts w:ascii="Times New Roman" w:hAnsi="Times New Roman"/>
          <w:b/>
          <w:sz w:val="24"/>
          <w:szCs w:val="24"/>
        </w:rPr>
      </w:pPr>
      <w:r w:rsidRPr="00CE6907">
        <w:rPr>
          <w:rFonts w:ascii="Times New Roman" w:hAnsi="Times New Roman"/>
          <w:b/>
          <w:sz w:val="24"/>
          <w:szCs w:val="24"/>
        </w:rPr>
        <w:t>1.Беседа:</w:t>
      </w:r>
    </w:p>
    <w:p w:rsidR="00AD54CC" w:rsidRPr="00CE6907" w:rsidRDefault="00AD54CC" w:rsidP="00EA2D97">
      <w:pPr>
        <w:pStyle w:val="ListParagraph"/>
        <w:numPr>
          <w:ilvl w:val="0"/>
          <w:numId w:val="13"/>
        </w:numPr>
        <w:spacing w:before="100" w:beforeAutospacing="1" w:after="100" w:afterAutospacing="1" w:line="360" w:lineRule="auto"/>
        <w:rPr>
          <w:rFonts w:ascii="Times New Roman" w:hAnsi="Times New Roman"/>
          <w:b/>
          <w:sz w:val="24"/>
          <w:szCs w:val="24"/>
        </w:rPr>
      </w:pPr>
      <w:r w:rsidRPr="00CE6907">
        <w:rPr>
          <w:rFonts w:ascii="Times New Roman" w:hAnsi="Times New Roman"/>
          <w:b/>
          <w:sz w:val="24"/>
          <w:szCs w:val="24"/>
        </w:rPr>
        <w:t>Что такое песок? Как он образуется?</w:t>
      </w:r>
    </w:p>
    <w:p w:rsidR="00AD54CC" w:rsidRPr="00CE6907" w:rsidRDefault="00AD54CC" w:rsidP="00EA2D97">
      <w:pPr>
        <w:spacing w:after="0" w:line="360" w:lineRule="auto"/>
        <w:ind w:left="1080"/>
        <w:contextualSpacing/>
        <w:rPr>
          <w:rFonts w:ascii="Times New Roman" w:hAnsi="Times New Roman"/>
          <w:sz w:val="24"/>
          <w:szCs w:val="24"/>
        </w:rPr>
      </w:pPr>
      <w:r w:rsidRPr="00CE6907">
        <w:rPr>
          <w:rFonts w:ascii="Times New Roman" w:hAnsi="Times New Roman"/>
          <w:b/>
          <w:bCs/>
          <w:color w:val="2D2A2A"/>
          <w:sz w:val="24"/>
          <w:szCs w:val="24"/>
          <w:lang w:eastAsia="ru-RU"/>
        </w:rPr>
        <w:t> </w:t>
      </w:r>
      <w:r w:rsidRPr="00CE6907">
        <w:rPr>
          <w:rFonts w:ascii="Times New Roman" w:hAnsi="Times New Roman"/>
          <w:color w:val="2D2A2A"/>
          <w:sz w:val="24"/>
          <w:szCs w:val="24"/>
          <w:lang w:eastAsia="ru-RU"/>
        </w:rPr>
        <w:t>Песок – это мелкие камушки разного цвета, формы и размера, в песке находится песочная пыль и мелкие частички металла.</w:t>
      </w:r>
    </w:p>
    <w:p w:rsidR="00AD54CC" w:rsidRPr="00CE6907" w:rsidRDefault="00AD54CC" w:rsidP="00EA2D97">
      <w:pPr>
        <w:spacing w:after="0" w:line="360" w:lineRule="auto"/>
        <w:ind w:left="1080"/>
        <w:contextualSpacing/>
        <w:rPr>
          <w:rFonts w:ascii="Times New Roman" w:hAnsi="Times New Roman"/>
          <w:sz w:val="24"/>
          <w:szCs w:val="24"/>
        </w:rPr>
      </w:pPr>
      <w:r w:rsidRPr="00CE6907">
        <w:rPr>
          <w:rFonts w:ascii="Times New Roman" w:hAnsi="Times New Roman"/>
          <w:color w:val="2D2A2A"/>
          <w:sz w:val="24"/>
          <w:szCs w:val="24"/>
          <w:lang w:eastAsia="ru-RU"/>
        </w:rPr>
        <w:t>Песок сыпучий, рыхлый; песок состоит из песчинок песок хорошо впитывает влагу</w:t>
      </w:r>
      <w:r>
        <w:rPr>
          <w:rFonts w:ascii="Times New Roman" w:hAnsi="Times New Roman"/>
          <w:color w:val="2D2A2A"/>
          <w:sz w:val="24"/>
          <w:szCs w:val="24"/>
          <w:lang w:eastAsia="ru-RU"/>
        </w:rPr>
        <w:t>.</w:t>
      </w:r>
    </w:p>
    <w:p w:rsidR="00AD54CC" w:rsidRPr="00CE6907" w:rsidRDefault="00AD54CC" w:rsidP="00EA2D97">
      <w:pPr>
        <w:numPr>
          <w:ilvl w:val="0"/>
          <w:numId w:val="9"/>
        </w:numPr>
        <w:spacing w:after="0" w:line="360" w:lineRule="auto"/>
        <w:contextualSpacing/>
        <w:rPr>
          <w:rFonts w:ascii="Times New Roman" w:hAnsi="Times New Roman"/>
          <w:b/>
          <w:sz w:val="24"/>
          <w:szCs w:val="24"/>
        </w:rPr>
      </w:pPr>
      <w:r w:rsidRPr="00CE6907">
        <w:rPr>
          <w:rFonts w:ascii="Times New Roman" w:hAnsi="Times New Roman"/>
          <w:b/>
          <w:sz w:val="24"/>
          <w:szCs w:val="24"/>
        </w:rPr>
        <w:t>Зачем человеку песок?</w:t>
      </w:r>
    </w:p>
    <w:p w:rsidR="00AD54CC" w:rsidRDefault="00AD54CC" w:rsidP="00EA2D97">
      <w:pPr>
        <w:spacing w:before="100" w:beforeAutospacing="1" w:after="100" w:afterAutospacing="1" w:line="360" w:lineRule="auto"/>
        <w:ind w:left="1080"/>
        <w:contextualSpacing/>
        <w:rPr>
          <w:rFonts w:ascii="Times New Roman" w:hAnsi="Times New Roman"/>
          <w:color w:val="2D2A2A"/>
          <w:sz w:val="24"/>
          <w:szCs w:val="24"/>
          <w:lang w:eastAsia="ru-RU"/>
        </w:rPr>
      </w:pPr>
      <w:r w:rsidRPr="00CE6907">
        <w:rPr>
          <w:rFonts w:ascii="Times New Roman" w:hAnsi="Times New Roman"/>
          <w:color w:val="2D2A2A"/>
          <w:sz w:val="24"/>
          <w:szCs w:val="24"/>
          <w:lang w:eastAsia="ru-RU"/>
        </w:rPr>
        <w:t>Используется в строительстве, его смешивают с цементом и водой. Этим раствором скрепляют кирпичи.  Изготавливают стекла. Песочные часы.Есть золотоносный песок с крупинками золота, его промывают по крупинкам и собирают золото. Делают художественные изделия из стекла, посуду, скульптуры, украшения. В Бельгии – конкурсы художников-скульпторов на лучшую скульптуру из песка.</w:t>
      </w:r>
    </w:p>
    <w:p w:rsidR="00AD54CC" w:rsidRPr="00CE6907" w:rsidRDefault="00AD54CC" w:rsidP="00EA2D97">
      <w:pPr>
        <w:spacing w:before="100" w:beforeAutospacing="1" w:after="100" w:afterAutospacing="1" w:line="360" w:lineRule="auto"/>
        <w:ind w:left="1080"/>
        <w:contextualSpacing/>
        <w:rPr>
          <w:rFonts w:ascii="Times New Roman" w:hAnsi="Times New Roman"/>
          <w:color w:val="2D2A2A"/>
          <w:sz w:val="24"/>
          <w:szCs w:val="24"/>
          <w:lang w:eastAsia="ru-RU"/>
        </w:rPr>
      </w:pPr>
      <w:r>
        <w:rPr>
          <w:rFonts w:ascii="Times New Roman" w:hAnsi="Times New Roman"/>
          <w:color w:val="2D2A2A"/>
          <w:sz w:val="24"/>
          <w:szCs w:val="24"/>
          <w:lang w:eastAsia="ru-RU"/>
        </w:rPr>
        <w:t>-Отгадайте загадку:</w:t>
      </w:r>
    </w:p>
    <w:p w:rsidR="00AD54CC" w:rsidRPr="00CE6907" w:rsidRDefault="00AD54CC" w:rsidP="00EA2D97">
      <w:pPr>
        <w:spacing w:beforeAutospacing="1" w:after="100" w:afterAutospacing="1" w:line="360" w:lineRule="auto"/>
        <w:contextualSpacing/>
        <w:rPr>
          <w:rFonts w:ascii="Times New Roman" w:hAnsi="Times New Roman"/>
          <w:color w:val="2D2A2A"/>
          <w:sz w:val="24"/>
          <w:szCs w:val="24"/>
          <w:lang w:eastAsia="ru-RU"/>
        </w:rPr>
      </w:pPr>
      <w:r w:rsidRPr="00CE6907">
        <w:rPr>
          <w:rFonts w:ascii="Times New Roman" w:hAnsi="Times New Roman"/>
          <w:color w:val="2D2A2A"/>
          <w:sz w:val="24"/>
          <w:szCs w:val="24"/>
          <w:lang w:eastAsia="ru-RU"/>
        </w:rPr>
        <w:t>Белая, красная и голубая,</w:t>
      </w:r>
      <w:r w:rsidRPr="00CE6907">
        <w:rPr>
          <w:rFonts w:ascii="Times New Roman" w:hAnsi="Times New Roman"/>
          <w:color w:val="2D2A2A"/>
          <w:sz w:val="24"/>
          <w:szCs w:val="24"/>
          <w:lang w:eastAsia="ru-RU"/>
        </w:rPr>
        <w:br/>
        <w:t>Когда я сухая, как камень тверда я. </w:t>
      </w:r>
      <w:r w:rsidRPr="00CE6907">
        <w:rPr>
          <w:rFonts w:ascii="Times New Roman" w:hAnsi="Times New Roman"/>
          <w:color w:val="2D2A2A"/>
          <w:sz w:val="24"/>
          <w:szCs w:val="24"/>
          <w:lang w:eastAsia="ru-RU"/>
        </w:rPr>
        <w:br/>
        <w:t>Размочишь водой, буду влажной и мягкой.</w:t>
      </w:r>
    </w:p>
    <w:p w:rsidR="00AD54CC" w:rsidRPr="00CE6907" w:rsidRDefault="00AD54CC" w:rsidP="00EA2D97">
      <w:pPr>
        <w:spacing w:after="0" w:line="360" w:lineRule="auto"/>
        <w:ind w:left="1080"/>
        <w:contextualSpacing/>
        <w:rPr>
          <w:rFonts w:ascii="Times New Roman" w:hAnsi="Times New Roman"/>
          <w:color w:val="2D2A2A"/>
          <w:sz w:val="24"/>
          <w:szCs w:val="24"/>
          <w:lang w:eastAsia="ru-RU"/>
        </w:rPr>
      </w:pPr>
      <w:r w:rsidRPr="00CE6907">
        <w:rPr>
          <w:rFonts w:ascii="Times New Roman" w:hAnsi="Times New Roman"/>
          <w:color w:val="2D2A2A"/>
          <w:sz w:val="24"/>
          <w:szCs w:val="24"/>
          <w:lang w:eastAsia="ru-RU"/>
        </w:rPr>
        <w:t>– Молодцы, верно отгадали. Это глина.</w:t>
      </w:r>
      <w:r w:rsidRPr="00CE6907">
        <w:rPr>
          <w:rFonts w:ascii="Times New Roman" w:hAnsi="Times New Roman"/>
          <w:color w:val="000000"/>
          <w:sz w:val="24"/>
          <w:szCs w:val="24"/>
        </w:rPr>
        <w:t>Глина состоит из мелких частичек слипшихся друг с другом</w:t>
      </w:r>
      <w:r w:rsidRPr="00CE6907">
        <w:rPr>
          <w:rFonts w:ascii="Times New Roman" w:hAnsi="Times New Roman"/>
          <w:color w:val="2D2A2A"/>
          <w:sz w:val="24"/>
          <w:szCs w:val="24"/>
          <w:lang w:eastAsia="ru-RU"/>
        </w:rPr>
        <w:t xml:space="preserve"> ,глина плохо впитывает влагу, но из нее приятно лепить).</w:t>
      </w:r>
    </w:p>
    <w:p w:rsidR="00AD54CC" w:rsidRPr="00CE6907" w:rsidRDefault="00AD54CC" w:rsidP="00EA2D97">
      <w:pPr>
        <w:tabs>
          <w:tab w:val="left" w:pos="6855"/>
        </w:tabs>
        <w:spacing w:after="0" w:line="360" w:lineRule="auto"/>
        <w:ind w:left="1080"/>
        <w:contextualSpacing/>
        <w:rPr>
          <w:rFonts w:ascii="Times New Roman" w:hAnsi="Times New Roman"/>
          <w:sz w:val="24"/>
          <w:szCs w:val="24"/>
        </w:rPr>
      </w:pPr>
      <w:r w:rsidRPr="00CE6907">
        <w:rPr>
          <w:rFonts w:ascii="Times New Roman" w:hAnsi="Times New Roman"/>
          <w:sz w:val="24"/>
          <w:szCs w:val="24"/>
        </w:rPr>
        <w:tab/>
      </w:r>
    </w:p>
    <w:p w:rsidR="00AD54CC" w:rsidRPr="00CE6907" w:rsidRDefault="00AD54CC" w:rsidP="00EA2D97">
      <w:pPr>
        <w:pStyle w:val="NormalWeb"/>
        <w:numPr>
          <w:ilvl w:val="0"/>
          <w:numId w:val="12"/>
        </w:numPr>
        <w:shd w:val="clear" w:color="auto" w:fill="FFFFFF"/>
        <w:spacing w:line="360" w:lineRule="auto"/>
        <w:contextualSpacing/>
        <w:rPr>
          <w:b/>
        </w:rPr>
      </w:pPr>
      <w:r w:rsidRPr="00CE6907">
        <w:rPr>
          <w:b/>
        </w:rPr>
        <w:t>Какая бывает глина?</w:t>
      </w:r>
    </w:p>
    <w:p w:rsidR="00AD54CC" w:rsidRPr="00CE6907" w:rsidRDefault="00AD54CC" w:rsidP="00EA2D97">
      <w:pPr>
        <w:pStyle w:val="NormalWeb"/>
        <w:shd w:val="clear" w:color="auto" w:fill="FFFFFF"/>
        <w:spacing w:line="360" w:lineRule="auto"/>
        <w:contextualSpacing/>
      </w:pPr>
      <w:r w:rsidRPr="00CE6907">
        <w:rPr>
          <w:color w:val="000000"/>
        </w:rPr>
        <w:t xml:space="preserve"> Сухая глина твёрдая ,но не такая как камень, она крошится и становится похожей на песок. Но если её намочить она меняет свою форму : становится вязкой, липкой, из неё можно лепить разные предметы</w:t>
      </w:r>
    </w:p>
    <w:p w:rsidR="00AD54CC" w:rsidRPr="00CE6907" w:rsidRDefault="00AD54CC" w:rsidP="00EA2D97">
      <w:pPr>
        <w:pStyle w:val="NormalWeb"/>
        <w:shd w:val="clear" w:color="auto" w:fill="FFFFFF"/>
        <w:spacing w:line="360" w:lineRule="auto"/>
        <w:contextualSpacing/>
        <w:rPr>
          <w:color w:val="FFFFFF"/>
        </w:rPr>
      </w:pPr>
      <w:r w:rsidRPr="00CE6907">
        <w:rPr>
          <w:color w:val="000000"/>
        </w:rPr>
        <w:t xml:space="preserve"> В природе встречается глина разных цветов : красная,белая, голубая, жёлтая, коричневая. Глина - чудесный дар природы, которая сопровождает людей с далёких времён по сей день. Глина - природный материал который очень нужен человеку</w:t>
      </w:r>
    </w:p>
    <w:p w:rsidR="00AD54CC" w:rsidRPr="00CE6907" w:rsidRDefault="00AD54CC" w:rsidP="00EA2D97">
      <w:pPr>
        <w:pStyle w:val="NormalWeb"/>
        <w:shd w:val="clear" w:color="auto" w:fill="FFFFFF"/>
        <w:spacing w:line="360" w:lineRule="auto"/>
        <w:contextualSpacing/>
        <w:rPr>
          <w:color w:val="000000"/>
        </w:rPr>
      </w:pPr>
    </w:p>
    <w:p w:rsidR="00AD54CC" w:rsidRPr="00CE6907" w:rsidRDefault="00AD54CC" w:rsidP="00EA2D97">
      <w:pPr>
        <w:spacing w:after="0" w:line="360" w:lineRule="auto"/>
        <w:ind w:left="1080"/>
        <w:contextualSpacing/>
        <w:rPr>
          <w:rFonts w:ascii="Times New Roman" w:hAnsi="Times New Roman"/>
          <w:sz w:val="24"/>
          <w:szCs w:val="24"/>
        </w:rPr>
      </w:pPr>
    </w:p>
    <w:p w:rsidR="00AD54CC" w:rsidRPr="00CE6907" w:rsidRDefault="00AD54CC" w:rsidP="00EA2D97">
      <w:pPr>
        <w:numPr>
          <w:ilvl w:val="0"/>
          <w:numId w:val="9"/>
        </w:numPr>
        <w:spacing w:after="0" w:line="360" w:lineRule="auto"/>
        <w:contextualSpacing/>
        <w:rPr>
          <w:rFonts w:ascii="Times New Roman" w:hAnsi="Times New Roman"/>
          <w:b/>
          <w:sz w:val="24"/>
          <w:szCs w:val="24"/>
        </w:rPr>
      </w:pPr>
      <w:r w:rsidRPr="00CE6907">
        <w:rPr>
          <w:rFonts w:ascii="Times New Roman" w:hAnsi="Times New Roman"/>
          <w:b/>
          <w:sz w:val="24"/>
          <w:szCs w:val="24"/>
        </w:rPr>
        <w:t>Где она прячется?</w:t>
      </w:r>
    </w:p>
    <w:p w:rsidR="00AD54CC" w:rsidRPr="00CE6907" w:rsidRDefault="00AD54CC" w:rsidP="00EA2D97">
      <w:pPr>
        <w:spacing w:after="0" w:line="360" w:lineRule="auto"/>
        <w:ind w:left="1080"/>
        <w:contextualSpacing/>
        <w:rPr>
          <w:rFonts w:ascii="Times New Roman" w:hAnsi="Times New Roman"/>
          <w:sz w:val="24"/>
          <w:szCs w:val="24"/>
        </w:rPr>
      </w:pPr>
    </w:p>
    <w:p w:rsidR="00AD54CC" w:rsidRPr="00CE6907" w:rsidRDefault="00AD54CC" w:rsidP="00EA2D97">
      <w:pPr>
        <w:pStyle w:val="NormalWeb"/>
        <w:shd w:val="clear" w:color="auto" w:fill="FFFFFF"/>
        <w:spacing w:line="360" w:lineRule="auto"/>
        <w:contextualSpacing/>
        <w:rPr>
          <w:color w:val="000000"/>
        </w:rPr>
      </w:pPr>
      <w:r w:rsidRPr="00CE6907">
        <w:rPr>
          <w:color w:val="000000"/>
        </w:rPr>
        <w:t xml:space="preserve"> В природе глина находится под землёй, чаще всего возле рек и озёр, на склонах холмов.</w:t>
      </w:r>
      <w:r w:rsidRPr="00CE6907">
        <w:t xml:space="preserve">Специальные машины-бульдозеры и экскаваторы приезжают туда, где была </w:t>
      </w:r>
      <w:r w:rsidRPr="00CE6907">
        <w:rPr>
          <w:highlight w:val="white"/>
        </w:rPr>
        <w:t>обнаружена глина и начинают свою работу. Такое место называют карьер. Экскаваторы грузят глину в большие грузовики и они везут её с карьера на большой склад, где специальные машины просеивают глину от камней, мусора.</w:t>
      </w:r>
    </w:p>
    <w:p w:rsidR="00AD54CC" w:rsidRPr="00CE6907" w:rsidRDefault="00AD54CC" w:rsidP="00EA2D97">
      <w:pPr>
        <w:numPr>
          <w:ilvl w:val="0"/>
          <w:numId w:val="9"/>
        </w:numPr>
        <w:spacing w:after="0" w:line="360" w:lineRule="auto"/>
        <w:contextualSpacing/>
        <w:rPr>
          <w:rFonts w:ascii="Times New Roman" w:hAnsi="Times New Roman"/>
          <w:b/>
          <w:sz w:val="24"/>
          <w:szCs w:val="24"/>
        </w:rPr>
      </w:pPr>
      <w:r w:rsidRPr="00CE6907">
        <w:rPr>
          <w:rFonts w:ascii="Times New Roman" w:hAnsi="Times New Roman"/>
          <w:b/>
          <w:sz w:val="24"/>
          <w:szCs w:val="24"/>
        </w:rPr>
        <w:t>Как в древности использовали глину?</w:t>
      </w:r>
    </w:p>
    <w:p w:rsidR="00AD54CC" w:rsidRPr="00CE6907" w:rsidRDefault="00AD54CC" w:rsidP="00EA2D97">
      <w:pPr>
        <w:numPr>
          <w:ilvl w:val="0"/>
          <w:numId w:val="9"/>
        </w:numPr>
        <w:spacing w:after="0" w:line="360" w:lineRule="auto"/>
        <w:contextualSpacing/>
        <w:rPr>
          <w:rFonts w:ascii="Times New Roman" w:hAnsi="Times New Roman"/>
          <w:b/>
          <w:sz w:val="24"/>
          <w:szCs w:val="24"/>
        </w:rPr>
      </w:pPr>
      <w:r w:rsidRPr="00CE6907">
        <w:rPr>
          <w:rFonts w:ascii="Times New Roman" w:hAnsi="Times New Roman"/>
          <w:b/>
          <w:sz w:val="24"/>
          <w:szCs w:val="24"/>
        </w:rPr>
        <w:t>Как и где в наше время применяют глину?</w:t>
      </w:r>
    </w:p>
    <w:p w:rsidR="00AD54CC" w:rsidRPr="00CE6907" w:rsidRDefault="00AD54CC" w:rsidP="00EA2D97">
      <w:pPr>
        <w:pStyle w:val="NormalWeb"/>
        <w:shd w:val="clear" w:color="auto" w:fill="FFFFFF"/>
        <w:spacing w:line="360" w:lineRule="auto"/>
        <w:contextualSpacing/>
        <w:rPr>
          <w:color w:val="000000"/>
          <w:highlight w:val="white"/>
        </w:rPr>
      </w:pPr>
      <w:r w:rsidRPr="00CE6907">
        <w:rPr>
          <w:color w:val="000000"/>
          <w:highlight w:val="white"/>
        </w:rPr>
        <w:t>Раньше люди делали из глины кирпичи и стены своих домов. Из глины делали печи для приготовления пищи.</w:t>
      </w:r>
      <w:r w:rsidRPr="00CE6907">
        <w:rPr>
          <w:rStyle w:val="apple-converted-space"/>
          <w:color w:val="000000"/>
        </w:rPr>
        <w:t> </w:t>
      </w:r>
    </w:p>
    <w:p w:rsidR="00AD54CC" w:rsidRPr="00CE6907" w:rsidRDefault="00AD54CC" w:rsidP="00EA2D97">
      <w:pPr>
        <w:pStyle w:val="NormalWeb"/>
        <w:shd w:val="clear" w:color="auto" w:fill="FFFFFF"/>
        <w:spacing w:line="360" w:lineRule="auto"/>
        <w:contextualSpacing/>
        <w:rPr>
          <w:color w:val="000000"/>
        </w:rPr>
      </w:pPr>
      <w:r w:rsidRPr="00CE6907">
        <w:rPr>
          <w:color w:val="000000"/>
          <w:highlight w:val="white"/>
        </w:rPr>
        <w:t>А ещё из глины делают посуду: тарелки , кувшины, кружки, горшки и крынки .Лепят и ставят в специальную печь для обжига, чтобы посуда стала крепкой и прочной.</w:t>
      </w:r>
    </w:p>
    <w:p w:rsidR="00AD54CC" w:rsidRPr="00CE6907" w:rsidRDefault="00AD54CC" w:rsidP="00EA2D97">
      <w:pPr>
        <w:spacing w:line="360" w:lineRule="auto"/>
        <w:contextualSpacing/>
        <w:rPr>
          <w:rFonts w:ascii="Times New Roman" w:hAnsi="Times New Roman"/>
          <w:sz w:val="24"/>
          <w:szCs w:val="24"/>
        </w:rPr>
      </w:pPr>
      <w:r w:rsidRPr="00CE6907">
        <w:rPr>
          <w:rFonts w:ascii="Times New Roman" w:hAnsi="Times New Roman"/>
          <w:sz w:val="24"/>
          <w:szCs w:val="24"/>
        </w:rPr>
        <w:t>Из глины делают даже игрушки. Знаменитые дымковские игрушки лепят из глины сушат и раскрашивают яркими красками.</w:t>
      </w:r>
    </w:p>
    <w:p w:rsidR="00AD54CC" w:rsidRPr="00CE6907" w:rsidRDefault="00AD54CC" w:rsidP="00EA2D97">
      <w:pPr>
        <w:spacing w:line="360" w:lineRule="auto"/>
        <w:contextualSpacing/>
        <w:rPr>
          <w:rFonts w:ascii="Times New Roman" w:hAnsi="Times New Roman"/>
          <w:sz w:val="24"/>
          <w:szCs w:val="24"/>
        </w:rPr>
      </w:pPr>
      <w:r w:rsidRPr="00CE6907">
        <w:rPr>
          <w:rFonts w:ascii="Times New Roman" w:hAnsi="Times New Roman"/>
          <w:sz w:val="24"/>
          <w:szCs w:val="24"/>
        </w:rPr>
        <w:t>Глину даже используют в медицине. В некоторых санаториях есть специальные грязевые ванны где люди могут полежать в лечебной глине или сделать маску из глины.</w:t>
      </w:r>
    </w:p>
    <w:p w:rsidR="00AD54CC" w:rsidRPr="00CE6907" w:rsidRDefault="00AD54CC" w:rsidP="00EA2D97">
      <w:pPr>
        <w:spacing w:after="0" w:line="360" w:lineRule="auto"/>
        <w:contextualSpacing/>
        <w:rPr>
          <w:rFonts w:ascii="Times New Roman" w:hAnsi="Times New Roman"/>
          <w:sz w:val="24"/>
          <w:szCs w:val="24"/>
        </w:rPr>
      </w:pPr>
      <w:r w:rsidRPr="00CE6907">
        <w:rPr>
          <w:rFonts w:ascii="Times New Roman" w:hAnsi="Times New Roman"/>
          <w:color w:val="000000"/>
          <w:sz w:val="24"/>
          <w:szCs w:val="24"/>
        </w:rPr>
        <w:t>Купить глину можно в обычном магазине, она продаётся уже готовая для лепки</w:t>
      </w:r>
    </w:p>
    <w:p w:rsidR="00AD54CC" w:rsidRPr="00742552" w:rsidRDefault="00AD54CC" w:rsidP="00EA2D97">
      <w:pPr>
        <w:spacing w:before="100" w:beforeAutospacing="1" w:after="100" w:afterAutospacing="1" w:line="360" w:lineRule="auto"/>
        <w:contextualSpacing/>
        <w:rPr>
          <w:rFonts w:ascii="Times New Roman" w:hAnsi="Times New Roman"/>
          <w:b/>
          <w:sz w:val="24"/>
          <w:szCs w:val="24"/>
          <w:lang w:eastAsia="ru-RU"/>
        </w:rPr>
      </w:pPr>
      <w:r w:rsidRPr="00742552">
        <w:rPr>
          <w:rFonts w:ascii="Times New Roman" w:hAnsi="Times New Roman"/>
          <w:b/>
          <w:sz w:val="24"/>
          <w:szCs w:val="24"/>
          <w:lang w:eastAsia="ru-RU"/>
        </w:rPr>
        <w:t> Игра </w:t>
      </w:r>
      <w:r w:rsidRPr="00742552">
        <w:rPr>
          <w:rFonts w:ascii="Times New Roman" w:hAnsi="Times New Roman"/>
          <w:b/>
          <w:i/>
          <w:iCs/>
          <w:sz w:val="24"/>
          <w:szCs w:val="24"/>
          <w:lang w:eastAsia="ru-RU"/>
        </w:rPr>
        <w:t>«Чем отличается песок и глина?»</w:t>
      </w:r>
      <w:r w:rsidRPr="00742552">
        <w:rPr>
          <w:rFonts w:ascii="Times New Roman" w:hAnsi="Times New Roman"/>
          <w:b/>
          <w:sz w:val="24"/>
          <w:szCs w:val="24"/>
          <w:lang w:eastAsia="ru-RU"/>
        </w:rPr>
        <w:t>.</w:t>
      </w:r>
    </w:p>
    <w:p w:rsidR="00AD54CC" w:rsidRPr="00742552" w:rsidRDefault="00AD54CC" w:rsidP="00EA2D97">
      <w:pPr>
        <w:spacing w:before="100" w:beforeAutospacing="1" w:after="100" w:afterAutospacing="1" w:line="360" w:lineRule="auto"/>
        <w:contextualSpacing/>
        <w:rPr>
          <w:rFonts w:ascii="Times New Roman" w:hAnsi="Times New Roman"/>
          <w:sz w:val="24"/>
          <w:szCs w:val="24"/>
          <w:lang w:eastAsia="ru-RU"/>
        </w:rPr>
      </w:pPr>
      <w:r w:rsidRPr="00742552">
        <w:rPr>
          <w:rFonts w:ascii="Times New Roman" w:hAnsi="Times New Roman"/>
          <w:sz w:val="24"/>
          <w:szCs w:val="24"/>
          <w:lang w:eastAsia="ru-RU"/>
        </w:rPr>
        <w:t>Дети стоят в кругу, по очереди передают друг другу «волшебную палочку».</w:t>
      </w:r>
    </w:p>
    <w:p w:rsidR="00AD54CC" w:rsidRPr="00742552" w:rsidRDefault="00AD54CC" w:rsidP="00EA2D97">
      <w:pPr>
        <w:pStyle w:val="ListParagraph"/>
        <w:spacing w:before="100" w:beforeAutospacing="1" w:after="100" w:afterAutospacing="1" w:line="360" w:lineRule="auto"/>
        <w:ind w:left="1080"/>
        <w:rPr>
          <w:rFonts w:ascii="Times New Roman" w:hAnsi="Times New Roman"/>
          <w:b/>
          <w:sz w:val="24"/>
          <w:szCs w:val="24"/>
          <w:lang w:eastAsia="ru-RU"/>
        </w:rPr>
      </w:pPr>
      <w:r w:rsidRPr="00742552">
        <w:rPr>
          <w:rFonts w:ascii="Times New Roman" w:hAnsi="Times New Roman"/>
          <w:b/>
          <w:i/>
          <w:iCs/>
          <w:sz w:val="24"/>
          <w:szCs w:val="24"/>
          <w:lang w:eastAsia="ru-RU"/>
        </w:rPr>
        <w:t>Чем отличаются песок и глина?</w:t>
      </w:r>
    </w:p>
    <w:p w:rsidR="00AD54CC" w:rsidRPr="00742552" w:rsidRDefault="00AD54CC" w:rsidP="00EA2D97">
      <w:pPr>
        <w:spacing w:before="100" w:beforeAutospacing="1" w:after="100" w:afterAutospacing="1" w:line="360" w:lineRule="auto"/>
        <w:contextualSpacing/>
        <w:rPr>
          <w:rFonts w:ascii="Times New Roman" w:hAnsi="Times New Roman"/>
          <w:sz w:val="24"/>
          <w:szCs w:val="24"/>
          <w:lang w:eastAsia="ru-RU"/>
        </w:rPr>
      </w:pPr>
      <w:r w:rsidRPr="00742552">
        <w:rPr>
          <w:rFonts w:ascii="Times New Roman" w:hAnsi="Times New Roman"/>
          <w:sz w:val="24"/>
          <w:szCs w:val="24"/>
          <w:lang w:eastAsia="ru-RU"/>
        </w:rPr>
        <w:t>(Песок сыпучий, рыхлый, глина твердая; песок состоит из песчинок, глина – из комочков; песок хорошо впитывает влагу, глина плохо, но из нее приятно лепить).</w:t>
      </w:r>
    </w:p>
    <w:p w:rsidR="00AD54CC" w:rsidRPr="00742552" w:rsidRDefault="00AD54CC" w:rsidP="00EA2D97">
      <w:pPr>
        <w:pStyle w:val="ListParagraph"/>
        <w:spacing w:before="100" w:beforeAutospacing="1" w:after="100" w:afterAutospacing="1" w:line="360" w:lineRule="auto"/>
        <w:ind w:left="1080"/>
        <w:rPr>
          <w:rFonts w:ascii="Times New Roman" w:hAnsi="Times New Roman"/>
          <w:b/>
          <w:sz w:val="24"/>
          <w:szCs w:val="24"/>
          <w:lang w:eastAsia="ru-RU"/>
        </w:rPr>
      </w:pPr>
      <w:r w:rsidRPr="00742552">
        <w:rPr>
          <w:rFonts w:ascii="Times New Roman" w:hAnsi="Times New Roman"/>
          <w:i/>
          <w:iCs/>
          <w:sz w:val="24"/>
          <w:szCs w:val="24"/>
          <w:lang w:eastAsia="ru-RU"/>
        </w:rPr>
        <w:t xml:space="preserve">  </w:t>
      </w:r>
      <w:r w:rsidRPr="00742552">
        <w:rPr>
          <w:rFonts w:ascii="Times New Roman" w:hAnsi="Times New Roman"/>
          <w:b/>
          <w:i/>
          <w:iCs/>
          <w:sz w:val="24"/>
          <w:szCs w:val="24"/>
          <w:lang w:eastAsia="ru-RU"/>
        </w:rPr>
        <w:t>Что общего у песка и глины?</w:t>
      </w:r>
    </w:p>
    <w:p w:rsidR="00AD54CC" w:rsidRPr="00742552" w:rsidRDefault="00AD54CC" w:rsidP="00EA2D97">
      <w:pPr>
        <w:spacing w:line="360" w:lineRule="auto"/>
        <w:contextualSpacing/>
        <w:rPr>
          <w:rFonts w:ascii="Times New Roman" w:hAnsi="Times New Roman"/>
          <w:b/>
          <w:sz w:val="24"/>
          <w:szCs w:val="24"/>
        </w:rPr>
      </w:pPr>
      <w:r w:rsidRPr="00742552">
        <w:rPr>
          <w:rFonts w:ascii="Times New Roman" w:hAnsi="Times New Roman"/>
          <w:sz w:val="24"/>
          <w:szCs w:val="24"/>
          <w:lang w:eastAsia="ru-RU"/>
        </w:rPr>
        <w:t>(И песок и глина используется в строительстве, находятся под ногами, являются почвой).</w:t>
      </w:r>
    </w:p>
    <w:p w:rsidR="00AD54CC" w:rsidRPr="00742552" w:rsidRDefault="00AD54CC" w:rsidP="00EA2D97">
      <w:pPr>
        <w:spacing w:after="0" w:line="360" w:lineRule="auto"/>
        <w:ind w:left="1080"/>
        <w:contextualSpacing/>
        <w:rPr>
          <w:rFonts w:ascii="Times New Roman" w:hAnsi="Times New Roman"/>
          <w:sz w:val="24"/>
          <w:szCs w:val="24"/>
        </w:rPr>
      </w:pPr>
    </w:p>
    <w:p w:rsidR="00AD54CC" w:rsidRPr="00CE6907" w:rsidRDefault="00AD54CC" w:rsidP="00EA2D97">
      <w:pPr>
        <w:spacing w:line="360" w:lineRule="auto"/>
        <w:ind w:left="360"/>
        <w:contextualSpacing/>
        <w:rPr>
          <w:rFonts w:ascii="Times New Roman" w:hAnsi="Times New Roman"/>
          <w:b/>
          <w:sz w:val="24"/>
          <w:szCs w:val="24"/>
        </w:rPr>
      </w:pPr>
      <w:r w:rsidRPr="00CE6907">
        <w:rPr>
          <w:rFonts w:ascii="Times New Roman" w:hAnsi="Times New Roman"/>
          <w:b/>
          <w:sz w:val="24"/>
          <w:szCs w:val="24"/>
        </w:rPr>
        <w:t xml:space="preserve">2. Рассматривание коллекции камней.  </w:t>
      </w:r>
    </w:p>
    <w:p w:rsidR="00AD54CC" w:rsidRPr="00CE6907" w:rsidRDefault="00AD54CC" w:rsidP="00EA2D97">
      <w:pPr>
        <w:spacing w:line="360" w:lineRule="auto"/>
        <w:ind w:left="360"/>
        <w:contextualSpacing/>
        <w:rPr>
          <w:rFonts w:ascii="Times New Roman" w:hAnsi="Times New Roman"/>
          <w:b/>
          <w:sz w:val="24"/>
          <w:szCs w:val="24"/>
        </w:rPr>
      </w:pPr>
      <w:r w:rsidRPr="00CE6907">
        <w:rPr>
          <w:rFonts w:ascii="Times New Roman" w:hAnsi="Times New Roman"/>
          <w:b/>
          <w:sz w:val="24"/>
          <w:szCs w:val="24"/>
        </w:rPr>
        <w:t>3. Рассказ воспитателя: «Где камни растут»</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Какие бывают камни? Что из них делают?</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Что такое драгоценные камни?</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Зачем они людям?</w:t>
      </w:r>
    </w:p>
    <w:p w:rsidR="00AD54CC" w:rsidRPr="00CE6907" w:rsidRDefault="00AD54CC" w:rsidP="00EA2D97">
      <w:pPr>
        <w:spacing w:after="0" w:line="360" w:lineRule="auto"/>
        <w:ind w:left="1440"/>
        <w:contextualSpacing/>
        <w:rPr>
          <w:rFonts w:ascii="Times New Roman" w:hAnsi="Times New Roman"/>
          <w:sz w:val="24"/>
          <w:szCs w:val="24"/>
        </w:rPr>
      </w:pPr>
    </w:p>
    <w:p w:rsidR="00AD54CC" w:rsidRPr="00CE6907" w:rsidRDefault="00AD54CC" w:rsidP="00EA2D97">
      <w:pPr>
        <w:spacing w:line="360" w:lineRule="auto"/>
        <w:ind w:left="360"/>
        <w:contextualSpacing/>
        <w:rPr>
          <w:rFonts w:ascii="Times New Roman" w:hAnsi="Times New Roman"/>
          <w:b/>
          <w:sz w:val="24"/>
          <w:szCs w:val="24"/>
        </w:rPr>
      </w:pPr>
      <w:r w:rsidRPr="00CE6907">
        <w:rPr>
          <w:rFonts w:ascii="Times New Roman" w:hAnsi="Times New Roman"/>
          <w:b/>
          <w:sz w:val="24"/>
          <w:szCs w:val="24"/>
        </w:rPr>
        <w:t>4. Игра.(физкультминутка)</w:t>
      </w:r>
    </w:p>
    <w:p w:rsidR="00AD54CC" w:rsidRPr="00CE6907" w:rsidRDefault="00AD54CC" w:rsidP="00EA2D97">
      <w:pPr>
        <w:spacing w:line="360" w:lineRule="auto"/>
        <w:ind w:left="360"/>
        <w:contextualSpacing/>
        <w:rPr>
          <w:rFonts w:ascii="Times New Roman" w:hAnsi="Times New Roman"/>
          <w:sz w:val="24"/>
          <w:szCs w:val="24"/>
        </w:rPr>
      </w:pPr>
      <w:r w:rsidRPr="00CE6907">
        <w:rPr>
          <w:rFonts w:ascii="Times New Roman" w:hAnsi="Times New Roman"/>
          <w:b/>
          <w:sz w:val="24"/>
          <w:szCs w:val="24"/>
        </w:rPr>
        <w:t xml:space="preserve">     « Песочные часы» </w:t>
      </w:r>
      <w:r w:rsidRPr="00CE6907">
        <w:rPr>
          <w:rFonts w:ascii="Times New Roman" w:hAnsi="Times New Roman"/>
          <w:sz w:val="24"/>
          <w:szCs w:val="24"/>
        </w:rPr>
        <w:t xml:space="preserve"> (подвижная игра).</w:t>
      </w:r>
    </w:p>
    <w:p w:rsidR="00AD54CC" w:rsidRPr="00CE6907" w:rsidRDefault="00AD54CC" w:rsidP="00EA2D97">
      <w:pPr>
        <w:spacing w:line="360" w:lineRule="auto"/>
        <w:ind w:left="708"/>
        <w:contextualSpacing/>
        <w:rPr>
          <w:rFonts w:ascii="Times New Roman" w:hAnsi="Times New Roman"/>
          <w:sz w:val="24"/>
          <w:szCs w:val="24"/>
        </w:rPr>
      </w:pPr>
      <w:r w:rsidRPr="00CE6907">
        <w:rPr>
          <w:rFonts w:ascii="Times New Roman" w:hAnsi="Times New Roman"/>
          <w:sz w:val="24"/>
          <w:szCs w:val="24"/>
        </w:rPr>
        <w:t>На полу из лент выложить 2 силуэта песочных часов. Дети – «песчинки» встают и пробуют по команде дружно перейти из одной части часов в другую. Стараясь не заступать за ленту. Побеждает команда, которая первая переместилась.</w:t>
      </w:r>
    </w:p>
    <w:p w:rsidR="00AD54CC" w:rsidRPr="00CE6907" w:rsidRDefault="00AD54CC" w:rsidP="00EA2D97">
      <w:pPr>
        <w:spacing w:line="360" w:lineRule="auto"/>
        <w:contextualSpacing/>
        <w:rPr>
          <w:rFonts w:ascii="Times New Roman" w:hAnsi="Times New Roman"/>
          <w:b/>
          <w:sz w:val="24"/>
          <w:szCs w:val="24"/>
        </w:rPr>
      </w:pPr>
      <w:r w:rsidRPr="00CE6907">
        <w:rPr>
          <w:rFonts w:ascii="Times New Roman" w:hAnsi="Times New Roman"/>
          <w:b/>
          <w:sz w:val="24"/>
          <w:szCs w:val="24"/>
        </w:rPr>
        <w:t xml:space="preserve">     5.Рисование песком и изготовление поделок из камня и глины.</w:t>
      </w:r>
    </w:p>
    <w:p w:rsidR="00AD54CC" w:rsidRPr="00CE6907" w:rsidRDefault="00AD54CC" w:rsidP="00EA2D97">
      <w:pPr>
        <w:spacing w:line="360" w:lineRule="auto"/>
        <w:ind w:left="360"/>
        <w:contextualSpacing/>
        <w:rPr>
          <w:rFonts w:ascii="Times New Roman" w:hAnsi="Times New Roman"/>
          <w:b/>
          <w:sz w:val="24"/>
          <w:szCs w:val="24"/>
        </w:rPr>
      </w:pPr>
      <w:r w:rsidRPr="00CE6907">
        <w:rPr>
          <w:rFonts w:ascii="Times New Roman" w:hAnsi="Times New Roman"/>
          <w:b/>
          <w:sz w:val="24"/>
          <w:szCs w:val="24"/>
        </w:rPr>
        <w:t>Презентация поделок из природных материалов «Что из чего сделано?»</w:t>
      </w:r>
    </w:p>
    <w:p w:rsidR="00AD54CC" w:rsidRPr="00CE6907" w:rsidRDefault="00AD54CC" w:rsidP="00EA2D97">
      <w:pPr>
        <w:spacing w:line="360" w:lineRule="auto"/>
        <w:ind w:left="360"/>
        <w:contextualSpacing/>
        <w:rPr>
          <w:rFonts w:ascii="Times New Roman" w:hAnsi="Times New Roman"/>
          <w:sz w:val="24"/>
          <w:szCs w:val="24"/>
        </w:rPr>
      </w:pPr>
      <w:r w:rsidRPr="00CE6907">
        <w:rPr>
          <w:rFonts w:ascii="Times New Roman" w:hAnsi="Times New Roman"/>
          <w:sz w:val="24"/>
          <w:szCs w:val="24"/>
        </w:rPr>
        <w:t>Рисунки из песка, цветных камешков, игрушки из глины.</w:t>
      </w:r>
    </w:p>
    <w:p w:rsidR="00AD54CC" w:rsidRDefault="00AD54CC" w:rsidP="00EA2D97">
      <w:pPr>
        <w:spacing w:line="360" w:lineRule="auto"/>
        <w:ind w:left="360"/>
        <w:contextualSpacing/>
        <w:rPr>
          <w:rFonts w:ascii="Times New Roman" w:hAnsi="Times New Roman"/>
          <w:b/>
          <w:sz w:val="24"/>
          <w:szCs w:val="24"/>
        </w:rPr>
      </w:pPr>
      <w:r w:rsidRPr="00CE6907">
        <w:rPr>
          <w:rFonts w:ascii="Times New Roman" w:hAnsi="Times New Roman"/>
          <w:b/>
          <w:sz w:val="24"/>
          <w:szCs w:val="24"/>
        </w:rPr>
        <w:t>Опыты и практические задания</w:t>
      </w:r>
      <w:r w:rsidRPr="00D11E3F">
        <w:rPr>
          <w:rFonts w:ascii="Times New Roman" w:hAnsi="Times New Roman"/>
          <w:b/>
          <w:sz w:val="24"/>
          <w:szCs w:val="24"/>
        </w:rPr>
        <w:t>:</w:t>
      </w:r>
    </w:p>
    <w:p w:rsidR="00AD54CC" w:rsidRPr="00D11E3F" w:rsidRDefault="00AD54CC" w:rsidP="00EA2D97">
      <w:pPr>
        <w:spacing w:line="360" w:lineRule="auto"/>
        <w:ind w:left="360"/>
        <w:contextualSpacing/>
        <w:rPr>
          <w:rFonts w:ascii="Times New Roman" w:hAnsi="Times New Roman"/>
          <w:b/>
          <w:sz w:val="24"/>
          <w:szCs w:val="24"/>
        </w:rPr>
      </w:pPr>
      <w:r w:rsidRPr="00D11E3F">
        <w:rPr>
          <w:rStyle w:val="Emphasis"/>
          <w:rFonts w:ascii="Times New Roman" w:hAnsi="Times New Roman"/>
          <w:b/>
          <w:sz w:val="24"/>
          <w:szCs w:val="24"/>
          <w:u w:val="single"/>
        </w:rPr>
        <w:t xml:space="preserve"> Опыты с песком и глиной</w:t>
      </w:r>
      <w:r w:rsidRPr="00D11E3F">
        <w:rPr>
          <w:rFonts w:ascii="Times New Roman" w:hAnsi="Times New Roman"/>
          <w:b/>
          <w:sz w:val="24"/>
          <w:szCs w:val="24"/>
        </w:rPr>
        <w:t>.</w:t>
      </w:r>
    </w:p>
    <w:p w:rsidR="00AD54CC" w:rsidRPr="00742552" w:rsidRDefault="00AD54CC" w:rsidP="00EA2D97">
      <w:pPr>
        <w:spacing w:line="360" w:lineRule="auto"/>
        <w:ind w:left="360"/>
        <w:contextualSpacing/>
        <w:rPr>
          <w:rFonts w:ascii="Times New Roman" w:hAnsi="Times New Roman"/>
          <w:b/>
          <w:sz w:val="24"/>
          <w:szCs w:val="24"/>
          <w:lang w:eastAsia="ru-RU"/>
        </w:rPr>
      </w:pPr>
      <w:r w:rsidRPr="00742552">
        <w:rPr>
          <w:rFonts w:ascii="Times New Roman" w:hAnsi="Times New Roman"/>
          <w:b/>
          <w:sz w:val="24"/>
          <w:szCs w:val="24"/>
          <w:lang w:eastAsia="ru-RU"/>
        </w:rPr>
        <w:t xml:space="preserve"> Откуда берется песок?</w:t>
      </w:r>
    </w:p>
    <w:p w:rsidR="00AD54CC" w:rsidRPr="00742552" w:rsidRDefault="00AD54CC" w:rsidP="00EA2D97">
      <w:pPr>
        <w:spacing w:before="100" w:beforeAutospacing="1" w:after="100" w:afterAutospacing="1" w:line="360" w:lineRule="auto"/>
        <w:contextualSpacing/>
        <w:rPr>
          <w:rFonts w:ascii="Times New Roman" w:hAnsi="Times New Roman"/>
          <w:sz w:val="24"/>
          <w:szCs w:val="24"/>
          <w:lang w:eastAsia="ru-RU"/>
        </w:rPr>
      </w:pPr>
      <w:r w:rsidRPr="00742552">
        <w:rPr>
          <w:rFonts w:ascii="Times New Roman" w:hAnsi="Times New Roman"/>
          <w:b/>
          <w:bCs/>
          <w:sz w:val="24"/>
          <w:szCs w:val="24"/>
          <w:lang w:eastAsia="ru-RU"/>
        </w:rPr>
        <w:t>Опыт 1 </w:t>
      </w:r>
      <w:r w:rsidRPr="00742552">
        <w:rPr>
          <w:rFonts w:ascii="Times New Roman" w:hAnsi="Times New Roman"/>
          <w:sz w:val="24"/>
          <w:szCs w:val="24"/>
          <w:lang w:eastAsia="ru-RU"/>
        </w:rPr>
        <w:t>(за столами). 2 камня на каждого ребенка, постучать друг о друга, потереть их. Что получилось? (Горочка песка.)</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Что быстрей воду пропускает: камни, песок или глина?</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Как песок и глина фильтруют воду?</w:t>
      </w:r>
    </w:p>
    <w:p w:rsidR="00AD54CC" w:rsidRPr="00CE6907" w:rsidRDefault="00AD54CC" w:rsidP="00EA2D97">
      <w:pPr>
        <w:numPr>
          <w:ilvl w:val="1"/>
          <w:numId w:val="8"/>
        </w:numPr>
        <w:spacing w:after="0" w:line="360" w:lineRule="auto"/>
        <w:contextualSpacing/>
        <w:rPr>
          <w:rFonts w:ascii="Times New Roman" w:hAnsi="Times New Roman"/>
          <w:sz w:val="24"/>
          <w:szCs w:val="24"/>
        </w:rPr>
      </w:pPr>
      <w:r w:rsidRPr="00CE6907">
        <w:rPr>
          <w:rFonts w:ascii="Times New Roman" w:hAnsi="Times New Roman"/>
          <w:sz w:val="24"/>
          <w:szCs w:val="24"/>
        </w:rPr>
        <w:t>Рассматривание через лупу  песчинок и частиц глины. Сравнение.</w:t>
      </w:r>
    </w:p>
    <w:p w:rsidR="00AD54CC" w:rsidRPr="00372980" w:rsidRDefault="00AD54CC" w:rsidP="00EA2D97">
      <w:pPr>
        <w:spacing w:line="360" w:lineRule="auto"/>
        <w:contextualSpacing/>
        <w:rPr>
          <w:rFonts w:ascii="Times New Roman" w:hAnsi="Times New Roman"/>
          <w:sz w:val="24"/>
          <w:szCs w:val="24"/>
        </w:rPr>
      </w:pPr>
      <w:r w:rsidRPr="00CE6907">
        <w:rPr>
          <w:rFonts w:ascii="Times New Roman" w:hAnsi="Times New Roman"/>
          <w:b/>
          <w:bCs/>
          <w:color w:val="2D2A2A"/>
          <w:sz w:val="24"/>
          <w:szCs w:val="24"/>
          <w:lang w:eastAsia="ru-RU"/>
        </w:rPr>
        <w:t>Опыт 2.</w:t>
      </w:r>
      <w:r w:rsidRPr="00CE6907">
        <w:rPr>
          <w:rFonts w:ascii="Times New Roman" w:hAnsi="Times New Roman"/>
          <w:color w:val="666666"/>
          <w:sz w:val="24"/>
          <w:szCs w:val="24"/>
        </w:rPr>
        <w:t xml:space="preserve">        </w:t>
      </w:r>
      <w:r w:rsidRPr="00CE6907">
        <w:rPr>
          <w:rStyle w:val="apple-converted-space"/>
          <w:rFonts w:ascii="Times New Roman" w:hAnsi="Times New Roman"/>
          <w:color w:val="666666"/>
          <w:sz w:val="24"/>
          <w:szCs w:val="24"/>
        </w:rPr>
        <w:t> </w:t>
      </w:r>
      <w:r w:rsidRPr="00CE6907">
        <w:rPr>
          <w:rFonts w:ascii="Times New Roman" w:hAnsi="Times New Roman"/>
          <w:color w:val="666666"/>
          <w:sz w:val="24"/>
          <w:szCs w:val="24"/>
        </w:rPr>
        <w:br/>
      </w:r>
      <w:r w:rsidRPr="00372980">
        <w:rPr>
          <w:rFonts w:ascii="Times New Roman" w:hAnsi="Times New Roman"/>
          <w:sz w:val="24"/>
          <w:szCs w:val="24"/>
        </w:rPr>
        <w:t>Возьмем стакан с песком и аккуратно насыплем немного песка на лист бумаги. Легко ли сыплется песок? Легко. А теперь попробуем высыпать из стаканчика глину. Что легче высыпать – песок или глину? Песок. Поэтому и говорят, что песок- «сыпучий». Глина слипается комочками, ее нельзя так легко высыпать из стаканчика, как песок. Первый вывод –песок -рыхлый, в отличии от глины.</w:t>
      </w:r>
      <w:r w:rsidRPr="00372980">
        <w:rPr>
          <w:rFonts w:ascii="Times New Roman" w:hAnsi="Times New Roman"/>
          <w:sz w:val="24"/>
          <w:szCs w:val="24"/>
        </w:rPr>
        <w:br/>
      </w:r>
      <w:r w:rsidRPr="00CA6789">
        <w:rPr>
          <w:rStyle w:val="Emphasis"/>
          <w:rFonts w:ascii="Times New Roman" w:hAnsi="Times New Roman"/>
          <w:b/>
          <w:i w:val="0"/>
          <w:sz w:val="24"/>
          <w:szCs w:val="24"/>
        </w:rPr>
        <w:t>Опыт 3</w:t>
      </w:r>
      <w:r w:rsidRPr="00CA6789">
        <w:rPr>
          <w:rFonts w:ascii="Times New Roman" w:hAnsi="Times New Roman"/>
          <w:b/>
          <w:i/>
          <w:sz w:val="24"/>
          <w:szCs w:val="24"/>
        </w:rPr>
        <w:br/>
      </w:r>
      <w:r w:rsidRPr="00372980">
        <w:rPr>
          <w:rFonts w:ascii="Times New Roman" w:hAnsi="Times New Roman"/>
          <w:sz w:val="24"/>
          <w:szCs w:val="24"/>
        </w:rPr>
        <w:t>С помощью увеличительного стекла внимательно рассмотрим, из чего состоит песок (из очень мелких зернышек- песчинок). Как выглядят песчинки? ОНИ очень маленькие, круглые. Полупрозрачные (или белые, желтые, в зависимости от разновидности песка). Похожи ли песчинки одна на другую? Чем похожи и чем отличаются? Одни дети могут ответить, что песчинки похожи, другие – нет, и не нужно их разубеждать. Важно, чтобы в процессе сравнения ребята внимательно рассмотрели песчаные зернышки. Затем рассмотрите таким же образом комочки глины. Видны ли такие же частички в глине? В песке каждая песчинка лежит отдельно, она не прилипает к своим «соседкам». А в глине- слипшиеся, очень мелкие частички. Чем-то глина похожа на пластилин. Песок состоит из песчинок, которые не прилипают друг к другу, а глина- из мелких частичек, которые как будто тесно взялись за руки и прилипли друг к другу.</w:t>
      </w:r>
      <w:r w:rsidRPr="00372980">
        <w:rPr>
          <w:rStyle w:val="Emphasis"/>
          <w:b/>
          <w:i w:val="0"/>
          <w:color w:val="666666"/>
        </w:rPr>
        <w:br/>
      </w:r>
      <w:r w:rsidRPr="00CA6789">
        <w:rPr>
          <w:rStyle w:val="Emphasis"/>
          <w:rFonts w:ascii="Times New Roman" w:hAnsi="Times New Roman"/>
          <w:b/>
          <w:i w:val="0"/>
          <w:sz w:val="24"/>
          <w:szCs w:val="24"/>
        </w:rPr>
        <w:t>Опыт 4</w:t>
      </w:r>
      <w:r w:rsidRPr="00D11E3F">
        <w:rPr>
          <w:rFonts w:ascii="Times New Roman" w:hAnsi="Times New Roman"/>
          <w:b/>
          <w:i/>
          <w:color w:val="666666"/>
          <w:sz w:val="24"/>
          <w:szCs w:val="24"/>
        </w:rPr>
        <w:br/>
      </w:r>
      <w:r w:rsidRPr="00372980">
        <w:rPr>
          <w:rFonts w:ascii="Times New Roman" w:hAnsi="Times New Roman"/>
          <w:sz w:val="24"/>
          <w:szCs w:val="24"/>
        </w:rPr>
        <w:t>Аккуратно нальем воду в стаканчик с песком. Потрогаем его. Каким он стал. Влажным, мокрым. А куда исчезла вода?  Она «забралась» в песок и устроилась между песчинками. « Посадим» палочку в мокрый песок. Она легче входит в сухой песок.</w:t>
      </w:r>
      <w:r w:rsidRPr="00372980">
        <w:rPr>
          <w:rFonts w:ascii="Times New Roman" w:hAnsi="Times New Roman"/>
          <w:sz w:val="24"/>
          <w:szCs w:val="24"/>
        </w:rPr>
        <w:br/>
        <w:t>         Затем нальем немного воды в стакан с глиной. Водичка впитывается: быстро или медленно?</w:t>
      </w:r>
      <w:r w:rsidRPr="00372980">
        <w:rPr>
          <w:rFonts w:ascii="Times New Roman" w:hAnsi="Times New Roman"/>
          <w:sz w:val="24"/>
          <w:szCs w:val="24"/>
        </w:rPr>
        <w:br/>
        <w:t>Медленно, медленней, чем в песок. Часть воды остается сверху на глине. Сажаем «деревце» во влажную глину.  Легче сажать палочку в мокрую глину, чем в сухую.</w:t>
      </w:r>
      <w:r w:rsidRPr="00372980">
        <w:rPr>
          <w:rFonts w:ascii="Times New Roman" w:hAnsi="Times New Roman"/>
          <w:sz w:val="24"/>
          <w:szCs w:val="24"/>
        </w:rPr>
        <w:br/>
        <w:t>  Также во влажную землю легче сажать растения.</w:t>
      </w:r>
    </w:p>
    <w:p w:rsidR="00AD54CC" w:rsidRPr="00372980" w:rsidRDefault="00AD54CC" w:rsidP="00EA2D97">
      <w:pPr>
        <w:spacing w:line="360" w:lineRule="auto"/>
        <w:contextualSpacing/>
        <w:rPr>
          <w:rFonts w:ascii="Times New Roman" w:hAnsi="Times New Roman"/>
          <w:sz w:val="24"/>
          <w:szCs w:val="24"/>
        </w:rPr>
      </w:pPr>
      <w:r w:rsidRPr="00372980">
        <w:rPr>
          <w:rFonts w:ascii="Times New Roman" w:hAnsi="Times New Roman"/>
          <w:b/>
          <w:sz w:val="24"/>
          <w:szCs w:val="24"/>
        </w:rPr>
        <w:t>     </w:t>
      </w:r>
      <w:r w:rsidRPr="00372980">
        <w:rPr>
          <w:rStyle w:val="apple-converted-space"/>
          <w:rFonts w:ascii="Times New Roman" w:hAnsi="Times New Roman"/>
          <w:b/>
          <w:sz w:val="24"/>
          <w:szCs w:val="24"/>
        </w:rPr>
        <w:t> </w:t>
      </w:r>
      <w:r w:rsidRPr="00372980">
        <w:rPr>
          <w:rStyle w:val="Emphasis"/>
          <w:rFonts w:ascii="Times New Roman" w:hAnsi="Times New Roman"/>
          <w:b/>
          <w:i w:val="0"/>
          <w:sz w:val="24"/>
          <w:szCs w:val="24"/>
        </w:rPr>
        <w:t>Опыт 5</w:t>
      </w:r>
      <w:r w:rsidRPr="00372980">
        <w:rPr>
          <w:rFonts w:ascii="Times New Roman" w:hAnsi="Times New Roman"/>
          <w:b/>
          <w:i/>
          <w:sz w:val="24"/>
          <w:szCs w:val="24"/>
        </w:rPr>
        <w:br/>
      </w:r>
      <w:r w:rsidRPr="00372980">
        <w:rPr>
          <w:rFonts w:ascii="Times New Roman" w:hAnsi="Times New Roman"/>
          <w:sz w:val="24"/>
          <w:szCs w:val="24"/>
        </w:rPr>
        <w:t>Слепим из влажной глины длинную колбаску, шарики. Представим, что мы делаем дождевых червяков. Затем попробуем создать таких же червяков и шарики из влажного песка. Из песка колбаску слепить нельзя, а шарики- непрочные. Если шарики получились- то сложим на дощечку высыхать. Высохнут - распадутся. А глиняные станут сухими и крепкими.</w:t>
      </w:r>
      <w:r w:rsidRPr="00372980">
        <w:rPr>
          <w:rFonts w:ascii="Times New Roman" w:hAnsi="Times New Roman"/>
          <w:sz w:val="24"/>
          <w:szCs w:val="24"/>
        </w:rPr>
        <w:br/>
        <w:t>         Из какого песка может получиться кулич. Из мокрого. Если налить много воды, получиться не тесто, а  «каша- малаша».</w:t>
      </w:r>
    </w:p>
    <w:p w:rsidR="00AD54CC" w:rsidRDefault="00AD54CC" w:rsidP="00EA2D97">
      <w:pPr>
        <w:pStyle w:val="ListParagraph"/>
        <w:numPr>
          <w:ilvl w:val="0"/>
          <w:numId w:val="14"/>
        </w:numPr>
        <w:spacing w:after="0" w:line="360" w:lineRule="auto"/>
        <w:rPr>
          <w:rFonts w:ascii="Times New Roman" w:hAnsi="Times New Roman"/>
          <w:sz w:val="24"/>
          <w:szCs w:val="24"/>
        </w:rPr>
      </w:pPr>
      <w:r w:rsidRPr="00D11E3F">
        <w:rPr>
          <w:rFonts w:ascii="Times New Roman" w:hAnsi="Times New Roman"/>
          <w:sz w:val="24"/>
          <w:szCs w:val="24"/>
        </w:rPr>
        <w:t>Рисование клеем и песком.</w:t>
      </w:r>
    </w:p>
    <w:p w:rsidR="00AD54CC" w:rsidRDefault="00AD54CC" w:rsidP="00EA2D97">
      <w:pPr>
        <w:spacing w:line="360" w:lineRule="auto"/>
        <w:jc w:val="center"/>
        <w:rPr>
          <w:rFonts w:ascii="Times New Roman" w:hAnsi="Times New Roman"/>
          <w:b/>
          <w:sz w:val="28"/>
          <w:szCs w:val="28"/>
        </w:rPr>
      </w:pPr>
    </w:p>
    <w:p w:rsidR="00AD54CC" w:rsidRDefault="00AD54CC" w:rsidP="00EA2D97">
      <w:pPr>
        <w:spacing w:line="360" w:lineRule="auto"/>
        <w:jc w:val="center"/>
        <w:rPr>
          <w:rFonts w:ascii="Times New Roman" w:hAnsi="Times New Roman"/>
          <w:b/>
          <w:sz w:val="28"/>
          <w:szCs w:val="28"/>
        </w:rPr>
      </w:pPr>
      <w:r w:rsidRPr="00BC4D64">
        <w:rPr>
          <w:rFonts w:ascii="Times New Roman" w:hAnsi="Times New Roman"/>
          <w:b/>
          <w:sz w:val="28"/>
          <w:szCs w:val="28"/>
        </w:rPr>
        <w:t>Тема: Камни. Какие они? Как человек использует камни</w:t>
      </w:r>
      <w:r>
        <w:rPr>
          <w:rFonts w:ascii="Times New Roman" w:hAnsi="Times New Roman"/>
          <w:b/>
          <w:sz w:val="28"/>
          <w:szCs w:val="28"/>
        </w:rPr>
        <w:t>.</w:t>
      </w:r>
    </w:p>
    <w:p w:rsidR="00AD54CC" w:rsidRPr="00BC4D64" w:rsidRDefault="00AD54CC" w:rsidP="00EA2D97">
      <w:pPr>
        <w:spacing w:line="360" w:lineRule="auto"/>
        <w:jc w:val="center"/>
        <w:rPr>
          <w:rFonts w:ascii="Times New Roman" w:hAnsi="Times New Roman"/>
          <w:b/>
          <w:sz w:val="28"/>
          <w:szCs w:val="28"/>
        </w:rPr>
      </w:pP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b/>
          <w:sz w:val="24"/>
          <w:szCs w:val="24"/>
        </w:rPr>
        <w:t>Виды детской деятельности:</w:t>
      </w:r>
      <w:r w:rsidRPr="00D11E3F">
        <w:rPr>
          <w:rFonts w:ascii="Times New Roman" w:hAnsi="Times New Roman"/>
          <w:sz w:val="24"/>
          <w:szCs w:val="24"/>
        </w:rPr>
        <w:t xml:space="preserve"> коммуникативная, познавательно-исследовательская, чтение художественной литературы, двигательная.</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b/>
          <w:sz w:val="24"/>
          <w:szCs w:val="24"/>
        </w:rPr>
        <w:t>Цель:</w:t>
      </w:r>
      <w:r w:rsidRPr="00D11E3F">
        <w:rPr>
          <w:rFonts w:ascii="Times New Roman" w:hAnsi="Times New Roman"/>
          <w:sz w:val="24"/>
          <w:szCs w:val="24"/>
        </w:rPr>
        <w:t xml:space="preserve"> Развивать интерес к камням, умение обследовать их и называть свойства (крепкий, твердый, неровный или гладкий, тяжелый, блестящий, красивый и др.) Дать представление о том, что камни бывают речными и морскими (речные имеют острые углы.  Морские камни всегда округлой формы, гладкие), что многие камни очень твердые и прочные, поэтому их широко используют в строительстве зданий, мостов, дорог и др. Продолжать знакомить с ценными камнями, которые используются для украшений построек и изготовления памятников, сувениров (гранит, мрамор), показать изделия из драгоценных камней. Показать, какую роль играют камни в жизни человека, познакомить дошкольников с некоторыми камнями, которые люди используют для своих нужд с древних времен.</w:t>
      </w:r>
    </w:p>
    <w:p w:rsidR="00AD54CC" w:rsidRDefault="00AD54CC" w:rsidP="00EA2D97">
      <w:pPr>
        <w:spacing w:line="360" w:lineRule="auto"/>
      </w:pPr>
      <w:r w:rsidRPr="00D11E3F">
        <w:rPr>
          <w:rFonts w:ascii="Times New Roman" w:hAnsi="Times New Roman"/>
          <w:b/>
          <w:sz w:val="24"/>
          <w:szCs w:val="24"/>
        </w:rPr>
        <w:t>Оборудование и материалы</w:t>
      </w:r>
      <w:r w:rsidRPr="00D11E3F">
        <w:rPr>
          <w:rFonts w:ascii="Times New Roman" w:hAnsi="Times New Roman"/>
          <w:sz w:val="24"/>
          <w:szCs w:val="24"/>
        </w:rPr>
        <w:t>: Камни морские (галька) и речные. мрамор, гранит (на подносе), сосуды с водой. Лупы. Салфетки (на каждого ребенка). Учебные наборы «Из чего состоит гранит» (кварц, слюда, полевой шпат) и «Из чего состоит мрамор» (известняк). Кусочек дерева, гвозди,</w:t>
      </w:r>
      <w:r w:rsidRPr="00062819">
        <w:t xml:space="preserve"> молоток.</w:t>
      </w:r>
    </w:p>
    <w:p w:rsidR="00AD54CC" w:rsidRDefault="00AD54CC" w:rsidP="00EA2D97">
      <w:pPr>
        <w:spacing w:line="360" w:lineRule="auto"/>
      </w:pPr>
    </w:p>
    <w:p w:rsidR="00AD54CC" w:rsidRPr="00D11E3F" w:rsidRDefault="00AD54CC" w:rsidP="00EA2D97">
      <w:pPr>
        <w:spacing w:line="360" w:lineRule="auto"/>
        <w:jc w:val="center"/>
        <w:rPr>
          <w:rFonts w:ascii="Times New Roman" w:hAnsi="Times New Roman"/>
          <w:b/>
          <w:sz w:val="28"/>
          <w:szCs w:val="28"/>
        </w:rPr>
      </w:pPr>
      <w:r w:rsidRPr="00D11E3F">
        <w:rPr>
          <w:rFonts w:ascii="Times New Roman" w:hAnsi="Times New Roman"/>
          <w:b/>
          <w:sz w:val="28"/>
          <w:szCs w:val="28"/>
        </w:rPr>
        <w:t xml:space="preserve"> Содержание организованной</w:t>
      </w:r>
      <w:r>
        <w:rPr>
          <w:rFonts w:ascii="Times New Roman" w:hAnsi="Times New Roman"/>
          <w:b/>
          <w:sz w:val="28"/>
          <w:szCs w:val="28"/>
        </w:rPr>
        <w:t xml:space="preserve"> образовательной </w:t>
      </w:r>
      <w:r w:rsidRPr="00D11E3F">
        <w:rPr>
          <w:rFonts w:ascii="Times New Roman" w:hAnsi="Times New Roman"/>
          <w:b/>
          <w:sz w:val="28"/>
          <w:szCs w:val="28"/>
        </w:rPr>
        <w:t xml:space="preserve"> деятельности</w:t>
      </w:r>
    </w:p>
    <w:p w:rsidR="00AD54CC" w:rsidRPr="00062819" w:rsidRDefault="00AD54CC" w:rsidP="00EA2D97">
      <w:pPr>
        <w:spacing w:line="360" w:lineRule="auto"/>
        <w:jc w:val="both"/>
      </w:pPr>
    </w:p>
    <w:p w:rsidR="00AD54CC" w:rsidRPr="00D11E3F" w:rsidRDefault="00AD54CC" w:rsidP="00EA2D97">
      <w:pPr>
        <w:spacing w:line="360" w:lineRule="auto"/>
        <w:jc w:val="both"/>
        <w:rPr>
          <w:rFonts w:ascii="Times New Roman" w:hAnsi="Times New Roman"/>
          <w:b/>
          <w:sz w:val="24"/>
          <w:szCs w:val="24"/>
        </w:rPr>
      </w:pPr>
      <w:r w:rsidRPr="00D11E3F">
        <w:rPr>
          <w:rFonts w:ascii="Times New Roman" w:hAnsi="Times New Roman"/>
          <w:b/>
          <w:sz w:val="24"/>
          <w:szCs w:val="24"/>
        </w:rPr>
        <w:t>1.Сюрпризный момент.</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 xml:space="preserve"> Педагог. Мне передали письмо. Как проверить, действительно ли оно предназначено нам? Верно, по адресу. Кто знает адрес нашего детского сада? Кто помнит номер нашего детского сада? Значит, письмо предназначено нам. (Вскрывает конверт, достает письмо, читает его)</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«Здравствуйте дорогие дети, отправляю вам посылку. Она зеленая, перевязана розовой лентой. Надеюсь, что посылка уже у вас в группе. Надо ее найти. До встречи в моем царстве! Хозяйка медной горы». Посылку действительно надо найти. Вы запомнили, какая она?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Она зеленая, прямоугольной формы, перевязана розовой лентой.</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Педагог. Тогда пошли искать ее. (Дети ищут посылку. Находят зеленую коробку, перевязанную розовой лентой). Вот она! Смотрите, здесь записка. Давайте ее прочтем (читает).</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«Открыть меня вы сможете только тогда, когда отгадаете загадку.</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sz w:val="24"/>
          <w:szCs w:val="24"/>
        </w:rPr>
        <w:tab/>
      </w:r>
      <w:r w:rsidRPr="00D11E3F">
        <w:rPr>
          <w:rFonts w:ascii="Times New Roman" w:hAnsi="Times New Roman"/>
          <w:i/>
          <w:sz w:val="24"/>
          <w:szCs w:val="24"/>
        </w:rPr>
        <w:t>В сережках у мамы огнем он горит</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В пыли на дороге ненужным лежит</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Меняет он форму, меняет он цвет,</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А в стройке годится на тысячу лет.</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Он может быть мелкий – в ладошке лежать</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Тяжелый, большой – одному не поднять.</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Кто, дети, загадку мою отгадал?</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t>Кто этот предмет по приметам узнал?</w:t>
      </w:r>
    </w:p>
    <w:p w:rsidR="00AD54CC" w:rsidRPr="00D11E3F" w:rsidRDefault="00AD54CC" w:rsidP="00EA2D97">
      <w:pPr>
        <w:spacing w:line="360" w:lineRule="auto"/>
        <w:jc w:val="both"/>
        <w:rPr>
          <w:rFonts w:ascii="Times New Roman" w:hAnsi="Times New Roman"/>
          <w:i/>
          <w:sz w:val="24"/>
          <w:szCs w:val="24"/>
        </w:rPr>
      </w:pPr>
      <w:r w:rsidRPr="00D11E3F">
        <w:rPr>
          <w:rFonts w:ascii="Times New Roman" w:hAnsi="Times New Roman"/>
          <w:i/>
          <w:sz w:val="24"/>
          <w:szCs w:val="24"/>
        </w:rPr>
        <w:tab/>
      </w:r>
      <w:r w:rsidRPr="00D11E3F">
        <w:rPr>
          <w:rFonts w:ascii="Times New Roman" w:hAnsi="Times New Roman"/>
          <w:i/>
          <w:sz w:val="24"/>
          <w:szCs w:val="24"/>
        </w:rPr>
        <w:tab/>
      </w:r>
      <w:r w:rsidRPr="00D11E3F">
        <w:rPr>
          <w:rFonts w:ascii="Times New Roman" w:hAnsi="Times New Roman"/>
          <w:i/>
          <w:sz w:val="24"/>
          <w:szCs w:val="24"/>
        </w:rPr>
        <w:tab/>
      </w:r>
      <w:r w:rsidRPr="00D11E3F">
        <w:rPr>
          <w:rFonts w:ascii="Times New Roman" w:hAnsi="Times New Roman"/>
          <w:i/>
          <w:sz w:val="24"/>
          <w:szCs w:val="24"/>
        </w:rPr>
        <w:tab/>
        <w:t>В.Мирясова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Это камень. Это разные камни.</w:t>
      </w:r>
    </w:p>
    <w:p w:rsidR="00AD54CC" w:rsidRPr="00D11E3F" w:rsidRDefault="00AD54CC" w:rsidP="00EA2D97">
      <w:pPr>
        <w:spacing w:line="360" w:lineRule="auto"/>
        <w:jc w:val="both"/>
        <w:rPr>
          <w:rFonts w:ascii="Times New Roman" w:hAnsi="Times New Roman"/>
          <w:b/>
          <w:sz w:val="24"/>
          <w:szCs w:val="24"/>
        </w:rPr>
      </w:pPr>
      <w:r w:rsidRPr="00D11E3F">
        <w:rPr>
          <w:rFonts w:ascii="Times New Roman" w:hAnsi="Times New Roman"/>
          <w:b/>
          <w:sz w:val="24"/>
          <w:szCs w:val="24"/>
        </w:rPr>
        <w:t>2.Беседа: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 xml:space="preserve"> Педагог. Давайте проверим, правильно ли мы отгадали загадку (открывает посылку). Смотрите, в посылке камни. Значит. Мы с вами правильно отгадали загадку. Давайте теперь о камнях и побеседуем. </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садятся за столы. На них подносы (по одному на двоих детей) с камнями, деревянный брусочек, сосуд с водой, салфетки.</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Педагог. Сейчас я включу музыку. Вы закроете глаза, будете внимательно ее слушать и представите картинку, которую вам подскажет музыка (Дети слушают). Что ты услышал? А ты? Какие картинки пронеслись перед вашими глазами? (Ответы) Давайте еще раз послушаем музыку. Слышите, как шумит море, как волны, набегая на берег, перекатывают камни с места на место, как они стучат друг о друга? Кто из вас был на море? Что вы там видели?</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На берегу моря много камушков, море красивое…</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Педагог. Найдите на подносе морские камни и положите их перед собой на салфетку. Посмотрите на камни и скажите: какие они? Какой формы, цвета, какая у них поверхность, какие края? (Красивые, разного цвета)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Почему они такие? Да, такими гладкими их сделали морские волны. В морской воде камни бьются друг о друга, вода обтачивает их края, и они становятся гладкими-гладкими – без единого уголка. А теперь найдите речные камушки и положите их рядом с морскими. Потрогайте их. Что можно сказать про речные камни? Какие они? (Шершавые, неровные, разной формы, с острыми углами).</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ab/>
        <w:t>Так чем же морские камни отличаются от речных? (Ответы) Возьмите камень в руку и сожмите крепко-крепко. Изменил он форму? Верно, нет. Почему? (Он твердый). Как вы думаете, он тверже дерева? Давайте проверим. Я возьму молоток, гвоздь и брусочек из дерева. И попробую вбить гвоздь в дерево. Что получилось? (Гвоздь вошел в дерево). А сейчас я попробую вбить гвоздь в камень. (Забивает – не получается, предлагает двум-трем детям попробовать сделать то же). Давайте я еще раз попробую. Что получится? (Гвоздь гнется, но не вбивается.) Ну что, смогли мы забить гвоздь в камень? (Ответы) Какой можно сделать вывод?</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Камень тверже дерева.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Педагог. В как камень и дерево будут себя вести в воде? Перед вами сосуд с водой, попробуйте опустить дерево в воду. Что с ним произойдет? (Дерево плавает). Давайте осторожно опустим камень в воду. Что произошло с ним? (Камень тонет). Почему? (Он тяжелее воды). А почему плавает дерево? (Оно легче воды.)</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Обратите внимание на камень, который лежит в воде. Достаньте его. Какой он? (Мокрый). Сравните с камнем, который лежит на салфетке. Чем они отличаются? (Цветом. Мокрый камень темнее.) Где можно увидеть камни? Верно, в реке, в море, на дороге. Как вы думаете, нужен ли камень человеку? Использует ли человек для своих нужд камень? Как? (Ответы-предположения). Я хочу познакомить вас с одним интересным камнем. Называется он гранит. Внимательно посмотрите на него (показывает).  Возьмите лупы и рассмотрите гранит. Гранит – это горная порода. Если внимательно его рассмотреть, можно увидеть, что камень словно состоит из зерен. Они разные по цвету и разного вида. В состав гранита входят три разных камня (показывает их): сверкающий кварц, темная слюда и цветной полевой шпат. Из гранита строят набережные, изготавливают постаменты для памятников. Но есть гранита и соперник – это мрамор. Мрамор – тоже горная порода (показывает). Найдите у себя мрамор и возьмите в руки. Что вы можете сказать об этом камне? Какой он? (Гладкий, блестящий, красивый)</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Мрамор, как и гранит, неоднороден: он состоит из кальцита, известняка и примесей, которые придают ему разную окраску (показывает состав мрамора). Посмотрите на мрамор через лупу. Что вы видите? (Ответы) Мрамор – главный отделочный материал. Самым ценным является белый мрамор (показывает его). Настоящее царство мрамора можно увидеть в метро.</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b/>
          <w:sz w:val="24"/>
          <w:szCs w:val="24"/>
        </w:rPr>
        <w:t>3. Физ</w:t>
      </w:r>
      <w:r>
        <w:rPr>
          <w:rFonts w:ascii="Times New Roman" w:hAnsi="Times New Roman"/>
          <w:b/>
          <w:sz w:val="24"/>
          <w:szCs w:val="24"/>
        </w:rPr>
        <w:t>культ</w:t>
      </w:r>
      <w:r w:rsidRPr="00D11E3F">
        <w:rPr>
          <w:rFonts w:ascii="Times New Roman" w:hAnsi="Times New Roman"/>
          <w:b/>
          <w:sz w:val="24"/>
          <w:szCs w:val="24"/>
        </w:rPr>
        <w:t>минутка.</w:t>
      </w:r>
      <w:r w:rsidRPr="00D11E3F">
        <w:rPr>
          <w:rFonts w:ascii="Times New Roman" w:hAnsi="Times New Roman"/>
          <w:sz w:val="24"/>
          <w:szCs w:val="24"/>
        </w:rPr>
        <w:t xml:space="preserve"> (иллюстрирует процесс разрушения горы)</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Стоит гора-Старушка –</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До небес макушка.</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Ее ветер обдувает,</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Ее дождик поливает.</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Стоит гора страдает.</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И камешки теряет</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И каждый день,</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И каждую ночь</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Катятся, катятся</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Камешки прочь</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Дети поднимают руки вверх, тянутся на цыпочках, обмахиваются кистями рук, встряхивают кистями рук. Прикладывают ладошки к щекам и качают головой.</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ab/>
        <w:t>Педагог касается нескольких человек, которые должны изобразить камешки при чтении следующих строк. Дети-камешки рассыпаются – разбегаются в стороны любым способом: кувыркаются или катятся «бревнышком»</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ab/>
        <w:t>Игра продолжается до тех пор, пока все «камешки» не раскатятся в стороны. Укатившиеся «камешки» продолжают чтение текста и движения с остальными, но уже на новом месте. В заключение участники игры говорят хором:</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Раскатились камешки,</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И с той самой поры</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Ничего не осталось</w:t>
      </w:r>
    </w:p>
    <w:p w:rsidR="00AD54CC" w:rsidRPr="00D11E3F" w:rsidRDefault="00AD54CC" w:rsidP="00EA2D97">
      <w:pPr>
        <w:spacing w:line="360" w:lineRule="auto"/>
        <w:jc w:val="center"/>
        <w:rPr>
          <w:rFonts w:ascii="Times New Roman" w:hAnsi="Times New Roman"/>
          <w:sz w:val="24"/>
          <w:szCs w:val="24"/>
        </w:rPr>
      </w:pPr>
      <w:r w:rsidRPr="00D11E3F">
        <w:rPr>
          <w:rFonts w:ascii="Times New Roman" w:hAnsi="Times New Roman"/>
          <w:sz w:val="24"/>
          <w:szCs w:val="24"/>
        </w:rPr>
        <w:t>От нашей горы!</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 xml:space="preserve">Двумя руками показывают на опустевшее место. </w:t>
      </w:r>
    </w:p>
    <w:p w:rsidR="00AD54CC" w:rsidRPr="00D11E3F" w:rsidRDefault="00AD54CC" w:rsidP="00EA2D97">
      <w:pPr>
        <w:spacing w:line="360" w:lineRule="auto"/>
        <w:jc w:val="both"/>
        <w:rPr>
          <w:rFonts w:ascii="Times New Roman" w:hAnsi="Times New Roman"/>
          <w:b/>
          <w:sz w:val="24"/>
          <w:szCs w:val="24"/>
        </w:rPr>
      </w:pPr>
      <w:r w:rsidRPr="00D11E3F">
        <w:rPr>
          <w:rFonts w:ascii="Times New Roman" w:hAnsi="Times New Roman"/>
          <w:b/>
          <w:sz w:val="24"/>
          <w:szCs w:val="24"/>
        </w:rPr>
        <w:t xml:space="preserve"> 4. А сейчас давайте рассмотрим иллюстрации.</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1 Иллюстрация - памятник А.С.Пушкину. Кому установлен этот памятник? Правильно. А.С.Пушкину. Он находится в центре Москвы. Сделан из бронзы. Посмотрите, какой памятник красивый. А постамент для него выполнен из гранита.</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2 Иллюстрация – могила Неизвестного солдата в Александровском саду. Кому посвящен этот памятник? Да, солдатам, которые погибли, защищая нашу Родину. И этот памятник украшен мрамором.</w:t>
      </w:r>
    </w:p>
    <w:p w:rsidR="00AD54CC" w:rsidRPr="00D11E3F"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3 Иллюстрация – Красная площадь. Что вы видите на этой иллюстрации? Правильно, это главная площадь нашей страны. И в ее убранстве тоже использованы камни.</w:t>
      </w:r>
    </w:p>
    <w:p w:rsidR="00AD54CC" w:rsidRDefault="00AD54CC" w:rsidP="00EA2D97">
      <w:pPr>
        <w:spacing w:line="360" w:lineRule="auto"/>
        <w:jc w:val="both"/>
        <w:rPr>
          <w:rFonts w:ascii="Times New Roman" w:hAnsi="Times New Roman"/>
          <w:sz w:val="24"/>
          <w:szCs w:val="24"/>
        </w:rPr>
      </w:pPr>
      <w:r w:rsidRPr="00D11E3F">
        <w:rPr>
          <w:rFonts w:ascii="Times New Roman" w:hAnsi="Times New Roman"/>
          <w:sz w:val="24"/>
          <w:szCs w:val="24"/>
        </w:rPr>
        <w:t>Педагог. Вот сколько интересного мы узнали про камни! Одни помогают нам в строительстве зданий, мостов, другие используются при изготовлении памятников, для украшения станций метро, входов в здания, украшения постаментов памятников.  Еще есть драгоценные камни. Издавна из них изготавливали украшения. Давайте посмотрим выставку женских украшений. (Рассматриваем альбом с фотографиями. Что вам понравилось? Какие украшения есть у вас дома? Дома вместе с родителями рассмотрите их и определите камни, из которых они изготовлены.</w:t>
      </w:r>
    </w:p>
    <w:p w:rsidR="00AD54CC" w:rsidRDefault="00AD54CC" w:rsidP="00EA2D97">
      <w:pPr>
        <w:spacing w:line="360" w:lineRule="auto"/>
        <w:jc w:val="both"/>
        <w:rPr>
          <w:rFonts w:ascii="Times New Roman" w:hAnsi="Times New Roman"/>
          <w:sz w:val="24"/>
          <w:szCs w:val="24"/>
        </w:rPr>
      </w:pPr>
    </w:p>
    <w:p w:rsidR="00AD54CC" w:rsidRDefault="00AD54CC" w:rsidP="00EA2D97">
      <w:pPr>
        <w:spacing w:line="360" w:lineRule="auto"/>
        <w:jc w:val="both"/>
        <w:rPr>
          <w:rFonts w:ascii="Times New Roman" w:hAnsi="Times New Roman"/>
          <w:sz w:val="24"/>
          <w:szCs w:val="24"/>
        </w:rPr>
      </w:pPr>
    </w:p>
    <w:p w:rsidR="00AD54CC" w:rsidRDefault="00AD54CC" w:rsidP="00EA2D97">
      <w:pPr>
        <w:spacing w:line="360" w:lineRule="auto"/>
        <w:jc w:val="both"/>
        <w:rPr>
          <w:rFonts w:ascii="Times New Roman" w:hAnsi="Times New Roman"/>
          <w:sz w:val="24"/>
          <w:szCs w:val="24"/>
        </w:rPr>
      </w:pPr>
    </w:p>
    <w:p w:rsidR="00AD54CC" w:rsidRDefault="00AD54CC" w:rsidP="00EA2D97">
      <w:pPr>
        <w:spacing w:line="360" w:lineRule="auto"/>
        <w:jc w:val="both"/>
        <w:rPr>
          <w:rFonts w:ascii="Times New Roman" w:hAnsi="Times New Roman"/>
          <w:sz w:val="24"/>
          <w:szCs w:val="24"/>
        </w:rPr>
      </w:pPr>
    </w:p>
    <w:p w:rsidR="00AD54CC" w:rsidRDefault="00AD54CC" w:rsidP="00EA2D97">
      <w:pPr>
        <w:spacing w:line="360" w:lineRule="auto"/>
        <w:jc w:val="center"/>
        <w:rPr>
          <w:rFonts w:ascii="Times New Roman" w:hAnsi="Times New Roman"/>
          <w:b/>
          <w:sz w:val="28"/>
          <w:szCs w:val="28"/>
        </w:rPr>
      </w:pPr>
      <w:r w:rsidRPr="00BC4D64">
        <w:rPr>
          <w:rFonts w:ascii="Times New Roman" w:hAnsi="Times New Roman"/>
          <w:b/>
          <w:sz w:val="28"/>
          <w:szCs w:val="28"/>
        </w:rPr>
        <w:t>Тема</w:t>
      </w:r>
      <w:r w:rsidRPr="00803B56">
        <w:rPr>
          <w:rFonts w:ascii="Times New Roman" w:hAnsi="Times New Roman"/>
          <w:b/>
          <w:sz w:val="28"/>
          <w:szCs w:val="28"/>
        </w:rPr>
        <w:t>: «Кладовая Земли».</w:t>
      </w:r>
    </w:p>
    <w:p w:rsidR="00AD54CC" w:rsidRPr="00803B56" w:rsidRDefault="00AD54CC" w:rsidP="00EA2D97">
      <w:pPr>
        <w:spacing w:line="360" w:lineRule="auto"/>
        <w:rPr>
          <w:sz w:val="24"/>
          <w:szCs w:val="24"/>
        </w:rPr>
      </w:pPr>
      <w:r>
        <w:rPr>
          <w:b/>
          <w:sz w:val="24"/>
          <w:szCs w:val="24"/>
        </w:rPr>
        <w:t>Виды детской деятельности:</w:t>
      </w:r>
      <w:r>
        <w:rPr>
          <w:sz w:val="24"/>
          <w:szCs w:val="24"/>
        </w:rPr>
        <w:t xml:space="preserve"> коммуникативная, познавательно-исследовательская.</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b/>
          <w:sz w:val="24"/>
          <w:szCs w:val="24"/>
        </w:rPr>
        <w:t>Цель:</w:t>
      </w:r>
      <w:r w:rsidRPr="00803B56">
        <w:rPr>
          <w:rFonts w:ascii="Times New Roman" w:hAnsi="Times New Roman"/>
          <w:sz w:val="24"/>
          <w:szCs w:val="24"/>
        </w:rPr>
        <w:t xml:space="preserve"> формировать у детей первоначальное представление о внутреннем содержании Земли; развивать у детей любознательность, интерес к разнообразным природным ресурсам; воспитывать у детей бережное отношение к Земле, ее богатствам.</w:t>
      </w:r>
    </w:p>
    <w:p w:rsidR="00AD54CC" w:rsidRDefault="00AD54CC" w:rsidP="00EA2D97">
      <w:pPr>
        <w:spacing w:line="360" w:lineRule="auto"/>
        <w:jc w:val="both"/>
      </w:pPr>
    </w:p>
    <w:p w:rsidR="00AD54CC" w:rsidRPr="00803B56" w:rsidRDefault="00AD54CC" w:rsidP="00EA2D97">
      <w:pPr>
        <w:spacing w:line="360" w:lineRule="auto"/>
        <w:jc w:val="center"/>
        <w:rPr>
          <w:rFonts w:ascii="Times New Roman" w:hAnsi="Times New Roman"/>
          <w:b/>
          <w:sz w:val="28"/>
          <w:szCs w:val="28"/>
        </w:rPr>
      </w:pPr>
      <w:r w:rsidRPr="00D11E3F">
        <w:rPr>
          <w:rFonts w:ascii="Times New Roman" w:hAnsi="Times New Roman"/>
          <w:b/>
          <w:sz w:val="28"/>
          <w:szCs w:val="28"/>
        </w:rPr>
        <w:t>Содержание организованной</w:t>
      </w:r>
      <w:r>
        <w:rPr>
          <w:rFonts w:ascii="Times New Roman" w:hAnsi="Times New Roman"/>
          <w:b/>
          <w:sz w:val="28"/>
          <w:szCs w:val="28"/>
        </w:rPr>
        <w:t xml:space="preserve"> образовательной </w:t>
      </w:r>
      <w:r w:rsidRPr="00D11E3F">
        <w:rPr>
          <w:rFonts w:ascii="Times New Roman" w:hAnsi="Times New Roman"/>
          <w:b/>
          <w:sz w:val="28"/>
          <w:szCs w:val="28"/>
        </w:rPr>
        <w:t>деятельности</w:t>
      </w:r>
    </w:p>
    <w:p w:rsidR="00AD54CC" w:rsidRPr="00803B56" w:rsidRDefault="00AD54CC" w:rsidP="00EA2D97">
      <w:pPr>
        <w:spacing w:line="360" w:lineRule="auto"/>
        <w:jc w:val="both"/>
        <w:rPr>
          <w:rFonts w:ascii="Times New Roman" w:hAnsi="Times New Roman"/>
          <w:b/>
          <w:sz w:val="24"/>
          <w:szCs w:val="24"/>
        </w:rPr>
      </w:pPr>
      <w:r w:rsidRPr="00803B56">
        <w:rPr>
          <w:rFonts w:ascii="Times New Roman" w:hAnsi="Times New Roman"/>
          <w:b/>
          <w:sz w:val="24"/>
          <w:szCs w:val="24"/>
        </w:rPr>
        <w:t>1.Рассказ воспитателя. Беседа.</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Ребята, на прошлых занятиях мы узнали, сколько неразгаданных тайн хранит наша необъятная прекрасная Земля.</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 xml:space="preserve">А хотите узнать еще одну тайну? Хотите познакомиться, что хранится внутри Земли? Приготовьтесь, сегодня мы отправляемся в путешествие в ее недра. </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Под землей тоже существует целый мир! Да еще какой! Вот посмотрите! (Воспитатель предлагает иллюстрации с изображением подземных пещер, сталактитов, сталагмитов).</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Вам понравились эти чудесные пещеры? А как вы думаете, откуда произошли пещеры? Как они появились? (предположения детей).</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По пещерам можно попасть очень глубоко под землю. Эти пещеры сделала вода.</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Даже не верится, что такая мягкая и ласковая вода может быть такой сильной, могучей. Вода может вымывать и промывать среди скал в горах целые залы пещер.</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r>
      <w:r w:rsidRPr="00803B56">
        <w:rPr>
          <w:rFonts w:ascii="Times New Roman" w:hAnsi="Times New Roman"/>
          <w:b/>
          <w:sz w:val="24"/>
          <w:szCs w:val="24"/>
        </w:rPr>
        <w:t>2.Рассматривание иллюстраций.</w:t>
      </w:r>
      <w:r w:rsidRPr="00803B56">
        <w:rPr>
          <w:rFonts w:ascii="Times New Roman" w:hAnsi="Times New Roman"/>
          <w:sz w:val="24"/>
          <w:szCs w:val="24"/>
        </w:rPr>
        <w:t xml:space="preserve"> А вот эти красивые камни тоже сделала вода. (Воспитатель предлагает детям серию открыток с драгоценными камнями.) Посмотрите, это агаты, хрусталь, топаз, берилл, аметист и пр. Посмотрите, какие необыкновенно красивые формы, какие переливы цвета, какие превосходные линии в рисунке. </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Это наша матушка-Земля с помощницей Водой создали такие чудеса.</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Ребята, мы с вами знаем, что без воды нет жизни на Земле, а откуда берется вода? (ответы детей). Оказывается, вода берется тоже из-под земли. Глубоко под землей существуют водоносные слои. Из них пробивается на поверхность Земли родники, ручейки. Которые образуют реки, сливаются в моря, соединяются в целые океаны. В разных местностях земли водоносный подземный слой находится на разной глубине. Если мы возьмем лопату и будем долго-долго копать, то примерно через 5-</w:t>
      </w:r>
      <w:smartTag w:uri="urn:schemas-microsoft-com:office:smarttags" w:element="metricconverter">
        <w:smartTagPr>
          <w:attr w:name="ProductID" w:val="6 метров"/>
        </w:smartTagPr>
        <w:r w:rsidRPr="00803B56">
          <w:rPr>
            <w:rFonts w:ascii="Times New Roman" w:hAnsi="Times New Roman"/>
            <w:sz w:val="24"/>
            <w:szCs w:val="24"/>
          </w:rPr>
          <w:t>6 метров</w:t>
        </w:r>
      </w:smartTag>
      <w:r w:rsidRPr="00803B56">
        <w:rPr>
          <w:rFonts w:ascii="Times New Roman" w:hAnsi="Times New Roman"/>
          <w:sz w:val="24"/>
          <w:szCs w:val="24"/>
        </w:rPr>
        <w:t xml:space="preserve"> мы дойдем до воды. </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Ребята, кто-нибудь из вас видел, как на дачах бурят колодцы? У кого есть колодцы на даче или у бабушки в деревне? (ответы детей). Колодцы бывают разной глубины. (Воспитатель показывает детям иллюстрацию, где изображены различные ландшафты, от чего меняется глубина залегания водоносного слоя).</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Если вы будете копать в пустыне, мы вряд ли докопаем до воды, так как она находится очень глубоко. Корни кустарников и деревьев не достают до воды в пустыне, поэтому там нет растительности, одно только палящее солнце да сухой песок.</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А что еще находится под землей? Точно так же слоями под землей хранятся месторождения нефти и газа, каменного угля, железной руды и др.</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А кто знает, что такое нефть? Ученые считают, что нефть образовалась из растений и животных, живших много лет назад в теплых водах океанов, покрывавших земную поверхность. Отмирая, животные и растения накапливались на дне. Со временем их укрыли миллионы тонн ила и песка. Под давлением ил и песок превратились в твердые породы. Останки животных и растений превратились в темную жидкость, собранную в порах породы. Перемещение земной коры превратило часть морского дна в сушу. Некоторое количество этой жидкости появилось на земной поверхности, где ее обнаружил человек. Нефть приносит огромную пользу человечеству. С ее помощью мы получаем свет, тепло, она приводит в движение автомобили, самолеты, корабли. Из нее получают технический спирт, парафин, топливо, смазочные масла, технический жир, смолу, асфальт и т.д.</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Само слово «нефть» означает «каменное масло».</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Ребята, еще в кладовой Земли хранится каменный уголь. Зачем человеку нужен уголь? (ответы детей). Правильно, уголь – это основной источник тепла. Используя уголь, человек научился сохранять главное богатство Земли – лес.</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Хотите узнать, что думают ученые о появлении угля? (Воспитатель предлагает детям иллюстрации с доисторическими растениями.) 250 тысяч лет назад такие растения росли на нашей Земле, они отмирали, падали, гнили. Оставшаяся масса накапливалась и превращалась в каменный уголь.</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Посмотрите, вот каменный уголь. Его еще называют антрацит. Посмотрите, какой красивый этот уголь! Он иссиня-черный, блестит, сверкает на солнце.</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Полезных ископаемых, которые хранятся в кладовой Земли, множество: марганец, газ. Нефть, торф, золото, свинец, железная руда, алмазы, мел, песок, глина и многое-многое другое.</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Все это приносит пользу людям. Дети, а где используют мел? (ответы детей).</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С мелом знакомятся дети уже в детском саду, когда рисуют на асфальте, потом в школе пишут на доске. Мелом белят стены, добавляют в зубной порошок, из мела изготавливают удобрения, лекарства.</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Ребята, в энциклопедии есть интересные факты о том, что мел имеет животное происхождение. Да, да это мелкие животные с панцирем из извести, которые живут в морях и океанах. Отмирая, они опускаются на дно, накапливаются за сотни лет, цементируются, и получается твердый белый мел.</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Мы уже знаем, что на Земле происходили различные изменения, море превращалось в сушу, потому сейчас мы находим мел на земле.</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Ребята, где вы в природе видели мел? Правильно, на дачах, в деревнях встречаются целые меловые горы. Это значит, что давным-давно в этом месте, где мы живем, было море.</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Песок человек начинает использовать с раннего детства, когда играет в песочнице. Песок для детей – это строительный материал. Что можно сделать из него? (ответы детей) А еще песок используют для благоустройства пляжей, строительства дорог, для раствора, с помощью которого кладут стены зданий.</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А для чего человек добывает глину? (ответы детей). Изделия из глины мы видим каждый день: посуда, плошки, скульптура, игрушки и др. Используют глину при строительстве домов, плотин и т.д.</w:t>
      </w:r>
    </w:p>
    <w:p w:rsidR="00AD54CC" w:rsidRDefault="00AD54CC" w:rsidP="00EA2D97">
      <w:pPr>
        <w:spacing w:line="360" w:lineRule="auto"/>
        <w:jc w:val="both"/>
        <w:rPr>
          <w:rFonts w:ascii="Times New Roman" w:hAnsi="Times New Roman"/>
          <w:b/>
          <w:sz w:val="24"/>
          <w:szCs w:val="24"/>
        </w:rPr>
      </w:pPr>
      <w:r w:rsidRPr="00803B56">
        <w:rPr>
          <w:rFonts w:ascii="Times New Roman" w:hAnsi="Times New Roman"/>
          <w:b/>
          <w:sz w:val="24"/>
          <w:szCs w:val="24"/>
        </w:rPr>
        <w:t>3.Физ</w:t>
      </w:r>
      <w:r>
        <w:rPr>
          <w:rFonts w:ascii="Times New Roman" w:hAnsi="Times New Roman"/>
          <w:b/>
          <w:sz w:val="24"/>
          <w:szCs w:val="24"/>
        </w:rPr>
        <w:t>культ</w:t>
      </w:r>
      <w:r w:rsidRPr="00803B56">
        <w:rPr>
          <w:rFonts w:ascii="Times New Roman" w:hAnsi="Times New Roman"/>
          <w:b/>
          <w:sz w:val="24"/>
          <w:szCs w:val="24"/>
        </w:rPr>
        <w:t>минутка.</w:t>
      </w:r>
    </w:p>
    <w:p w:rsidR="00AD54CC" w:rsidRPr="00803B56" w:rsidRDefault="00AD54CC" w:rsidP="00EA2D97">
      <w:pPr>
        <w:spacing w:line="360" w:lineRule="auto"/>
        <w:rPr>
          <w:rFonts w:ascii="Times New Roman" w:hAnsi="Times New Roman"/>
          <w:b/>
          <w:sz w:val="24"/>
          <w:szCs w:val="24"/>
        </w:rPr>
      </w:pPr>
      <w:r w:rsidRPr="00803B56">
        <w:rPr>
          <w:rFonts w:ascii="Times New Roman" w:hAnsi="Times New Roman"/>
          <w:color w:val="000000"/>
          <w:sz w:val="24"/>
          <w:szCs w:val="24"/>
        </w:rPr>
        <w:t>Начинается разминка</w:t>
      </w:r>
      <w:r w:rsidRPr="00803B56">
        <w:rPr>
          <w:rFonts w:ascii="Times New Roman" w:hAnsi="Times New Roman"/>
          <w:color w:val="000000"/>
          <w:sz w:val="24"/>
          <w:szCs w:val="24"/>
        </w:rPr>
        <w:br/>
        <w:t>Встали, выровняли спинки.</w:t>
      </w:r>
      <w:r w:rsidRPr="00803B56">
        <w:rPr>
          <w:rFonts w:ascii="Times New Roman" w:hAnsi="Times New Roman"/>
          <w:color w:val="000000"/>
          <w:sz w:val="24"/>
          <w:szCs w:val="24"/>
        </w:rPr>
        <w:br/>
        <w:t>Вправо, влево наклонились</w:t>
      </w:r>
      <w:r w:rsidRPr="00803B56">
        <w:rPr>
          <w:rFonts w:ascii="Times New Roman" w:hAnsi="Times New Roman"/>
          <w:color w:val="000000"/>
          <w:sz w:val="24"/>
          <w:szCs w:val="24"/>
        </w:rPr>
        <w:br/>
        <w:t>Начинаем приседать-</w:t>
      </w:r>
      <w:r w:rsidRPr="00803B56">
        <w:rPr>
          <w:rFonts w:ascii="Times New Roman" w:hAnsi="Times New Roman"/>
          <w:color w:val="000000"/>
          <w:sz w:val="24"/>
          <w:szCs w:val="24"/>
        </w:rPr>
        <w:br/>
        <w:t>Раз-два, три-четыре-пять</w:t>
      </w:r>
      <w:r w:rsidRPr="00803B56">
        <w:rPr>
          <w:rFonts w:ascii="Times New Roman" w:hAnsi="Times New Roman"/>
          <w:color w:val="000000"/>
          <w:sz w:val="24"/>
          <w:szCs w:val="24"/>
        </w:rPr>
        <w:br/>
        <w:t>Руки к верху поднимаем</w:t>
      </w:r>
      <w:r w:rsidRPr="00803B56">
        <w:rPr>
          <w:rFonts w:ascii="Times New Roman" w:hAnsi="Times New Roman"/>
          <w:color w:val="000000"/>
          <w:sz w:val="24"/>
          <w:szCs w:val="24"/>
        </w:rPr>
        <w:br/>
        <w:t>И спокойно опускаем</w:t>
      </w:r>
      <w:r w:rsidRPr="00803B56">
        <w:rPr>
          <w:rFonts w:ascii="Times New Roman" w:hAnsi="Times New Roman"/>
          <w:color w:val="000000"/>
          <w:sz w:val="24"/>
          <w:szCs w:val="24"/>
        </w:rPr>
        <w:br/>
        <w:t>Отдохнули все слегка?</w:t>
      </w:r>
      <w:r w:rsidRPr="00803B56">
        <w:rPr>
          <w:rStyle w:val="apple-converted-space"/>
          <w:rFonts w:ascii="Times New Roman" w:hAnsi="Times New Roman"/>
          <w:color w:val="000000"/>
          <w:sz w:val="24"/>
          <w:szCs w:val="24"/>
        </w:rPr>
        <w:t> </w:t>
      </w:r>
      <w:r w:rsidRPr="00803B56">
        <w:rPr>
          <w:rFonts w:ascii="Times New Roman" w:hAnsi="Times New Roman"/>
          <w:color w:val="000000"/>
          <w:sz w:val="24"/>
          <w:szCs w:val="24"/>
        </w:rPr>
        <w:br/>
        <w:t>-Да.</w:t>
      </w:r>
      <w:r w:rsidRPr="00803B56">
        <w:rPr>
          <w:rStyle w:val="apple-converted-space"/>
          <w:rFonts w:ascii="Times New Roman" w:hAnsi="Times New Roman"/>
          <w:color w:val="000000"/>
          <w:sz w:val="24"/>
          <w:szCs w:val="24"/>
        </w:rPr>
        <w:t> </w:t>
      </w:r>
      <w:r w:rsidRPr="00803B56">
        <w:rPr>
          <w:rFonts w:ascii="Times New Roman" w:hAnsi="Times New Roman"/>
          <w:color w:val="000000"/>
          <w:sz w:val="24"/>
          <w:szCs w:val="24"/>
        </w:rPr>
        <w:br/>
        <w:t>За работу нам пора</w:t>
      </w:r>
    </w:p>
    <w:p w:rsidR="00AD54CC" w:rsidRPr="00803B56" w:rsidRDefault="00AD54CC" w:rsidP="00EA2D97">
      <w:pPr>
        <w:spacing w:line="360" w:lineRule="auto"/>
        <w:jc w:val="both"/>
        <w:rPr>
          <w:rFonts w:ascii="Times New Roman" w:hAnsi="Times New Roman"/>
          <w:b/>
          <w:sz w:val="24"/>
          <w:szCs w:val="24"/>
        </w:rPr>
      </w:pPr>
      <w:r w:rsidRPr="00803B56">
        <w:rPr>
          <w:rFonts w:ascii="Times New Roman" w:hAnsi="Times New Roman"/>
          <w:b/>
          <w:sz w:val="24"/>
          <w:szCs w:val="24"/>
        </w:rPr>
        <w:t>4. Проведение опытов.</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В кладовой Земли хранятся многие соли, минеральные вещества, которыми питаются все растения. Это в земле созревают и растут наши овощи – морковь, свекла, картофель, лук, чеснок, репа и пр. Через свои корни каждая травинка, каждое дерево черпают жизнь из недр матушки-Земли.</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Земля нас кормит, одевает, греет, дает нам все необходимое для жизни.</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ab/>
        <w:t xml:space="preserve">Ребята, запомните, что Земля без нас будет жить, а вот мы без Земли жить не сможем. Это было, это есть и это будет всегда. </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Обследование камней с лупой. Определить, какого цвета камень, из чего он состоит, гладкий или шершавый, есть ли в нем вкрапления минералов, отпечатки живых организмов.</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Можно ли рисовать камнем? Проверить, оставляют ли разные камни следы на черной и белой бумаге, пачкают ли руки.</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Какой камень тяжелее? Взять в одну руку пористый камень, в другую – плотный такого же размера. Какой из них тяжелее? Почему?</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Есть ли в камне воздух?  Опустите в прозрачные сосуды с водой небольшие камешки разной плотности. Что происходит в сосуде с водой, куда опущен пористый камень? Почему нет пузырьков воздуха во втором сосуде?</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Проверяем камни на прочность. Небольшие камни разной плотности разбить молотком. Что случилось? Какой камень легче раздробить? Почему? (В целях безопасности это исследование должен проводить взрослый, причем,  лучше всего – на свежем воздухе. Дети наблюдают и делают выводы.)</w:t>
      </w:r>
    </w:p>
    <w:p w:rsidR="00AD54CC" w:rsidRPr="00803B56" w:rsidRDefault="00AD54CC" w:rsidP="00EA2D97">
      <w:pPr>
        <w:spacing w:line="360" w:lineRule="auto"/>
        <w:ind w:firstLine="708"/>
        <w:rPr>
          <w:rFonts w:ascii="Times New Roman" w:hAnsi="Times New Roman"/>
          <w:sz w:val="24"/>
          <w:szCs w:val="24"/>
        </w:rPr>
      </w:pPr>
      <w:r w:rsidRPr="00803B56">
        <w:rPr>
          <w:rFonts w:ascii="Times New Roman" w:hAnsi="Times New Roman"/>
          <w:sz w:val="24"/>
          <w:szCs w:val="24"/>
        </w:rPr>
        <w:t>Обобщая результаты исследований, обсуждаем особенности наших гор: из каких камней состоят, прочные или нет и т.п. Кроме того, на занятиях по изобразительной деятельности ребята создают свой «Сад камней», «Горные пейзажи», пещеры, которые можно обнаружить в горах, достопримечательности города Белокурихи.</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Земля щедро наградила человека всеми несметными богатствами и мы должны научиться благодарить ее, беречь ее и разумно пользоваться кладовой Земли.</w:t>
      </w:r>
    </w:p>
    <w:p w:rsidR="00AD54CC" w:rsidRPr="00803B56" w:rsidRDefault="00AD54CC" w:rsidP="00EA2D97">
      <w:pPr>
        <w:spacing w:line="360" w:lineRule="auto"/>
        <w:jc w:val="both"/>
        <w:rPr>
          <w:rFonts w:ascii="Times New Roman" w:hAnsi="Times New Roman"/>
          <w:i/>
          <w:sz w:val="24"/>
          <w:szCs w:val="24"/>
        </w:rPr>
      </w:pPr>
      <w:r w:rsidRPr="00803B56">
        <w:rPr>
          <w:rFonts w:ascii="Times New Roman" w:hAnsi="Times New Roman"/>
          <w:b/>
          <w:i/>
          <w:sz w:val="24"/>
          <w:szCs w:val="24"/>
        </w:rPr>
        <w:t>Хранители подземных богатств</w:t>
      </w:r>
      <w:r w:rsidRPr="00803B56">
        <w:rPr>
          <w:rFonts w:ascii="Times New Roman" w:hAnsi="Times New Roman"/>
          <w:i/>
          <w:sz w:val="24"/>
          <w:szCs w:val="24"/>
        </w:rPr>
        <w:t>.</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У каждого народа есть свой мир сказочных героев – хранителей недр. У жителей Японии – это чудовищный паук, живущий глубоко под землей. В Монголии верят, что в недрах земли хозяйничают дикие свиньи. Индейцы южной Америки считали хозяином подземелий огромного кита, обитающего в подземном озере, а население Северной Америки – гигантскую черепаху. В Индии подземными сокровищами распоряжался крот-великан, а в Малайзии – большая змея «гонтобого»</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Но самая красивая хранительница подземного царства живет в русских преданиях. Сказочник Павел Бажов рассказал нам о Хозяйке Медной горы, живущей в Уральских горах – самом сердце России. Не каждому доводилось повстречать зеленоглазую красавицу, одетую в роскошное малахитовое платье, в кокошнике с драгоценными каменьями. Подземный дворец Хозяйки украшен самоцветами. Зеленый цвет малахита в особом почете у Хозяйки Медной горы. Говорят, тот, кому удалось найти малахит, пришелся ей по нраву. Значит, добр, честен да чист душой человек. А злых, жадных да нечестных Хозяйка жестоко наказывала. Могла в горы заманить, а назад дороги не указать. Могла и в пещере завалить камнями. Даже малахитовые украшения не доставляли удовольствия жадным и черствым душой людям. Кокошник у таких людей волосы дерет, серьги мочки ушей обрывают, а перстни так пальцы заковывают, что и с мылом не стащишь.</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Но в нашем детском саду и дети, и взрослые добрые, отзывчивые и работящие. Поэтому и сама Хозяйка Медной горы уже не один день гостит в нашем музее. А заодно и представляет коллекцию самоцветов.</w:t>
      </w:r>
    </w:p>
    <w:p w:rsidR="00AD54CC" w:rsidRPr="00803B56" w:rsidRDefault="00AD54CC" w:rsidP="00EA2D97">
      <w:pPr>
        <w:spacing w:line="360" w:lineRule="auto"/>
        <w:jc w:val="both"/>
        <w:rPr>
          <w:rFonts w:ascii="Times New Roman" w:hAnsi="Times New Roman"/>
          <w:sz w:val="24"/>
          <w:szCs w:val="24"/>
        </w:rPr>
      </w:pPr>
    </w:p>
    <w:p w:rsidR="00AD54CC" w:rsidRPr="00803B56" w:rsidRDefault="00AD54CC" w:rsidP="00EA2D97">
      <w:pPr>
        <w:spacing w:line="360" w:lineRule="auto"/>
        <w:jc w:val="both"/>
        <w:rPr>
          <w:rFonts w:ascii="Times New Roman" w:hAnsi="Times New Roman"/>
          <w:b/>
          <w:sz w:val="24"/>
          <w:szCs w:val="24"/>
        </w:rPr>
      </w:pPr>
      <w:r w:rsidRPr="00803B56">
        <w:rPr>
          <w:rFonts w:ascii="Times New Roman" w:hAnsi="Times New Roman"/>
          <w:b/>
          <w:sz w:val="24"/>
          <w:szCs w:val="24"/>
        </w:rPr>
        <w:t>Подарки Хозяйки Медной горы</w:t>
      </w:r>
    </w:p>
    <w:p w:rsidR="00AD54CC" w:rsidRPr="00803B56" w:rsidRDefault="00AD54CC" w:rsidP="00EA2D97">
      <w:pPr>
        <w:spacing w:line="360" w:lineRule="auto"/>
        <w:jc w:val="both"/>
        <w:rPr>
          <w:rFonts w:ascii="Times New Roman" w:hAnsi="Times New Roman"/>
          <w:sz w:val="24"/>
          <w:szCs w:val="24"/>
        </w:rPr>
      </w:pPr>
      <w:r w:rsidRPr="00803B56">
        <w:rPr>
          <w:rFonts w:ascii="Times New Roman" w:hAnsi="Times New Roman"/>
          <w:sz w:val="24"/>
          <w:szCs w:val="24"/>
        </w:rPr>
        <w:tab/>
        <w:t>Хозяйка Медной горы может дарить детям на дни рождения необычные подарки. Воспитанники приобретают в сувенирных магазинах недорогие камни-подвески, соответствующие знакам Зодиака. Вручая подарок, они рассказывают о том, какие положительные качества помогает приобрести человеку его камень.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2318"/>
        <w:gridCol w:w="3960"/>
      </w:tblGrid>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Созвездие</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Дата рождения</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Камень, который можно подарить ребенку</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Овен</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21.03-19.04</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Аметист, гематит, горный хрусталь</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Телец</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20.04-20.05</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Агат, сердолик, корнеол</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Близнецы</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21.05-21.06</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Агат, сердолик, тигровый глаз</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Рак</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22.06-22.07</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Лунный камень, хризопраз,</w:t>
            </w:r>
          </w:p>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Халцедон</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Лев</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23.07-22.08</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Хризолит, опал, янтарь, яшма, хрусталь</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Дева</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23.08-22.09</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Сердолик, оникс, нефрит, жадеит, агат</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Весы</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23.09-22.10</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Опал, хризолит, аметист, нефрит, хрусталь</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Скорпион</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23.10-21.11</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Топаз, гематит, сердолик, гранат, малахит</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Стрелец</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22.11-21.12</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Бирюза, гранат</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Козерог</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22.12-19.01</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Оникс, гагат, кошачий глаз, хризопраз</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Водолей</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20.01-19.02</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Обсидиан, аметист, гранат, лазурит</w:t>
            </w:r>
          </w:p>
        </w:tc>
      </w:tr>
      <w:tr w:rsidR="00AD54CC" w:rsidRPr="00225FC8" w:rsidTr="00225FC8">
        <w:tc>
          <w:tcPr>
            <w:tcW w:w="319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Рыбы</w:t>
            </w:r>
          </w:p>
        </w:tc>
        <w:tc>
          <w:tcPr>
            <w:tcW w:w="2318"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20.02-20.03</w:t>
            </w:r>
          </w:p>
        </w:tc>
        <w:tc>
          <w:tcPr>
            <w:tcW w:w="3960" w:type="dxa"/>
          </w:tcPr>
          <w:p w:rsidR="00AD54CC" w:rsidRPr="00225FC8" w:rsidRDefault="00AD54CC" w:rsidP="00225FC8">
            <w:pPr>
              <w:spacing w:after="0" w:line="360" w:lineRule="auto"/>
              <w:jc w:val="both"/>
              <w:rPr>
                <w:rFonts w:ascii="Times New Roman" w:hAnsi="Times New Roman"/>
                <w:sz w:val="24"/>
                <w:szCs w:val="24"/>
                <w:lang w:eastAsia="ru-RU"/>
              </w:rPr>
            </w:pPr>
            <w:r w:rsidRPr="00225FC8">
              <w:rPr>
                <w:rFonts w:ascii="Times New Roman" w:hAnsi="Times New Roman"/>
                <w:sz w:val="24"/>
                <w:szCs w:val="24"/>
                <w:lang w:eastAsia="ru-RU"/>
              </w:rPr>
              <w:t>Красный коралл, аметист, аквамарин, яшма</w:t>
            </w:r>
          </w:p>
        </w:tc>
      </w:tr>
    </w:tbl>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contextualSpacing/>
        <w:jc w:val="center"/>
        <w:rPr>
          <w:rFonts w:ascii="Times New Roman" w:hAnsi="Times New Roman"/>
          <w:b/>
          <w:sz w:val="28"/>
          <w:szCs w:val="28"/>
        </w:rPr>
      </w:pPr>
      <w:r w:rsidRPr="00644428">
        <w:rPr>
          <w:rFonts w:ascii="Times New Roman" w:hAnsi="Times New Roman"/>
          <w:b/>
          <w:sz w:val="28"/>
          <w:szCs w:val="28"/>
        </w:rPr>
        <w:t>Тема «Живой мир  гор»</w:t>
      </w:r>
    </w:p>
    <w:p w:rsidR="00AD54CC" w:rsidRPr="00787271" w:rsidRDefault="00AD54CC" w:rsidP="00EA2D97">
      <w:pPr>
        <w:spacing w:line="360" w:lineRule="auto"/>
        <w:contextualSpacing/>
        <w:rPr>
          <w:rFonts w:ascii="Times New Roman" w:hAnsi="Times New Roman"/>
          <w:sz w:val="24"/>
          <w:szCs w:val="24"/>
        </w:rPr>
      </w:pPr>
      <w:r>
        <w:rPr>
          <w:rFonts w:ascii="Times New Roman" w:hAnsi="Times New Roman"/>
          <w:b/>
          <w:sz w:val="24"/>
          <w:szCs w:val="24"/>
        </w:rPr>
        <w:t xml:space="preserve">Виды детской деятельности: </w:t>
      </w:r>
      <w:r>
        <w:rPr>
          <w:rFonts w:ascii="Times New Roman" w:hAnsi="Times New Roman"/>
          <w:sz w:val="24"/>
          <w:szCs w:val="24"/>
        </w:rPr>
        <w:t>коммуникативная, двигательная, познавательно-исследовательская, игровая.</w:t>
      </w:r>
    </w:p>
    <w:p w:rsidR="00AD54CC" w:rsidRPr="00644428" w:rsidRDefault="00AD54CC" w:rsidP="00EA2D97">
      <w:pPr>
        <w:spacing w:line="360" w:lineRule="auto"/>
        <w:contextualSpacing/>
        <w:rPr>
          <w:rFonts w:ascii="Times New Roman" w:hAnsi="Times New Roman"/>
          <w:sz w:val="24"/>
          <w:szCs w:val="24"/>
        </w:rPr>
      </w:pPr>
      <w:r w:rsidRPr="00644428">
        <w:rPr>
          <w:rFonts w:ascii="Times New Roman" w:hAnsi="Times New Roman"/>
          <w:b/>
          <w:sz w:val="24"/>
          <w:szCs w:val="24"/>
        </w:rPr>
        <w:t>Цель:</w:t>
      </w:r>
      <w:r w:rsidRPr="00644428">
        <w:rPr>
          <w:rFonts w:ascii="Times New Roman" w:hAnsi="Times New Roman"/>
          <w:sz w:val="24"/>
          <w:szCs w:val="24"/>
        </w:rPr>
        <w:t xml:space="preserve">  Формировать у детей первоначальное представление о внутреннем содержании Земли; познакомить дошкольников с существованием особых ландшафтов – гор, показать, что они состоят из камней; развивать у детей любознательность, интерес к разнообразным природным ресурсам; воспитывать у детей бережное отношение к Земле, ее богатствам.</w:t>
      </w:r>
    </w:p>
    <w:p w:rsidR="00AD54CC" w:rsidRPr="00644428" w:rsidRDefault="00AD54CC" w:rsidP="00EA2D97">
      <w:pPr>
        <w:spacing w:line="360" w:lineRule="auto"/>
        <w:contextualSpacing/>
        <w:rPr>
          <w:rFonts w:ascii="Times New Roman" w:hAnsi="Times New Roman"/>
          <w:sz w:val="24"/>
          <w:szCs w:val="24"/>
        </w:rPr>
      </w:pPr>
      <w:r w:rsidRPr="00644428">
        <w:rPr>
          <w:rFonts w:ascii="Times New Roman" w:hAnsi="Times New Roman"/>
          <w:b/>
          <w:sz w:val="24"/>
          <w:szCs w:val="24"/>
        </w:rPr>
        <w:t>Материалы и оборудование</w:t>
      </w:r>
      <w:r w:rsidRPr="00644428">
        <w:rPr>
          <w:rFonts w:ascii="Times New Roman" w:hAnsi="Times New Roman"/>
          <w:sz w:val="24"/>
          <w:szCs w:val="24"/>
        </w:rPr>
        <w:t>: уксусная кислота, сода, макет вулкана; рисованный фильм,  тематические картинки, красная краска, географическая (физическая) карта или глобус, фотографии.</w:t>
      </w:r>
    </w:p>
    <w:p w:rsidR="00AD54CC" w:rsidRPr="00787271" w:rsidRDefault="00AD54CC" w:rsidP="00EA2D97">
      <w:pPr>
        <w:spacing w:line="360" w:lineRule="auto"/>
        <w:contextualSpacing/>
        <w:rPr>
          <w:rFonts w:ascii="Times New Roman" w:hAnsi="Times New Roman"/>
          <w:sz w:val="28"/>
          <w:szCs w:val="28"/>
        </w:rPr>
      </w:pPr>
    </w:p>
    <w:p w:rsidR="00AD54CC" w:rsidRPr="00787271" w:rsidRDefault="00AD54CC" w:rsidP="00EA2D97">
      <w:pPr>
        <w:spacing w:line="360" w:lineRule="auto"/>
        <w:contextualSpacing/>
        <w:jc w:val="center"/>
        <w:rPr>
          <w:rFonts w:ascii="Times New Roman" w:hAnsi="Times New Roman"/>
          <w:b/>
          <w:sz w:val="28"/>
          <w:szCs w:val="28"/>
        </w:rPr>
      </w:pPr>
      <w:r w:rsidRPr="00787271">
        <w:rPr>
          <w:rFonts w:ascii="Times New Roman" w:hAnsi="Times New Roman"/>
          <w:b/>
          <w:sz w:val="28"/>
          <w:szCs w:val="28"/>
        </w:rPr>
        <w:t>Содержание организованной</w:t>
      </w:r>
      <w:r w:rsidRPr="00FC23FF">
        <w:rPr>
          <w:rFonts w:ascii="Times New Roman" w:hAnsi="Times New Roman"/>
          <w:b/>
          <w:sz w:val="28"/>
          <w:szCs w:val="28"/>
        </w:rPr>
        <w:t xml:space="preserve"> </w:t>
      </w:r>
      <w:r>
        <w:rPr>
          <w:rFonts w:ascii="Times New Roman" w:hAnsi="Times New Roman"/>
          <w:b/>
          <w:sz w:val="28"/>
          <w:szCs w:val="28"/>
        </w:rPr>
        <w:t>образовательной</w:t>
      </w:r>
      <w:r w:rsidRPr="00787271">
        <w:rPr>
          <w:rFonts w:ascii="Times New Roman" w:hAnsi="Times New Roman"/>
          <w:b/>
          <w:sz w:val="28"/>
          <w:szCs w:val="28"/>
        </w:rPr>
        <w:t xml:space="preserve"> </w:t>
      </w:r>
      <w:r>
        <w:rPr>
          <w:rFonts w:ascii="Times New Roman" w:hAnsi="Times New Roman"/>
          <w:b/>
          <w:sz w:val="28"/>
          <w:szCs w:val="28"/>
        </w:rPr>
        <w:t xml:space="preserve"> </w:t>
      </w:r>
      <w:r w:rsidRPr="00787271">
        <w:rPr>
          <w:rFonts w:ascii="Times New Roman" w:hAnsi="Times New Roman"/>
          <w:b/>
          <w:sz w:val="28"/>
          <w:szCs w:val="28"/>
        </w:rPr>
        <w:t>деятельности</w:t>
      </w:r>
    </w:p>
    <w:p w:rsidR="00AD54CC" w:rsidRPr="00644428" w:rsidRDefault="00AD54CC" w:rsidP="00EA2D97">
      <w:pPr>
        <w:spacing w:line="360" w:lineRule="auto"/>
        <w:contextualSpacing/>
        <w:jc w:val="center"/>
        <w:rPr>
          <w:rFonts w:ascii="Times New Roman" w:hAnsi="Times New Roman"/>
          <w:sz w:val="24"/>
          <w:szCs w:val="24"/>
        </w:rPr>
      </w:pPr>
    </w:p>
    <w:p w:rsidR="00AD54CC" w:rsidRPr="00644428" w:rsidRDefault="00AD54CC" w:rsidP="00EA2D97">
      <w:pPr>
        <w:numPr>
          <w:ilvl w:val="0"/>
          <w:numId w:val="15"/>
        </w:numPr>
        <w:spacing w:after="0" w:line="360" w:lineRule="auto"/>
        <w:contextualSpacing/>
        <w:rPr>
          <w:rFonts w:ascii="Times New Roman" w:hAnsi="Times New Roman"/>
          <w:b/>
          <w:sz w:val="24"/>
          <w:szCs w:val="24"/>
        </w:rPr>
      </w:pPr>
      <w:r w:rsidRPr="00644428">
        <w:rPr>
          <w:rFonts w:ascii="Times New Roman" w:hAnsi="Times New Roman"/>
          <w:b/>
          <w:sz w:val="24"/>
          <w:szCs w:val="24"/>
        </w:rPr>
        <w:t>Рисованная сказка «Как гора родилась?»</w:t>
      </w:r>
    </w:p>
    <w:p w:rsidR="00AD54CC"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Воспитатель сопровождает свой рассказ рисунками.</w:t>
      </w:r>
    </w:p>
    <w:p w:rsidR="00AD54CC" w:rsidRPr="00787271"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Что такое горы? (Пусть дети выскажут свои предположения). Зимой мы катаемся с ледяной горки. Чем горка отличается от других мест? Она высокая, у нее есть склоны, с которых можно съезжать, и вершина, на которую дети влезают, чтобы скатиться. Так у настоящих гор есть склоны и вершины. А чем горка отличается от горы? Горы бывают очень высокими, большими. Правда, и среди них выделяются более низкие и более высокие. Все они состоят из разных камней. В горах бывают пещеры. (Рассматривание с детьми соответствующих фотографий, рисунков). Есть в них свет? Для древних людей пещеры были домами. Сейчас в них живут летучие мыши и другие животные. Что такое горы?</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Почему на вершинах гор всегда лежит снег?</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Почему горный воздух называют целебным?</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Какие опасности подстерегают человека в горах?</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Почему вода в горных речках всегда холодная, а родники называют живыми?</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Что скрывают в себе горные пещеры?</w:t>
      </w:r>
    </w:p>
    <w:p w:rsidR="00AD54CC" w:rsidRPr="00644428" w:rsidRDefault="00AD54CC" w:rsidP="00EA2D97">
      <w:pPr>
        <w:numPr>
          <w:ilvl w:val="1"/>
          <w:numId w:val="15"/>
        </w:numPr>
        <w:spacing w:before="100" w:beforeAutospacing="1" w:after="0" w:line="360" w:lineRule="auto"/>
        <w:ind w:firstLine="709"/>
        <w:contextualSpacing/>
        <w:rPr>
          <w:rFonts w:ascii="Times New Roman" w:hAnsi="Times New Roman"/>
          <w:sz w:val="24"/>
          <w:szCs w:val="24"/>
        </w:rPr>
      </w:pPr>
      <w:r w:rsidRPr="00644428">
        <w:rPr>
          <w:rFonts w:ascii="Times New Roman" w:hAnsi="Times New Roman"/>
          <w:sz w:val="24"/>
          <w:szCs w:val="24"/>
        </w:rPr>
        <w:t>Умеют ли горы расти?</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b/>
          <w:sz w:val="24"/>
          <w:szCs w:val="24"/>
        </w:rPr>
        <w:t>4.Физ</w:t>
      </w:r>
      <w:r>
        <w:rPr>
          <w:rFonts w:ascii="Times New Roman" w:hAnsi="Times New Roman"/>
          <w:b/>
          <w:sz w:val="24"/>
          <w:szCs w:val="24"/>
        </w:rPr>
        <w:t>культ</w:t>
      </w:r>
      <w:r w:rsidRPr="00644428">
        <w:rPr>
          <w:rFonts w:ascii="Times New Roman" w:hAnsi="Times New Roman"/>
          <w:b/>
          <w:sz w:val="24"/>
          <w:szCs w:val="24"/>
        </w:rPr>
        <w:t>минутка</w:t>
      </w:r>
      <w:r w:rsidRPr="00644428">
        <w:rPr>
          <w:rFonts w:ascii="Times New Roman" w:hAnsi="Times New Roman"/>
          <w:sz w:val="24"/>
          <w:szCs w:val="24"/>
        </w:rPr>
        <w:t>. Хороши равнин просторы,</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Но вдали синеют горы</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Путешественников в путь</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Красотой они влекут</w:t>
      </w:r>
    </w:p>
    <w:p w:rsidR="00AD54CC" w:rsidRPr="00644428" w:rsidRDefault="00AD54CC" w:rsidP="00EA2D97">
      <w:pPr>
        <w:spacing w:before="100" w:beforeAutospacing="1" w:line="360" w:lineRule="auto"/>
        <w:ind w:left="360" w:firstLine="709"/>
        <w:contextualSpacing/>
        <w:rPr>
          <w:rFonts w:ascii="Times New Roman" w:hAnsi="Times New Roman"/>
          <w:b/>
          <w:sz w:val="24"/>
          <w:szCs w:val="24"/>
        </w:rPr>
      </w:pPr>
      <w:r w:rsidRPr="00644428">
        <w:rPr>
          <w:rFonts w:ascii="Times New Roman" w:hAnsi="Times New Roman"/>
          <w:b/>
          <w:sz w:val="24"/>
          <w:szCs w:val="24"/>
        </w:rPr>
        <w:t>5.Д\игра « Что из чего?».</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Картинки камней и минералов соотнести с изделиями из них.</w:t>
      </w:r>
    </w:p>
    <w:p w:rsidR="00AD54CC" w:rsidRPr="00644428" w:rsidRDefault="00AD54CC" w:rsidP="00EA2D97">
      <w:pPr>
        <w:spacing w:before="100" w:beforeAutospacing="1" w:line="360" w:lineRule="auto"/>
        <w:ind w:left="360" w:firstLine="709"/>
        <w:contextualSpacing/>
        <w:rPr>
          <w:rFonts w:ascii="Times New Roman" w:hAnsi="Times New Roman"/>
          <w:b/>
          <w:sz w:val="24"/>
          <w:szCs w:val="24"/>
        </w:rPr>
      </w:pPr>
      <w:r w:rsidRPr="00644428">
        <w:rPr>
          <w:rFonts w:ascii="Times New Roman" w:hAnsi="Times New Roman"/>
          <w:b/>
          <w:sz w:val="24"/>
          <w:szCs w:val="24"/>
        </w:rPr>
        <w:t>6.Опыт «Действующий вулкан»</w:t>
      </w:r>
    </w:p>
    <w:p w:rsidR="00AD54CC" w:rsidRPr="00644428" w:rsidRDefault="00AD54CC" w:rsidP="00EA2D97">
      <w:pPr>
        <w:spacing w:before="100" w:beforeAutospacing="1" w:line="360" w:lineRule="auto"/>
        <w:ind w:left="360" w:firstLine="709"/>
        <w:contextualSpacing/>
        <w:rPr>
          <w:rFonts w:ascii="Times New Roman" w:hAnsi="Times New Roman"/>
          <w:sz w:val="24"/>
          <w:szCs w:val="24"/>
        </w:rPr>
      </w:pPr>
      <w:r w:rsidRPr="00644428">
        <w:rPr>
          <w:rFonts w:ascii="Times New Roman" w:hAnsi="Times New Roman"/>
          <w:sz w:val="24"/>
          <w:szCs w:val="24"/>
        </w:rPr>
        <w:t>Из пластилина делается гора с небольшим углублением, куда насыпается сода, немного воды и лимонной или уксусной кислоты. Можно добавить красный пищевой краситель, тогда «лава» будет красная. Дети наблюдают действие вулкана.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Есть у Земли свои великаны – это горы. Издали кажутся невысокими и не такими уж далекими. Но долгим может оказаться путь к горам. Чем ближе к ним, тем выше становятся холмы. Потом холмы уступают место невысоким горам, которые тянутся у подножия высоких гор. Некоторые горы располагаются одна за другой, образуя горные хребты.</w:t>
      </w:r>
    </w:p>
    <w:p w:rsidR="00AD54CC" w:rsidRPr="00644428" w:rsidRDefault="00AD54CC" w:rsidP="00EA2D97">
      <w:pPr>
        <w:spacing w:before="100" w:beforeAutospacing="1" w:line="360" w:lineRule="auto"/>
        <w:ind w:firstLine="709"/>
        <w:contextualSpacing/>
        <w:rPr>
          <w:rFonts w:ascii="Times New Roman" w:hAnsi="Times New Roman"/>
          <w:b/>
          <w:sz w:val="24"/>
          <w:szCs w:val="24"/>
        </w:rPr>
      </w:pPr>
      <w:r w:rsidRPr="00644428">
        <w:rPr>
          <w:rFonts w:ascii="Times New Roman" w:hAnsi="Times New Roman"/>
          <w:sz w:val="24"/>
          <w:szCs w:val="24"/>
        </w:rPr>
        <w:tab/>
      </w:r>
      <w:r w:rsidRPr="00644428">
        <w:rPr>
          <w:rFonts w:ascii="Times New Roman" w:hAnsi="Times New Roman"/>
          <w:b/>
          <w:sz w:val="24"/>
          <w:szCs w:val="24"/>
        </w:rPr>
        <w:t>7.Д\игра. «Закончи предложение»</w:t>
      </w: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Воспитатель читает стихотворение, а дети добавляют последние слова.</w:t>
      </w: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Шапка снежная надета на горе зимой и … (летом)</w:t>
      </w: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Отдыхают на боках снеговые … (облака)</w:t>
      </w: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Вольный ветер, снег и лед на вершине круглый … (год)</w:t>
      </w:r>
    </w:p>
    <w:p w:rsidR="00AD54CC" w:rsidRDefault="00AD54CC" w:rsidP="003E065E">
      <w:pPr>
        <w:spacing w:before="100" w:beforeAutospacing="1" w:line="360" w:lineRule="auto"/>
        <w:ind w:firstLine="709"/>
        <w:contextualSpacing/>
        <w:jc w:val="center"/>
        <w:rPr>
          <w:rFonts w:ascii="Times New Roman" w:hAnsi="Times New Roman"/>
          <w:sz w:val="24"/>
          <w:szCs w:val="24"/>
        </w:rPr>
      </w:pP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Видно не легко и лету залезать на … (гору) эту.</w:t>
      </w:r>
    </w:p>
    <w:p w:rsidR="00AD54CC" w:rsidRPr="00644428" w:rsidRDefault="00AD54CC" w:rsidP="003E065E">
      <w:pPr>
        <w:spacing w:before="100" w:beforeAutospacing="1" w:line="360" w:lineRule="auto"/>
        <w:ind w:firstLine="709"/>
        <w:contextualSpacing/>
        <w:jc w:val="center"/>
        <w:rPr>
          <w:rFonts w:ascii="Times New Roman" w:hAnsi="Times New Roman"/>
          <w:sz w:val="24"/>
          <w:szCs w:val="24"/>
        </w:rPr>
      </w:pPr>
      <w:r w:rsidRPr="00644428">
        <w:rPr>
          <w:rFonts w:ascii="Times New Roman" w:hAnsi="Times New Roman"/>
          <w:sz w:val="24"/>
          <w:szCs w:val="24"/>
        </w:rPr>
        <w:t>Говорят, что у вершин бродит ветер лишь … (один),</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Но встречали мы в горах тура – горного … (козла),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Барса снежного, орла!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Какие еще животные обитают в горах? Добираются ли они до вершины?</w:t>
      </w:r>
    </w:p>
    <w:p w:rsidR="00AD54CC" w:rsidRPr="00644428" w:rsidRDefault="00AD54CC" w:rsidP="00EA2D97">
      <w:pPr>
        <w:spacing w:before="100" w:beforeAutospacing="1" w:line="360" w:lineRule="auto"/>
        <w:ind w:firstLine="709"/>
        <w:contextualSpacing/>
        <w:rPr>
          <w:rFonts w:ascii="Times New Roman" w:hAnsi="Times New Roman"/>
          <w:b/>
          <w:sz w:val="24"/>
          <w:szCs w:val="24"/>
        </w:rPr>
      </w:pPr>
      <w:r w:rsidRPr="00644428">
        <w:rPr>
          <w:rFonts w:ascii="Times New Roman" w:hAnsi="Times New Roman"/>
          <w:b/>
          <w:sz w:val="24"/>
          <w:szCs w:val="24"/>
        </w:rPr>
        <w:t>8. «Обитатели гор». (домашнее задание ) Дети рассказывают об обитателях гор.</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Хозяйка Медной горы в своих каменных палатах приютила бесчисленное множество живых существ. Это ящерицы, змеи, летучие мыши.</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Летучие мыши</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Летают над крышей,</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А если хотят,</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То летают и выше.</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И думает кошка,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Смотря из окошка: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Жалко, что я</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Не летучая кошка!</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Этот зверек и по земле бегает, и летает. Днем спит, ночью – за насекомыми охотится. Едят летучие мыши пыльцу и нектар цветов. А кровь сосут у животных только некоторые виды, живущие в Америке.</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А еще в пещерах растут удивительные огромные «сосульки» - сталактиты и сталагмиты. Посмотрите как они выглядят . (Просмотр иллюстраций)</w:t>
      </w:r>
    </w:p>
    <w:p w:rsidR="00AD54CC" w:rsidRPr="00644428" w:rsidRDefault="00AD54CC" w:rsidP="00EA2D97">
      <w:pPr>
        <w:spacing w:before="100" w:beforeAutospacing="1" w:line="360" w:lineRule="auto"/>
        <w:ind w:firstLine="709"/>
        <w:contextualSpacing/>
        <w:rPr>
          <w:rFonts w:ascii="Times New Roman" w:hAnsi="Times New Roman"/>
          <w:sz w:val="24"/>
          <w:szCs w:val="24"/>
        </w:rPr>
      </w:pPr>
      <w:r w:rsidRPr="00644428">
        <w:rPr>
          <w:rFonts w:ascii="Times New Roman" w:hAnsi="Times New Roman"/>
          <w:sz w:val="24"/>
          <w:szCs w:val="24"/>
        </w:rPr>
        <w:tab/>
        <w:t>Таинственна и неизведанна до конца жизнь гор. Много еще тайн скрывает Хозяйка медной горы! Может быть, вам предстоит разгадать их в будущем.</w:t>
      </w:r>
    </w:p>
    <w:p w:rsidR="00AD54CC" w:rsidRPr="00644428" w:rsidRDefault="00AD54CC" w:rsidP="00EA2D97">
      <w:pPr>
        <w:spacing w:before="100" w:beforeAutospacing="1" w:line="360" w:lineRule="auto"/>
        <w:ind w:firstLine="709"/>
        <w:contextualSpacing/>
        <w:rPr>
          <w:rFonts w:ascii="Times New Roman" w:hAnsi="Times New Roman"/>
          <w:b/>
          <w:sz w:val="24"/>
          <w:szCs w:val="24"/>
        </w:rPr>
      </w:pPr>
      <w:r w:rsidRPr="00644428">
        <w:rPr>
          <w:rFonts w:ascii="Times New Roman" w:hAnsi="Times New Roman"/>
          <w:b/>
          <w:sz w:val="24"/>
          <w:szCs w:val="24"/>
        </w:rPr>
        <w:t>9.Итог занятия.</w:t>
      </w:r>
    </w:p>
    <w:p w:rsidR="00AD54CC" w:rsidRPr="00062819" w:rsidRDefault="00AD54CC" w:rsidP="00EA2D97">
      <w:pPr>
        <w:spacing w:line="360" w:lineRule="auto"/>
        <w:contextualSpacing/>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contextualSpacing/>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Pr="00D717E1" w:rsidRDefault="00AD54CC" w:rsidP="00EA2D97">
      <w:pPr>
        <w:spacing w:line="360" w:lineRule="auto"/>
        <w:jc w:val="center"/>
        <w:rPr>
          <w:rFonts w:ascii="Times New Roman" w:hAnsi="Times New Roman"/>
          <w:b/>
          <w:sz w:val="28"/>
          <w:szCs w:val="28"/>
        </w:rPr>
      </w:pPr>
      <w:r w:rsidRPr="00D717E1">
        <w:rPr>
          <w:rFonts w:ascii="Times New Roman" w:hAnsi="Times New Roman"/>
          <w:b/>
          <w:sz w:val="28"/>
          <w:szCs w:val="28"/>
        </w:rPr>
        <w:t>Опыты и практические задания</w:t>
      </w:r>
    </w:p>
    <w:p w:rsidR="00AD54CC" w:rsidRPr="00D717E1" w:rsidRDefault="00AD54CC" w:rsidP="00EA2D97">
      <w:pPr>
        <w:spacing w:before="100" w:beforeAutospacing="1" w:line="360" w:lineRule="auto"/>
        <w:ind w:firstLine="709"/>
        <w:jc w:val="center"/>
        <w:rPr>
          <w:rFonts w:ascii="Times New Roman" w:hAnsi="Times New Roman"/>
          <w:b/>
          <w:sz w:val="28"/>
          <w:szCs w:val="28"/>
        </w:rPr>
      </w:pPr>
      <w:r w:rsidRPr="00D717E1">
        <w:rPr>
          <w:rFonts w:ascii="Times New Roman" w:hAnsi="Times New Roman"/>
          <w:b/>
          <w:sz w:val="28"/>
          <w:szCs w:val="28"/>
        </w:rPr>
        <w:t xml:space="preserve">Экспериментирование «Как </w:t>
      </w:r>
      <w:r>
        <w:rPr>
          <w:rFonts w:ascii="Times New Roman" w:hAnsi="Times New Roman"/>
          <w:b/>
          <w:sz w:val="28"/>
          <w:szCs w:val="28"/>
        </w:rPr>
        <w:t>вода камень точит? »</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Цель</w:t>
      </w:r>
      <w:r w:rsidRPr="00D717E1">
        <w:rPr>
          <w:rFonts w:ascii="Times New Roman" w:hAnsi="Times New Roman"/>
          <w:sz w:val="24"/>
          <w:szCs w:val="24"/>
        </w:rPr>
        <w:t>: Сформировать у дошкольников элементарные представления об изменениях в неживой природе.</w:t>
      </w:r>
    </w:p>
    <w:p w:rsidR="00AD54CC" w:rsidRPr="00D717E1" w:rsidRDefault="00AD54CC" w:rsidP="00EA2D97">
      <w:pPr>
        <w:spacing w:before="100" w:beforeAutospacing="1" w:line="360" w:lineRule="auto"/>
        <w:contextualSpacing/>
        <w:jc w:val="both"/>
        <w:rPr>
          <w:rFonts w:ascii="Times New Roman" w:hAnsi="Times New Roman"/>
          <w:sz w:val="24"/>
          <w:szCs w:val="24"/>
        </w:rPr>
      </w:pPr>
      <w:r w:rsidRPr="00D717E1">
        <w:rPr>
          <w:rFonts w:ascii="Times New Roman" w:hAnsi="Times New Roman"/>
          <w:b/>
          <w:sz w:val="24"/>
          <w:szCs w:val="24"/>
        </w:rPr>
        <w:t>Задача</w:t>
      </w:r>
      <w:r w:rsidRPr="00D717E1">
        <w:rPr>
          <w:rFonts w:ascii="Times New Roman" w:hAnsi="Times New Roman"/>
          <w:sz w:val="24"/>
          <w:szCs w:val="24"/>
        </w:rPr>
        <w:t>: экспериментальным путем показать, как разрушаются камни и горы.</w:t>
      </w:r>
    </w:p>
    <w:p w:rsidR="00AD54CC" w:rsidRPr="00D717E1" w:rsidRDefault="00AD54CC" w:rsidP="00EA2D97">
      <w:pPr>
        <w:spacing w:before="100" w:beforeAutospacing="1" w:line="360" w:lineRule="auto"/>
        <w:contextualSpacing/>
        <w:jc w:val="both"/>
        <w:rPr>
          <w:rFonts w:ascii="Times New Roman" w:hAnsi="Times New Roman"/>
          <w:sz w:val="24"/>
          <w:szCs w:val="24"/>
        </w:rPr>
      </w:pPr>
      <w:r w:rsidRPr="00D717E1">
        <w:rPr>
          <w:rFonts w:ascii="Times New Roman" w:hAnsi="Times New Roman"/>
          <w:b/>
          <w:sz w:val="24"/>
          <w:szCs w:val="24"/>
        </w:rPr>
        <w:t>Оборудование и материалы</w:t>
      </w:r>
      <w:r w:rsidRPr="00D717E1">
        <w:rPr>
          <w:rFonts w:ascii="Times New Roman" w:hAnsi="Times New Roman"/>
          <w:sz w:val="24"/>
          <w:szCs w:val="24"/>
        </w:rPr>
        <w:t>: лупы, камни.</w:t>
      </w:r>
    </w:p>
    <w:p w:rsidR="00AD54CC" w:rsidRPr="00D717E1" w:rsidRDefault="00AD54CC" w:rsidP="00EA2D97">
      <w:pPr>
        <w:spacing w:before="100" w:beforeAutospacing="1" w:line="360" w:lineRule="auto"/>
        <w:contextualSpacing/>
        <w:jc w:val="both"/>
        <w:rPr>
          <w:rFonts w:ascii="Times New Roman" w:hAnsi="Times New Roman"/>
          <w:sz w:val="24"/>
          <w:szCs w:val="24"/>
        </w:rPr>
      </w:pPr>
      <w:r w:rsidRPr="00D717E1">
        <w:rPr>
          <w:rFonts w:ascii="Times New Roman" w:hAnsi="Times New Roman"/>
          <w:b/>
          <w:sz w:val="24"/>
          <w:szCs w:val="24"/>
        </w:rPr>
        <w:t xml:space="preserve">            Опыты:</w:t>
      </w:r>
      <w:r w:rsidRPr="00D717E1">
        <w:rPr>
          <w:rFonts w:ascii="Times New Roman" w:hAnsi="Times New Roman"/>
          <w:sz w:val="24"/>
          <w:szCs w:val="24"/>
        </w:rPr>
        <w:t xml:space="preserve"> Проверить утверждение «Вода камень точит» можно экспериментальным путем. Налейте в стеклянную бутылку воды. Бутылку поставьте в емкость, например, в пластмассовое ведро. Если опыт проводится зимой, то вынесите бутылку на мороз на 1-2 часа. Если же вы экспериментируете в теплое время года, поставьте бутылку вместе с большой емкостью в холодильник. Это позволит вам показать дошкольникам силу замерзшей воды. Вода просто разрывает бутылку на части. То же самое происходит и с камнем. Вода, попадающая в трещинки скалы, замерзая зимой, расширяет их. С каждым годом трещины становятся все больше и больше, пока от камня, наконец, не отколется кусок.</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 xml:space="preserve"> Найдите на территории детского сада или в парке крупные камни. Внимательно их рассмотрите при помощи луп: есть ли трещины, что здесь растет (мох, лишайник). Большие трещины или маленькие?  Есть ли в них земля? Попробуйте выковырять ее из трещины палочкой. Откуда же взялись такие трещины? Пусть дети выскажут свои предположения.</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Исследуйте, попадет ли в трещины на камне вода после дождя. Можно ли зимой обнаружить в них снег? Лед?</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Проверьте, есть ли подо мхами, лишайниками трещинки, ямки.</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 xml:space="preserve">            Физкультминутка. (</w:t>
      </w:r>
      <w:r w:rsidRPr="00D717E1">
        <w:rPr>
          <w:rFonts w:ascii="Times New Roman" w:hAnsi="Times New Roman"/>
          <w:sz w:val="24"/>
          <w:szCs w:val="24"/>
        </w:rPr>
        <w:t>иллюстрирует процесс разрушения горы)</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sz w:val="24"/>
          <w:szCs w:val="24"/>
        </w:rPr>
        <w:tab/>
      </w:r>
      <w:r w:rsidRPr="00D717E1">
        <w:rPr>
          <w:rFonts w:ascii="Times New Roman" w:hAnsi="Times New Roman"/>
          <w:b/>
          <w:i/>
          <w:sz w:val="24"/>
          <w:szCs w:val="24"/>
        </w:rPr>
        <w:t>Стоит гора-Старушка –</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До небес макушка.</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Ее ветер обдувает,</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Ее дождик поливает.</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Стоит гора страдает.</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И камешки теряет</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И каждый день,</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 xml:space="preserve"> И каждую ночь</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Катятся, катятся</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Камешки прочь</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Дети поднимают руки вверх, тянутся на цыпочках, обмахиваются кистями рук, встряхивают кистями рук. Прикладывают ладошки к щекам и качают головой.</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Педагог касается нескольких человек, которые должны изобразить камешки при чтении следующих строк. Дети-камешки рассыпаются – разбегаются в стороны любым способом: кувыркаются или катятся «бревнышком»</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Игра продолжается до тех пор, пока все «камешки» не раскатятся в стороны. Укатившиеся «камешки» продолжают чтение текста и движения с остальными, но уже на новом месте. В заключение участники игры говорят хором:</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i/>
          <w:sz w:val="24"/>
          <w:szCs w:val="24"/>
        </w:rPr>
        <w:t>Раскатились камешки,</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И с той самой поры</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Ничего не осталось</w:t>
      </w:r>
    </w:p>
    <w:p w:rsidR="00AD54CC" w:rsidRPr="00D717E1" w:rsidRDefault="00AD54CC" w:rsidP="00EA2D97">
      <w:pPr>
        <w:spacing w:before="100" w:beforeAutospacing="1" w:line="360" w:lineRule="auto"/>
        <w:ind w:firstLine="709"/>
        <w:contextualSpacing/>
        <w:rPr>
          <w:rFonts w:ascii="Times New Roman" w:hAnsi="Times New Roman"/>
          <w:b/>
          <w:i/>
          <w:sz w:val="24"/>
          <w:szCs w:val="24"/>
        </w:rPr>
      </w:pPr>
      <w:r w:rsidRPr="00D717E1">
        <w:rPr>
          <w:rFonts w:ascii="Times New Roman" w:hAnsi="Times New Roman"/>
          <w:b/>
          <w:i/>
          <w:sz w:val="24"/>
          <w:szCs w:val="24"/>
        </w:rPr>
        <w:tab/>
        <w:t>От нашей горы!</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Двумя руками показывают на опустевшее место.</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Найдите на территории детского сада или в парке крупные камни. Внимательно их рассмотрите при помощи луп: есть ли трещины, что здесь растет (мох, лишайник). Большие трещины или маленькие?  Есть ли в них земля? Попробуйте выковырять ее из трещины палочкой. Откуда же взялись такие трещины? Пусть дети выскажут свои предположения.</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Исследуйте, попадет ли в трещины на камне вода после дождя. Можно ли зимой обнаружить в них снег? Лед?</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Проверьте, есть ли подо мхами, лишайниками трещинки, ямки.</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Экспериментирование</w:t>
      </w:r>
      <w:r w:rsidRPr="00D717E1">
        <w:rPr>
          <w:rFonts w:ascii="Times New Roman" w:hAnsi="Times New Roman"/>
          <w:sz w:val="24"/>
          <w:szCs w:val="24"/>
        </w:rPr>
        <w:t>.</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Горы такие большие, такие высокие, а камни, из которых они состоят, такие крепкие. Почему же тогда и горы, и камни разрушаются? Проведем опыты и проверим свои предположения о появлении трещин в камнях.</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 xml:space="preserve"> А что будет, если вода попадет в трещину камня? Выберем камень, в котором видны трещины, намочим его в воде. (Для этих целей хорошо подходит известняк). Мокрый камень положим в морозилку холодильника или за окно (в морозную погоду). Через несколько часов внесем наш образец в теплое помещение и подождем, пока он нагреется. Рассмотрим внимательно трещины, они должны стать больше. Дело в том, что при замерзании вода в углублениях увеличивается в объеме, и как бы расталкивает стенки трещины, раскалывает камень. Если камень предварительно намочить и помещать в холод неоднократно, увеличение трещины будет более заметным. (Этот опыт дети проводят совместно со взрослыми).</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Постучим одним камешком о другой (возьмите для этого опыта камни помягче, менее прочные, например, мел, известняк). Что происходит? Когда камни сталкиваются, от них откалываются маленькие кусочки, образуются ямки, трещины. Почему в природе камни сталкиваются? (Предложите детям высказаться). Они катятся вниз с горы, их передвигает, вода, ветер, животные. Даже песчинки, которые ветер ударяет о камни, способны выточить небольшие ямки. А потом в них попадает вода, которая, как в бутылке, замерзает, и «раздвигает» стенки трещины. Здесь скапливаются мелкие кусочки камня, а на них появляются растения, например, мхи, лишайники. Так вода и ветер потихоньку камень разрушают. Пусть дети подумают над смыслом поговорки «Вода камень точит» Почему так говорят?</w:t>
      </w: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Default="00AD54CC" w:rsidP="00EA2D97">
      <w:pPr>
        <w:spacing w:before="100" w:beforeAutospacing="1" w:line="360" w:lineRule="auto"/>
        <w:rPr>
          <w:rFonts w:ascii="Times New Roman" w:hAnsi="Times New Roman"/>
          <w:sz w:val="24"/>
          <w:szCs w:val="24"/>
        </w:rPr>
      </w:pPr>
    </w:p>
    <w:p w:rsidR="00AD54CC" w:rsidRDefault="00AD54CC" w:rsidP="00EA2D97">
      <w:pPr>
        <w:spacing w:before="100" w:beforeAutospacing="1" w:line="360" w:lineRule="auto"/>
        <w:jc w:val="center"/>
        <w:rPr>
          <w:rFonts w:ascii="Times New Roman" w:hAnsi="Times New Roman"/>
          <w:b/>
          <w:sz w:val="28"/>
          <w:szCs w:val="28"/>
        </w:rPr>
      </w:pPr>
    </w:p>
    <w:p w:rsidR="00AD54CC" w:rsidRDefault="00AD54CC" w:rsidP="00EA2D97">
      <w:pPr>
        <w:spacing w:before="100" w:beforeAutospacing="1" w:line="360" w:lineRule="auto"/>
        <w:jc w:val="center"/>
        <w:rPr>
          <w:rFonts w:ascii="Times New Roman" w:hAnsi="Times New Roman"/>
          <w:b/>
          <w:sz w:val="28"/>
          <w:szCs w:val="28"/>
        </w:rPr>
      </w:pPr>
    </w:p>
    <w:p w:rsidR="00AD54CC" w:rsidRPr="00D717E1" w:rsidRDefault="00AD54CC" w:rsidP="00EA2D97">
      <w:pPr>
        <w:spacing w:before="100" w:beforeAutospacing="1" w:line="360" w:lineRule="auto"/>
        <w:jc w:val="center"/>
        <w:rPr>
          <w:rFonts w:ascii="Times New Roman" w:hAnsi="Times New Roman"/>
          <w:b/>
          <w:sz w:val="28"/>
          <w:szCs w:val="28"/>
        </w:rPr>
      </w:pPr>
      <w:r w:rsidRPr="00D717E1">
        <w:rPr>
          <w:rFonts w:ascii="Times New Roman" w:hAnsi="Times New Roman"/>
          <w:b/>
          <w:sz w:val="28"/>
          <w:szCs w:val="28"/>
        </w:rPr>
        <w:t>Исследования «Почему камни бывают разноцветными»</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 xml:space="preserve">Цель: </w:t>
      </w:r>
      <w:r w:rsidRPr="00D717E1">
        <w:rPr>
          <w:rFonts w:ascii="Times New Roman" w:hAnsi="Times New Roman"/>
          <w:sz w:val="24"/>
          <w:szCs w:val="24"/>
        </w:rPr>
        <w:t xml:space="preserve"> Формировать у детей первоначальное представление о внутреннем содержании Земли.</w:t>
      </w:r>
    </w:p>
    <w:p w:rsidR="00AD54CC" w:rsidRPr="00D717E1" w:rsidRDefault="00AD54CC" w:rsidP="00EA2D97">
      <w:pPr>
        <w:spacing w:before="100" w:beforeAutospacing="1" w:line="360" w:lineRule="auto"/>
        <w:ind w:firstLine="709"/>
        <w:contextualSpacing/>
        <w:rPr>
          <w:rFonts w:ascii="Times New Roman" w:hAnsi="Times New Roman"/>
          <w:b/>
          <w:sz w:val="24"/>
          <w:szCs w:val="24"/>
        </w:rPr>
      </w:pPr>
      <w:r w:rsidRPr="00D717E1">
        <w:rPr>
          <w:rFonts w:ascii="Times New Roman" w:hAnsi="Times New Roman"/>
          <w:b/>
          <w:sz w:val="24"/>
          <w:szCs w:val="24"/>
        </w:rPr>
        <w:t>Задача</w:t>
      </w:r>
      <w:r w:rsidRPr="00D717E1">
        <w:rPr>
          <w:rFonts w:ascii="Times New Roman" w:hAnsi="Times New Roman"/>
          <w:sz w:val="24"/>
          <w:szCs w:val="24"/>
        </w:rPr>
        <w:t>: познакомить дошкольников с существованием особых ландшафтов – гор, показать, что они состоят из камней; развивать у детей любознательность, интерес к разнообразным природным ресурсам;</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 xml:space="preserve">   Материал</w:t>
      </w:r>
      <w:r w:rsidRPr="00D717E1">
        <w:rPr>
          <w:rFonts w:ascii="Times New Roman" w:hAnsi="Times New Roman"/>
          <w:sz w:val="24"/>
          <w:szCs w:val="24"/>
        </w:rPr>
        <w:t>: несколько кусочков цветного пластилина.</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Предложите детям скатать кусочек пластилина в шарик и поставить шарики друг на друга в виде снеговика. Затем нужно надавить ладошкой на верхний шарик. Движения могут сопровождаться комментарием: «Проходило время… Миллионы лет … Каменные пласты давили друг на друга, становились плоскими, слипались, превращались в один …» Теперь предложите дошкольникам стекой разрезать пластилин и полюбоваться на полосатые срезы. Затем при посещении мини-музея дети сами найдут камни, образовавшиеся подобным способом.</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Предложите детям побывать в роли самой матушки-природы, создающей удивительный мир камней-самоцветов. Пусть каждый ребенок возьмет 2-3 кусочка пластилина разного цвета и смешает их (можно скатывать в колбаску, а затем снова в шарик, сворачивать по спирали, а затем снова комочком). Главное не перестараться, иначе можно сделать пластилин однородным. После этого пусть дошкольники возьмут стеки и разрежут комочки пополам. На срезах получаются удивительные узоры. Дети могут ими полюбоваться, оценить узор товарища, показать всем свой. Причем узоры всегда получаются разными из-за различий темпераментов, а также потому, что у детей с не очень развитой моторикой пластилин смешивается плохо, полосы получаются широкие. Некоторые ребята делают узкие полосы, от них рябит в глазах.  Но вы должны помнить, что не может быть правильного и не правильного варианта выполнения задания. Объясните детям, что так по-разному бывает в природе. Где-то подземные процессы идут сильнее, а где-то – слабее. Предложите воспитанникам найти в музее камни, образовавшиеся таким способом.</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b/>
          <w:sz w:val="24"/>
          <w:szCs w:val="24"/>
        </w:rPr>
        <w:t xml:space="preserve">Материал: </w:t>
      </w:r>
      <w:r w:rsidRPr="00D717E1">
        <w:rPr>
          <w:rFonts w:ascii="Times New Roman" w:hAnsi="Times New Roman"/>
          <w:sz w:val="24"/>
          <w:szCs w:val="24"/>
        </w:rPr>
        <w:t>один или два кусочка цветного пластилина и рисовые, пшеничные или другие виды крупяных зерен.</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Предложите детям определить, что тверже: крупа или кусочки пластилина?</w:t>
      </w:r>
    </w:p>
    <w:p w:rsidR="00AD54CC" w:rsidRPr="00D717E1" w:rsidRDefault="00AD54CC" w:rsidP="00EA2D97">
      <w:pPr>
        <w:spacing w:before="100" w:beforeAutospacing="1" w:line="360" w:lineRule="auto"/>
        <w:ind w:firstLine="709"/>
        <w:contextualSpacing/>
        <w:rPr>
          <w:rFonts w:ascii="Times New Roman" w:hAnsi="Times New Roman"/>
          <w:sz w:val="24"/>
          <w:szCs w:val="24"/>
        </w:rPr>
      </w:pPr>
      <w:r w:rsidRPr="00D717E1">
        <w:rPr>
          <w:rFonts w:ascii="Times New Roman" w:hAnsi="Times New Roman"/>
          <w:sz w:val="24"/>
          <w:szCs w:val="24"/>
        </w:rPr>
        <w:tab/>
        <w:t>В природе есть камни более твердые, а есть – более мягкие. Представим себе, что в подземных глубинах как раз и встретились такие разные виды камней и … «заварилась» вот такая «каша»: смешайте кусочки пластилина крупой. Что получилось? Предложите детям найти в музее камни с отчетливо видными вкраплениями</w:t>
      </w: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contextualSpacing/>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before="100" w:beforeAutospacing="1" w:line="360" w:lineRule="auto"/>
        <w:ind w:firstLine="709"/>
        <w:rPr>
          <w:rFonts w:ascii="Times New Roman" w:hAnsi="Times New Roman"/>
          <w:sz w:val="24"/>
          <w:szCs w:val="24"/>
        </w:rPr>
      </w:pPr>
    </w:p>
    <w:p w:rsidR="00AD54CC" w:rsidRDefault="00AD54CC" w:rsidP="00EA2D97">
      <w:pPr>
        <w:spacing w:before="100" w:beforeAutospacing="1" w:line="360" w:lineRule="auto"/>
        <w:ind w:firstLine="709"/>
        <w:rPr>
          <w:rFonts w:ascii="Times New Roman" w:hAnsi="Times New Roman"/>
          <w:sz w:val="24"/>
          <w:szCs w:val="24"/>
        </w:rPr>
      </w:pPr>
    </w:p>
    <w:p w:rsidR="00AD54CC" w:rsidRDefault="00AD54CC" w:rsidP="00EA2D97">
      <w:pPr>
        <w:spacing w:before="100" w:beforeAutospacing="1" w:line="360" w:lineRule="auto"/>
        <w:ind w:firstLine="709"/>
        <w:rPr>
          <w:rFonts w:ascii="Times New Roman" w:hAnsi="Times New Roman"/>
          <w:sz w:val="24"/>
          <w:szCs w:val="24"/>
        </w:rPr>
      </w:pPr>
    </w:p>
    <w:p w:rsidR="00AD54CC" w:rsidRDefault="00AD54CC" w:rsidP="00EA2D97">
      <w:pPr>
        <w:spacing w:before="100" w:beforeAutospacing="1" w:line="360" w:lineRule="auto"/>
        <w:ind w:firstLine="709"/>
        <w:rPr>
          <w:rFonts w:ascii="Times New Roman" w:hAnsi="Times New Roman"/>
          <w:sz w:val="24"/>
          <w:szCs w:val="24"/>
        </w:rPr>
      </w:pPr>
    </w:p>
    <w:p w:rsidR="00AD54CC" w:rsidRDefault="00AD54CC" w:rsidP="00EA2D97">
      <w:pPr>
        <w:spacing w:before="100" w:beforeAutospacing="1" w:line="360" w:lineRule="auto"/>
        <w:ind w:firstLine="709"/>
        <w:rPr>
          <w:rFonts w:ascii="Times New Roman" w:hAnsi="Times New Roman"/>
          <w:sz w:val="24"/>
          <w:szCs w:val="24"/>
        </w:rPr>
      </w:pPr>
    </w:p>
    <w:p w:rsidR="00AD54CC" w:rsidRPr="00D717E1" w:rsidRDefault="00AD54CC" w:rsidP="00EA2D97">
      <w:pPr>
        <w:spacing w:line="360" w:lineRule="auto"/>
        <w:jc w:val="both"/>
        <w:rPr>
          <w:rFonts w:ascii="Times New Roman" w:hAnsi="Times New Roman"/>
          <w:sz w:val="24"/>
          <w:szCs w:val="24"/>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Default="00AD54CC" w:rsidP="00EA2D97">
      <w:pPr>
        <w:spacing w:line="360" w:lineRule="auto"/>
        <w:ind w:firstLine="708"/>
        <w:jc w:val="center"/>
        <w:rPr>
          <w:rFonts w:ascii="Times New Roman" w:hAnsi="Times New Roman"/>
          <w:b/>
          <w:sz w:val="28"/>
          <w:szCs w:val="28"/>
        </w:rPr>
      </w:pPr>
    </w:p>
    <w:p w:rsidR="00AD54CC" w:rsidRPr="00635C35" w:rsidRDefault="00AD54CC" w:rsidP="00EA2D97">
      <w:pPr>
        <w:spacing w:line="360" w:lineRule="auto"/>
        <w:ind w:firstLine="708"/>
        <w:jc w:val="center"/>
        <w:rPr>
          <w:rFonts w:ascii="Times New Roman" w:hAnsi="Times New Roman"/>
          <w:b/>
          <w:sz w:val="28"/>
          <w:szCs w:val="28"/>
        </w:rPr>
      </w:pPr>
      <w:r w:rsidRPr="00635C35">
        <w:rPr>
          <w:rFonts w:ascii="Times New Roman" w:hAnsi="Times New Roman"/>
          <w:b/>
          <w:sz w:val="28"/>
          <w:szCs w:val="28"/>
        </w:rPr>
        <w:t>Экспериментирование: «Какие бывают камешки?»</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b/>
          <w:sz w:val="24"/>
          <w:szCs w:val="24"/>
        </w:rPr>
        <w:t>Оборудование и материалы</w:t>
      </w:r>
      <w:r w:rsidRPr="00635C35">
        <w:rPr>
          <w:rFonts w:ascii="Times New Roman" w:hAnsi="Times New Roman"/>
          <w:sz w:val="24"/>
          <w:szCs w:val="24"/>
        </w:rPr>
        <w:t>: разнообразные камни, мисочки с водой на каждого ребенка.</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1. Какими бывают камешки? Рассмотрите их внимательно, найдите самый большой и самый маленький (самый красивый и самый выразительный) Обоснуйте свое мнение.</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2. Выложите камни в ряд – от самого большого к самому маленькому (знакомство с множеством). От самого шершавого до самого гладкого (упражнение на сенсорику) и т.д.</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3. Закройте глаза и на ощупь выберите самый гладкий, самый круглый камешек, потом – самый неровный. Внимательно рассмотрите самый круглый морской камень. Он называется галькой. Почему у него нет острых углов? А раньше были? Можно взять несколько камешков в ладошки и потрясти их. Чувствуется, как они стучат друг о друга. Округлые камешки – из моря. Вода двигает камни, сталкивает их друг с другом: они трутся и о песок. Острые углы постепенно стачиваются, камешки становятся округлыми.</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4. Рассмотрите камешек через лупу. Что видно (кристаллики, трещины, узоры)?</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5. Возьмите в одну руку камешек, в другую пластилин. Сожмите обе ладошки. Сравните, что произошло с камешком, а что с пластилином. Почему? Камешек твердый, тверже пластилина. Попробуйте постучать комочком пластилина о камень и двумя камнями друг о друга. В чем разница?</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6. Попытайтесь нацарапать что-нибудь на камешке монеткой или другим твердым предметом. Что получается? Можно посмотреть через лупу. Почему говорят: «Твердый, как камень», «Стоит, как каменный»?</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7. Что будет, если положить камешек в воду? (Пусть ребенок сформулирует свою гипотезу.) Он утонет или будет плавать? Бросьте камешек в воду, наблюдая, что происходит. (На воде образуются круги.) Может ли камешек плавать? Возьмите кусочек гранита и окатыш керамзита, сравните их по весу, затем опустите одновременно в воду. Что произошло с каждым из них? Почему? Желательно, чтобы дети сами сделали вывод. Что в керамзите много пузырьков воздуха, поэтому он не тонет. (Вспоминаем блок «Воздух-невидимка».)</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8. Опустите в миску еще несколько камешков. Потрогайте их на ощупь в воде и выньте. Можно также положить в емкость большой камень и полить его водой. Что изменилось? Какие из них красивее теперь?</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9. Может ли камень издавать звуки? Постучите разными камнями друг о друга. Похожи ли звуки, которые при этом получаются? Если нет, то чем отличаются?</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10. Каким камешком лучше всего рисовать на асфальте или на фанерке? Попробуйте это сделать мелом. Углем, кремнем, графитом (например, во время прогулки).</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11. Потрогайте разные камни: они холодные или теплые? Зажмите камешек в кулачке: стал ли он теплее? Подержите его под лампой: что изменилось?</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12. Рассмотрите через лупу крупную соль. Из чего она состоит? Из кристалликов. Похожее строение у  многих камней. Попробуйте сами получить кристаллы.</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1-й вариант. Насыпьте соль на тарелку или поднос, накройте его сверху влажной бумагой (можно просто побрызгать на нее водой). Поставьте емкость в теплое место и подождите, пока бумага и тарелка полностью высохнут. Рассмотрите, что произошло с солью. Вы получили кристаллы.</w:t>
      </w:r>
    </w:p>
    <w:p w:rsidR="00AD54CC" w:rsidRPr="00635C35" w:rsidRDefault="00AD54CC" w:rsidP="00EA2D97">
      <w:pPr>
        <w:spacing w:line="360" w:lineRule="auto"/>
        <w:ind w:firstLine="708"/>
        <w:rPr>
          <w:rFonts w:ascii="Times New Roman" w:hAnsi="Times New Roman"/>
          <w:sz w:val="24"/>
          <w:szCs w:val="24"/>
        </w:rPr>
      </w:pPr>
      <w:r w:rsidRPr="00635C35">
        <w:rPr>
          <w:rFonts w:ascii="Times New Roman" w:hAnsi="Times New Roman"/>
          <w:sz w:val="24"/>
          <w:szCs w:val="24"/>
        </w:rPr>
        <w:t>2-й вариант. Получить кристаллы можно и другим образом: насыпайте соль в миску с горячей водой до тех пор, пока она не перестанет растворяться. Оставьте емкость на некоторое время, дав воде испариться. Из соли получатся маленькие кубики, которые хорошо видны под лупой.</w:t>
      </w:r>
    </w:p>
    <w:p w:rsidR="00AD54CC" w:rsidRPr="00635C35" w:rsidRDefault="00AD54CC" w:rsidP="00EA2D97">
      <w:pPr>
        <w:spacing w:line="360" w:lineRule="auto"/>
        <w:ind w:left="360"/>
        <w:jc w:val="both"/>
        <w:rPr>
          <w:rFonts w:ascii="Times New Roman" w:hAnsi="Times New Roman"/>
          <w:b/>
          <w:sz w:val="24"/>
          <w:szCs w:val="24"/>
        </w:rPr>
      </w:pPr>
      <w:r w:rsidRPr="00635C35">
        <w:rPr>
          <w:rFonts w:ascii="Times New Roman" w:hAnsi="Times New Roman"/>
          <w:b/>
          <w:sz w:val="24"/>
          <w:szCs w:val="24"/>
        </w:rPr>
        <w:t>Опыт «Действующий вулкан»</w:t>
      </w:r>
    </w:p>
    <w:p w:rsidR="00AD54CC" w:rsidRPr="00635C35" w:rsidRDefault="00AD54CC" w:rsidP="00EA2D97">
      <w:pPr>
        <w:spacing w:line="360" w:lineRule="auto"/>
        <w:jc w:val="both"/>
        <w:rPr>
          <w:rFonts w:ascii="Times New Roman" w:hAnsi="Times New Roman"/>
          <w:sz w:val="24"/>
          <w:szCs w:val="24"/>
        </w:rPr>
      </w:pPr>
      <w:r w:rsidRPr="00635C35">
        <w:rPr>
          <w:rFonts w:ascii="Times New Roman" w:hAnsi="Times New Roman"/>
          <w:b/>
          <w:sz w:val="24"/>
          <w:szCs w:val="24"/>
        </w:rPr>
        <w:t>Цель:</w:t>
      </w:r>
      <w:r w:rsidRPr="00635C35">
        <w:rPr>
          <w:rFonts w:ascii="Times New Roman" w:hAnsi="Times New Roman"/>
          <w:sz w:val="24"/>
          <w:szCs w:val="24"/>
        </w:rPr>
        <w:t xml:space="preserve"> Воспитывать у детей бережное отношение к Земле, ее богатствам.</w:t>
      </w:r>
    </w:p>
    <w:p w:rsidR="00AD54CC" w:rsidRPr="007829D9" w:rsidRDefault="00AD54CC" w:rsidP="00EA2D97">
      <w:pPr>
        <w:spacing w:line="360" w:lineRule="auto"/>
        <w:jc w:val="both"/>
        <w:rPr>
          <w:rFonts w:ascii="Times New Roman" w:hAnsi="Times New Roman"/>
          <w:sz w:val="24"/>
          <w:szCs w:val="24"/>
        </w:rPr>
      </w:pPr>
      <w:r>
        <w:rPr>
          <w:rFonts w:ascii="Times New Roman" w:hAnsi="Times New Roman"/>
          <w:sz w:val="24"/>
          <w:szCs w:val="24"/>
        </w:rPr>
        <w:t>П</w:t>
      </w:r>
      <w:r w:rsidRPr="00635C35">
        <w:rPr>
          <w:rFonts w:ascii="Times New Roman" w:hAnsi="Times New Roman"/>
          <w:sz w:val="24"/>
          <w:szCs w:val="24"/>
        </w:rPr>
        <w:t>ознакомиться с уника</w:t>
      </w:r>
      <w:r>
        <w:rPr>
          <w:rFonts w:ascii="Times New Roman" w:hAnsi="Times New Roman"/>
          <w:sz w:val="24"/>
          <w:szCs w:val="24"/>
        </w:rPr>
        <w:t>льными природными особенностямигор.</w:t>
      </w:r>
    </w:p>
    <w:p w:rsidR="00AD54CC" w:rsidRPr="00635C35" w:rsidRDefault="00AD54CC" w:rsidP="00EA2D97">
      <w:pPr>
        <w:spacing w:line="360" w:lineRule="auto"/>
        <w:jc w:val="both"/>
        <w:rPr>
          <w:rFonts w:ascii="Times New Roman" w:hAnsi="Times New Roman"/>
          <w:sz w:val="24"/>
          <w:szCs w:val="24"/>
        </w:rPr>
      </w:pPr>
      <w:r w:rsidRPr="00635C35">
        <w:rPr>
          <w:rFonts w:ascii="Times New Roman" w:hAnsi="Times New Roman"/>
          <w:b/>
          <w:sz w:val="24"/>
          <w:szCs w:val="24"/>
        </w:rPr>
        <w:t xml:space="preserve">Оборудование и материал: </w:t>
      </w:r>
      <w:r w:rsidRPr="00635C35">
        <w:rPr>
          <w:rFonts w:ascii="Times New Roman" w:hAnsi="Times New Roman"/>
          <w:sz w:val="24"/>
          <w:szCs w:val="24"/>
        </w:rPr>
        <w:t xml:space="preserve">Макет « Горы и вулканы», уксус, сода, краска красного цвета. </w:t>
      </w:r>
    </w:p>
    <w:p w:rsidR="00AD54CC" w:rsidRPr="00635C35" w:rsidRDefault="00AD54CC" w:rsidP="00EA2D97">
      <w:pPr>
        <w:spacing w:line="360" w:lineRule="auto"/>
        <w:jc w:val="both"/>
        <w:rPr>
          <w:rFonts w:ascii="Times New Roman" w:hAnsi="Times New Roman"/>
          <w:b/>
          <w:sz w:val="24"/>
          <w:szCs w:val="24"/>
        </w:rPr>
      </w:pPr>
      <w:r w:rsidRPr="00635C35">
        <w:rPr>
          <w:rFonts w:ascii="Times New Roman" w:hAnsi="Times New Roman"/>
          <w:b/>
          <w:sz w:val="24"/>
          <w:szCs w:val="24"/>
        </w:rPr>
        <w:t>Экспериментирование:</w:t>
      </w:r>
    </w:p>
    <w:p w:rsidR="00AD54CC" w:rsidRPr="00635C35" w:rsidRDefault="00AD54CC" w:rsidP="00EA2D97">
      <w:pPr>
        <w:spacing w:line="360" w:lineRule="auto"/>
        <w:jc w:val="both"/>
        <w:rPr>
          <w:rFonts w:ascii="Times New Roman" w:hAnsi="Times New Roman"/>
          <w:sz w:val="24"/>
          <w:szCs w:val="24"/>
        </w:rPr>
      </w:pPr>
      <w:r w:rsidRPr="00635C35">
        <w:rPr>
          <w:rFonts w:ascii="Times New Roman" w:hAnsi="Times New Roman"/>
          <w:sz w:val="24"/>
          <w:szCs w:val="24"/>
        </w:rPr>
        <w:t>Из пластилина делается гора с небольшим углублением, куда насыпается сода, немного воды и лимонной или уксусной кислоты. Можно добавить красный пищевой краситель, тогда «лава» будет красная. Дети наблюдают действие вулкана.</w:t>
      </w:r>
    </w:p>
    <w:p w:rsidR="00AD54CC" w:rsidRPr="00635C35" w:rsidRDefault="00AD54CC" w:rsidP="00EA2D97">
      <w:pPr>
        <w:spacing w:line="360" w:lineRule="auto"/>
        <w:jc w:val="both"/>
        <w:rPr>
          <w:rFonts w:ascii="Times New Roman" w:hAnsi="Times New Roman"/>
          <w:sz w:val="24"/>
          <w:szCs w:val="24"/>
        </w:rPr>
      </w:pPr>
      <w:r w:rsidRPr="00635C35">
        <w:rPr>
          <w:rFonts w:ascii="Times New Roman" w:hAnsi="Times New Roman"/>
          <w:sz w:val="24"/>
          <w:szCs w:val="24"/>
        </w:rPr>
        <w:t>Есть у Земли свои великаны – это горы. Издали кажутся невысокими и не такими уж далекими. Но долгим может оказаться путь к горам. Чем ближе к ним, тем выше становятся холмы. Потом холмы уступают место невысоким горам, которые тянутся у подножия высоких гор. Некоторые горы располагаются одна за другой, образуя горные хребты.</w:t>
      </w:r>
    </w:p>
    <w:p w:rsidR="00AD54CC" w:rsidRPr="007D00DB" w:rsidRDefault="00AD54CC" w:rsidP="007D00DB">
      <w:pPr>
        <w:spacing w:line="360" w:lineRule="auto"/>
        <w:jc w:val="both"/>
        <w:rPr>
          <w:rFonts w:ascii="Times New Roman" w:hAnsi="Times New Roman"/>
          <w:sz w:val="24"/>
          <w:szCs w:val="24"/>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spacing w:line="360" w:lineRule="auto"/>
        <w:rPr>
          <w:b/>
        </w:rPr>
      </w:pPr>
    </w:p>
    <w:p w:rsidR="00AD54CC" w:rsidRDefault="00AD54CC" w:rsidP="00EA2D97">
      <w:pPr>
        <w:pStyle w:val="c66"/>
        <w:spacing w:before="0" w:beforeAutospacing="0" w:after="0" w:afterAutospacing="0" w:line="360" w:lineRule="auto"/>
        <w:ind w:right="14"/>
        <w:jc w:val="center"/>
        <w:rPr>
          <w:rStyle w:val="c9"/>
          <w:b/>
          <w:bCs/>
          <w:sz w:val="28"/>
          <w:szCs w:val="28"/>
        </w:rPr>
      </w:pPr>
    </w:p>
    <w:p w:rsidR="00AD54CC" w:rsidRPr="00F95E62" w:rsidRDefault="00AD54CC" w:rsidP="00EA2D97">
      <w:pPr>
        <w:pStyle w:val="c66"/>
        <w:spacing w:before="0" w:beforeAutospacing="0" w:after="0" w:afterAutospacing="0" w:line="360" w:lineRule="auto"/>
        <w:ind w:right="14"/>
        <w:jc w:val="center"/>
        <w:rPr>
          <w:rStyle w:val="c9"/>
          <w:b/>
          <w:bCs/>
          <w:sz w:val="28"/>
          <w:szCs w:val="28"/>
        </w:rPr>
      </w:pPr>
      <w:r>
        <w:rPr>
          <w:rStyle w:val="c9"/>
          <w:b/>
          <w:bCs/>
          <w:sz w:val="28"/>
          <w:szCs w:val="28"/>
        </w:rPr>
        <w:t xml:space="preserve"> Тема:</w:t>
      </w:r>
      <w:r w:rsidRPr="00F95E62">
        <w:rPr>
          <w:rStyle w:val="c9"/>
          <w:b/>
          <w:bCs/>
          <w:sz w:val="28"/>
          <w:szCs w:val="28"/>
        </w:rPr>
        <w:t xml:space="preserve"> Как появляются горы?</w:t>
      </w:r>
    </w:p>
    <w:p w:rsidR="00AD54CC" w:rsidRPr="00F95E62" w:rsidRDefault="00AD54CC" w:rsidP="00EA2D97">
      <w:pPr>
        <w:pStyle w:val="c66"/>
        <w:spacing w:before="0" w:beforeAutospacing="0" w:after="0" w:afterAutospacing="0" w:line="360" w:lineRule="auto"/>
        <w:ind w:right="14"/>
        <w:jc w:val="center"/>
        <w:rPr>
          <w:sz w:val="28"/>
          <w:szCs w:val="28"/>
        </w:rPr>
      </w:pPr>
    </w:p>
    <w:p w:rsidR="00AD54CC" w:rsidRPr="00F95E62" w:rsidRDefault="00AD54CC" w:rsidP="00EA2D97">
      <w:pPr>
        <w:pStyle w:val="c38"/>
        <w:spacing w:before="0" w:beforeAutospacing="0" w:after="0" w:afterAutospacing="0" w:line="360" w:lineRule="auto"/>
        <w:ind w:left="8" w:right="8" w:firstLine="368"/>
        <w:jc w:val="both"/>
      </w:pPr>
      <w:r w:rsidRPr="00F95E62">
        <w:rPr>
          <w:rStyle w:val="c5"/>
          <w:b/>
          <w:bCs/>
          <w:i/>
          <w:iCs/>
        </w:rPr>
        <w:t>Задачи:</w:t>
      </w:r>
      <w:r w:rsidRPr="00F95E62">
        <w:rPr>
          <w:rStyle w:val="apple-converted-space"/>
          <w:b/>
          <w:bCs/>
          <w:i/>
          <w:iCs/>
        </w:rPr>
        <w:t> </w:t>
      </w:r>
      <w:r w:rsidRPr="00F95E62">
        <w:rPr>
          <w:rStyle w:val="c0"/>
        </w:rPr>
        <w:t>познакомить детей с причиной образования гор: движением земной коры, вулканическим происхождением гор; научить детей самостоятельно изготавливать соленое тесто.</w:t>
      </w:r>
    </w:p>
    <w:p w:rsidR="00AD54CC" w:rsidRPr="00F95E62" w:rsidRDefault="00AD54CC" w:rsidP="00EA2D97">
      <w:pPr>
        <w:pStyle w:val="c30"/>
        <w:spacing w:before="0" w:beforeAutospacing="0" w:after="0" w:afterAutospacing="0" w:line="360" w:lineRule="auto"/>
        <w:ind w:left="8" w:right="8" w:firstLine="360"/>
        <w:jc w:val="both"/>
      </w:pPr>
      <w:r w:rsidRPr="00F95E62">
        <w:rPr>
          <w:rStyle w:val="c5"/>
          <w:b/>
          <w:bCs/>
          <w:i/>
          <w:iCs/>
        </w:rPr>
        <w:t>Материалы:</w:t>
      </w:r>
      <w:r w:rsidRPr="00F95E62">
        <w:rPr>
          <w:rStyle w:val="apple-converted-space"/>
          <w:b/>
          <w:bCs/>
          <w:i/>
          <w:iCs/>
        </w:rPr>
        <w:t> </w:t>
      </w:r>
      <w:r w:rsidRPr="00F95E62">
        <w:rPr>
          <w:rStyle w:val="c0"/>
        </w:rPr>
        <w:t xml:space="preserve">лоскуты ткани, картинка с изображением гор, мнемотаблица опыта «Извержение вулкана», алгоритм «При </w:t>
      </w:r>
      <w:r>
        <w:rPr>
          <w:rStyle w:val="c0"/>
        </w:rPr>
        <w:t>изготовлении</w:t>
      </w:r>
      <w:r w:rsidRPr="00F95E62">
        <w:rPr>
          <w:rStyle w:val="c0"/>
        </w:rPr>
        <w:t xml:space="preserve"> соленого теста»; миски, стаканы, столовые ложки;</w:t>
      </w:r>
    </w:p>
    <w:p w:rsidR="00AD54CC" w:rsidRPr="00F95E62" w:rsidRDefault="00AD54CC" w:rsidP="00EA2D97">
      <w:pPr>
        <w:pStyle w:val="c20"/>
        <w:spacing w:before="0" w:beforeAutospacing="0" w:after="0" w:afterAutospacing="0" w:line="360" w:lineRule="auto"/>
        <w:ind w:left="14" w:right="22"/>
        <w:jc w:val="both"/>
      </w:pPr>
      <w:r w:rsidRPr="00F95E62">
        <w:rPr>
          <w:rStyle w:val="c0"/>
        </w:rPr>
        <w:t>какао-порошок, пищевой краситель коричневого цвета; большая коробка.</w:t>
      </w:r>
    </w:p>
    <w:p w:rsidR="00AD54CC" w:rsidRPr="00F95E62" w:rsidRDefault="00AD54CC" w:rsidP="00EA2D97">
      <w:pPr>
        <w:pStyle w:val="c38"/>
        <w:spacing w:before="0" w:beforeAutospacing="0" w:after="0" w:afterAutospacing="0" w:line="360" w:lineRule="auto"/>
        <w:ind w:right="8" w:firstLine="388"/>
        <w:jc w:val="both"/>
      </w:pPr>
      <w:r w:rsidRPr="00F95E62">
        <w:rPr>
          <w:rStyle w:val="c0"/>
        </w:rPr>
        <w:t>Воспитатель. Сегодня у деда Зная гость — галчонок Любознайка. Смотрите, в клюве у него что-то есть.</w:t>
      </w:r>
    </w:p>
    <w:p w:rsidR="00AD54CC" w:rsidRPr="00F95E62" w:rsidRDefault="00AD54CC" w:rsidP="00EA2D97">
      <w:pPr>
        <w:pStyle w:val="c33"/>
        <w:spacing w:before="0" w:beforeAutospacing="0" w:after="0" w:afterAutospacing="0" w:line="360" w:lineRule="auto"/>
        <w:ind w:left="8" w:firstLine="374"/>
        <w:jc w:val="both"/>
      </w:pPr>
      <w:r w:rsidRPr="00F95E62">
        <w:rPr>
          <w:rStyle w:val="c0"/>
        </w:rPr>
        <w:t>Галчонок. Посмотрите, какая у меня есть картинка.</w:t>
      </w:r>
      <w:r w:rsidRPr="00F95E62">
        <w:rPr>
          <w:rStyle w:val="apple-converted-space"/>
        </w:rPr>
        <w:t> </w:t>
      </w:r>
      <w:r w:rsidRPr="00F95E62">
        <w:rPr>
          <w:rStyle w:val="c0"/>
          <w:i/>
          <w:iCs/>
        </w:rPr>
        <w:t>Что на ней изображено?</w:t>
      </w:r>
      <w:r w:rsidRPr="00F95E62">
        <w:rPr>
          <w:rStyle w:val="apple-converted-space"/>
          <w:i/>
          <w:iCs/>
        </w:rPr>
        <w:t> </w:t>
      </w:r>
      <w:r w:rsidRPr="00F95E62">
        <w:rPr>
          <w:rStyle w:val="c0"/>
        </w:rPr>
        <w:t>(Горы.)</w:t>
      </w:r>
      <w:r w:rsidRPr="00F95E62">
        <w:rPr>
          <w:rStyle w:val="apple-converted-space"/>
        </w:rPr>
        <w:t> </w:t>
      </w:r>
      <w:r w:rsidRPr="00F95E62">
        <w:rPr>
          <w:rStyle w:val="c0"/>
          <w:i/>
          <w:iCs/>
        </w:rPr>
        <w:t>Как вы догадались? Может быть, вы знаете, как появляются горы?</w:t>
      </w:r>
      <w:r w:rsidRPr="00F95E62">
        <w:rPr>
          <w:rStyle w:val="apple-converted-space"/>
          <w:i/>
          <w:iCs/>
        </w:rPr>
        <w:t> </w:t>
      </w:r>
      <w:r w:rsidRPr="00F95E62">
        <w:rPr>
          <w:rStyle w:val="c0"/>
        </w:rPr>
        <w:t>Объясните мне.</w:t>
      </w:r>
    </w:p>
    <w:p w:rsidR="00AD54CC" w:rsidRPr="00F95E62" w:rsidRDefault="00AD54CC" w:rsidP="00EA2D97">
      <w:pPr>
        <w:pStyle w:val="c45"/>
        <w:spacing w:before="0" w:beforeAutospacing="0" w:after="0" w:afterAutospacing="0" w:line="360" w:lineRule="auto"/>
        <w:ind w:left="8" w:firstLine="374"/>
      </w:pPr>
      <w:r w:rsidRPr="00F95E62">
        <w:rPr>
          <w:rStyle w:val="c0"/>
        </w:rPr>
        <w:t>Воспитатель. Этот вопрос интересует и ребят. Давайте выяснять вместе. Помните, дедушка Знай нам рассказывал об образовании островов.</w:t>
      </w:r>
      <w:r w:rsidRPr="00F95E62">
        <w:rPr>
          <w:rStyle w:val="apple-converted-space"/>
        </w:rPr>
        <w:t> </w:t>
      </w:r>
      <w:r w:rsidRPr="00F95E62">
        <w:rPr>
          <w:rStyle w:val="c0"/>
          <w:i/>
          <w:iCs/>
        </w:rPr>
        <w:t>Как они образуются? (В</w:t>
      </w:r>
      <w:r w:rsidRPr="00F95E62">
        <w:rPr>
          <w:rStyle w:val="apple-converted-space"/>
          <w:i/>
          <w:iCs/>
        </w:rPr>
        <w:t> </w:t>
      </w:r>
      <w:r>
        <w:rPr>
          <w:rStyle w:val="c0"/>
        </w:rPr>
        <w:t>результате дви</w:t>
      </w:r>
      <w:r w:rsidRPr="00F95E62">
        <w:rPr>
          <w:rStyle w:val="c0"/>
        </w:rPr>
        <w:t>жения земной коры.) •    Земная кора никогда не бывает в покое: то вздрагивает,</w:t>
      </w:r>
    </w:p>
    <w:p w:rsidR="00AD54CC" w:rsidRPr="00F95E62" w:rsidRDefault="00AD54CC" w:rsidP="00EA2D97">
      <w:pPr>
        <w:pStyle w:val="c57"/>
        <w:spacing w:before="0" w:beforeAutospacing="0" w:after="0" w:afterAutospacing="0" w:line="360" w:lineRule="auto"/>
        <w:ind w:left="374"/>
      </w:pPr>
      <w:r w:rsidRPr="00F95E62">
        <w:rPr>
          <w:rStyle w:val="c0"/>
        </w:rPr>
        <w:t>растрескивается, то опускается, то собирается складками.</w:t>
      </w:r>
    </w:p>
    <w:p w:rsidR="00AD54CC" w:rsidRPr="00F95E62" w:rsidRDefault="00AD54CC" w:rsidP="00EA2D97">
      <w:pPr>
        <w:pStyle w:val="c43"/>
        <w:spacing w:before="0" w:beforeAutospacing="0" w:after="0" w:afterAutospacing="0" w:line="360" w:lineRule="auto"/>
        <w:ind w:left="388"/>
      </w:pPr>
      <w:r w:rsidRPr="00F95E62">
        <w:rPr>
          <w:rStyle w:val="c0"/>
        </w:rPr>
        <w:t>В результате образуются острова, горы. Возьмите ткань и</w:t>
      </w:r>
    </w:p>
    <w:p w:rsidR="00AD54CC" w:rsidRPr="00F95E62" w:rsidRDefault="00AD54CC" w:rsidP="00EA2D97">
      <w:pPr>
        <w:pStyle w:val="c45"/>
        <w:spacing w:before="0" w:beforeAutospacing="0" w:after="0" w:afterAutospacing="0" w:line="360" w:lineRule="auto"/>
        <w:ind w:left="382"/>
      </w:pPr>
      <w:r w:rsidRPr="00F95E62">
        <w:rPr>
          <w:rStyle w:val="c0"/>
        </w:rPr>
        <w:t>представьте, что это — земная кора. Теперь приведите в</w:t>
      </w:r>
    </w:p>
    <w:p w:rsidR="00AD54CC" w:rsidRPr="00F95E62" w:rsidRDefault="00AD54CC" w:rsidP="00EA2D97">
      <w:pPr>
        <w:pStyle w:val="c95"/>
        <w:spacing w:before="0" w:beforeAutospacing="0" w:after="0" w:afterAutospacing="0" w:line="360" w:lineRule="auto"/>
        <w:ind w:left="368"/>
      </w:pPr>
      <w:r w:rsidRPr="00F95E62">
        <w:rPr>
          <w:rStyle w:val="c0"/>
        </w:rPr>
        <w:t>движение «земную кору».</w:t>
      </w:r>
    </w:p>
    <w:p w:rsidR="00AD54CC" w:rsidRPr="00F95E62" w:rsidRDefault="00AD54CC" w:rsidP="00EA2D97">
      <w:pPr>
        <w:pStyle w:val="c95"/>
        <w:spacing w:before="0" w:beforeAutospacing="0" w:after="0" w:afterAutospacing="0" w:line="360" w:lineRule="auto"/>
        <w:ind w:left="368"/>
      </w:pPr>
      <w:r w:rsidRPr="00F95E62">
        <w:rPr>
          <w:rStyle w:val="c0"/>
        </w:rPr>
        <w:t>Дети выполняют движения под платком.</w:t>
      </w:r>
    </w:p>
    <w:p w:rsidR="00AD54CC" w:rsidRPr="00F95E62" w:rsidRDefault="00AD54CC" w:rsidP="00EA2D97">
      <w:pPr>
        <w:pStyle w:val="c33"/>
        <w:spacing w:before="0" w:beforeAutospacing="0" w:after="0" w:afterAutospacing="0" w:line="360" w:lineRule="auto"/>
        <w:ind w:left="8" w:right="14" w:firstLine="374"/>
        <w:jc w:val="both"/>
      </w:pPr>
      <w:r w:rsidRPr="00F95E62">
        <w:rPr>
          <w:rStyle w:val="c0"/>
        </w:rPr>
        <w:t>Воспитатель. Вы видите, как наша «земля» морщится, горбится и начинают расти «горы», а между ними образуются глубокие «ущелья». Примерно так происходит и в природе. Горы могут возникнуть и в результате «работы» вулканов.</w:t>
      </w:r>
    </w:p>
    <w:p w:rsidR="00AD54CC" w:rsidRPr="00F95E62" w:rsidRDefault="00AD54CC" w:rsidP="00EA2D97">
      <w:pPr>
        <w:pStyle w:val="c43"/>
        <w:spacing w:before="0" w:beforeAutospacing="0" w:after="0" w:afterAutospacing="0" w:line="360" w:lineRule="auto"/>
        <w:ind w:left="388"/>
      </w:pPr>
      <w:r w:rsidRPr="00F95E62">
        <w:rPr>
          <w:rStyle w:val="c0"/>
        </w:rPr>
        <w:t>Галчонок. Как?</w:t>
      </w:r>
    </w:p>
    <w:p w:rsidR="00AD54CC" w:rsidRPr="00F95E62" w:rsidRDefault="00AD54CC" w:rsidP="00EA2D97">
      <w:pPr>
        <w:pStyle w:val="c59"/>
        <w:spacing w:before="0" w:beforeAutospacing="0" w:after="0" w:afterAutospacing="0" w:line="360" w:lineRule="auto"/>
        <w:ind w:left="8" w:right="14" w:firstLine="382"/>
        <w:jc w:val="both"/>
      </w:pPr>
      <w:r w:rsidRPr="00F95E62">
        <w:rPr>
          <w:rStyle w:val="c0"/>
        </w:rPr>
        <w:t>Воспитатель. Вспомните и расскажите, как извергался у нас вулкан, когда мы проводили опыт.</w:t>
      </w:r>
    </w:p>
    <w:p w:rsidR="00AD54CC" w:rsidRPr="00F95E62" w:rsidRDefault="00AD54CC" w:rsidP="00EA2D97">
      <w:pPr>
        <w:pStyle w:val="c20"/>
        <w:spacing w:before="0" w:beforeAutospacing="0" w:after="0" w:afterAutospacing="0" w:line="360" w:lineRule="auto"/>
        <w:ind w:left="14" w:firstLine="374"/>
        <w:jc w:val="both"/>
      </w:pPr>
      <w:r w:rsidRPr="00F95E62">
        <w:rPr>
          <w:rStyle w:val="c0"/>
        </w:rPr>
        <w:t xml:space="preserve">Когда начинается извержение вулкана, из его жерла бьет фонтан. Вместе с магмой, которая находится под земной корой, вверх устремляются камни, пепел, грязь. Все это падает на землю. Лава застывает, </w:t>
      </w:r>
      <w:r>
        <w:rPr>
          <w:rStyle w:val="c0"/>
        </w:rPr>
        <w:t>и постепенно на этом месте обра</w:t>
      </w:r>
      <w:r w:rsidRPr="00F95E62">
        <w:rPr>
          <w:rStyle w:val="c0"/>
        </w:rPr>
        <w:t>зуется гора, которая постепенно увеличивается. Горы — это самые высокие участки Земли. Некоторые горы настолько вы соки, что их вершины прячутся в облаках.</w:t>
      </w:r>
    </w:p>
    <w:p w:rsidR="00AD54CC" w:rsidRPr="00F95E62" w:rsidRDefault="00AD54CC" w:rsidP="00EA2D97">
      <w:pPr>
        <w:pStyle w:val="c38"/>
        <w:spacing w:before="0" w:beforeAutospacing="0" w:after="0" w:afterAutospacing="0" w:line="360" w:lineRule="auto"/>
        <w:ind w:left="8" w:firstLine="388"/>
        <w:jc w:val="both"/>
      </w:pPr>
      <w:r w:rsidRPr="00F95E62">
        <w:rPr>
          <w:rStyle w:val="c0"/>
        </w:rPr>
        <w:t>Галчонок. А мы можем образовать горы? Так хочется их увидеть!</w:t>
      </w:r>
    </w:p>
    <w:p w:rsidR="00AD54CC" w:rsidRPr="00F95E62" w:rsidRDefault="00AD54CC" w:rsidP="00EA2D97">
      <w:pPr>
        <w:pStyle w:val="c20"/>
        <w:spacing w:before="0" w:beforeAutospacing="0" w:after="0" w:afterAutospacing="0" w:line="360" w:lineRule="auto"/>
        <w:ind w:left="14" w:right="14" w:firstLine="374"/>
        <w:jc w:val="both"/>
      </w:pPr>
      <w:r w:rsidRPr="00F95E62">
        <w:rPr>
          <w:rStyle w:val="c0"/>
        </w:rPr>
        <w:t>Воспитатель. Мы можем сделать горы понарошку — макет горы. Из чего мы м</w:t>
      </w:r>
      <w:r>
        <w:rPr>
          <w:rStyle w:val="c0"/>
        </w:rPr>
        <w:t>ожем их сделать? Хотите попробо</w:t>
      </w:r>
      <w:r w:rsidRPr="00F95E62">
        <w:rPr>
          <w:rStyle w:val="c0"/>
        </w:rPr>
        <w:t>вать слепить их из соленого теста?</w:t>
      </w:r>
    </w:p>
    <w:p w:rsidR="00AD54CC" w:rsidRPr="00F95E62" w:rsidRDefault="00AD54CC" w:rsidP="00EA2D97">
      <w:pPr>
        <w:pStyle w:val="c38"/>
        <w:spacing w:before="0" w:beforeAutospacing="0" w:after="0" w:afterAutospacing="0" w:line="360" w:lineRule="auto"/>
        <w:ind w:left="360" w:right="22" w:hanging="346"/>
        <w:jc w:val="both"/>
      </w:pPr>
      <w:r w:rsidRPr="00F95E62">
        <w:rPr>
          <w:rStyle w:val="c0"/>
        </w:rPr>
        <w:t>• Тесто вы сегодня попробуйте сделать самостоятельно. В этом вам поможет наша подсказка-схема.</w:t>
      </w:r>
      <w:r w:rsidRPr="00F95E62">
        <w:rPr>
          <w:rStyle w:val="apple-converted-space"/>
        </w:rPr>
        <w:t> </w:t>
      </w:r>
      <w:r>
        <w:rPr>
          <w:rStyle w:val="c0"/>
          <w:i/>
          <w:iCs/>
        </w:rPr>
        <w:t>Как вы думае</w:t>
      </w:r>
      <w:r w:rsidRPr="00F95E62">
        <w:rPr>
          <w:rStyle w:val="c0"/>
          <w:i/>
          <w:iCs/>
        </w:rPr>
        <w:t>те, какого цвета должны быть горы? Как получить нам коричневый цвет?</w:t>
      </w:r>
      <w:r w:rsidRPr="00F95E62">
        <w:rPr>
          <w:rStyle w:val="apple-converted-space"/>
          <w:i/>
          <w:iCs/>
        </w:rPr>
        <w:t> </w:t>
      </w:r>
      <w:r w:rsidRPr="00F95E62">
        <w:rPr>
          <w:rStyle w:val="c0"/>
        </w:rPr>
        <w:t>(Можно потом покрасить коричневой краской.) Это правильно</w:t>
      </w:r>
      <w:r>
        <w:rPr>
          <w:rStyle w:val="c0"/>
        </w:rPr>
        <w:t>, но есть еще один способ: доба</w:t>
      </w:r>
      <w:r w:rsidRPr="00F95E62">
        <w:rPr>
          <w:rStyle w:val="c0"/>
        </w:rPr>
        <w:t>вить в тесто какао-порошок или пищевой краситель. По пробуйте, кто как хочет. Берите необходимые вещества, посуду, не забудьте надеть халатики, чтобы ваша одежда осталась чистой.</w:t>
      </w:r>
    </w:p>
    <w:p w:rsidR="00AD54CC" w:rsidRPr="00F95E62" w:rsidRDefault="00AD54CC" w:rsidP="00EA2D97">
      <w:pPr>
        <w:pStyle w:val="c20"/>
        <w:spacing w:before="0" w:beforeAutospacing="0" w:after="0" w:afterAutospacing="0" w:line="360" w:lineRule="auto"/>
        <w:ind w:left="14" w:right="44" w:firstLine="338"/>
        <w:jc w:val="both"/>
      </w:pPr>
      <w:r>
        <w:rPr>
          <w:rStyle w:val="c0"/>
        </w:rPr>
        <w:t xml:space="preserve">Дети по схеме </w:t>
      </w:r>
      <w:r w:rsidRPr="00F95E62">
        <w:rPr>
          <w:rStyle w:val="c0"/>
        </w:rPr>
        <w:t>готовят тесто, затем лепят горы, соединяя горы на общей площадке (в коробке).</w:t>
      </w:r>
    </w:p>
    <w:p w:rsidR="00AD54CC" w:rsidRDefault="00AD54CC" w:rsidP="00EA2D97">
      <w:pPr>
        <w:pStyle w:val="c45"/>
        <w:spacing w:before="0" w:beforeAutospacing="0" w:after="0" w:afterAutospacing="0" w:line="360" w:lineRule="auto"/>
        <w:ind w:left="8"/>
        <w:rPr>
          <w:rStyle w:val="c0"/>
        </w:rPr>
      </w:pPr>
      <w:r w:rsidRPr="00F95E62">
        <w:rPr>
          <w:rStyle w:val="c0"/>
        </w:rPr>
        <w:t>Воспитатель. Горы у нас получились разные по высоте. Так и в природе: со временем под воздействием дождя, ветра и льда горы медленно разрушаются, форма их изменяется, они как бы оседают и становятся более пологими. Галчонок. А кто живет в горах? Дети называют известных им обитателей гор. Воспитатель. Галчонок, мы приглашаем тебя к нам в группу. У нас есть много книг о природе, и ребята покажут и расскажут, кто живет в горах. Макет мы возьмем в группу, подсушим и «заселим» животными, будем играть.</w:t>
      </w: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c45"/>
        <w:spacing w:before="0" w:beforeAutospacing="0" w:after="0" w:afterAutospacing="0" w:line="360" w:lineRule="auto"/>
        <w:ind w:left="8"/>
        <w:rPr>
          <w:rStyle w:val="c0"/>
        </w:rPr>
      </w:pPr>
    </w:p>
    <w:p w:rsidR="00AD54CC" w:rsidRDefault="00AD54CC" w:rsidP="00EA2D97">
      <w:pPr>
        <w:pStyle w:val="NormalWeb"/>
        <w:spacing w:line="360" w:lineRule="auto"/>
        <w:jc w:val="center"/>
        <w:rPr>
          <w:b/>
          <w:bCs/>
          <w:sz w:val="28"/>
          <w:szCs w:val="28"/>
        </w:rPr>
      </w:pPr>
    </w:p>
    <w:p w:rsidR="00AD54CC" w:rsidRPr="00EA2D97" w:rsidRDefault="00AD54CC" w:rsidP="00EA2D97">
      <w:pPr>
        <w:pStyle w:val="NormalWeb"/>
        <w:spacing w:line="360" w:lineRule="auto"/>
        <w:jc w:val="center"/>
        <w:rPr>
          <w:b/>
          <w:bCs/>
          <w:sz w:val="28"/>
          <w:szCs w:val="28"/>
        </w:rPr>
      </w:pPr>
      <w:r w:rsidRPr="00EA2D97">
        <w:rPr>
          <w:b/>
          <w:bCs/>
          <w:sz w:val="28"/>
          <w:szCs w:val="28"/>
        </w:rPr>
        <w:t>Беседы.</w:t>
      </w:r>
    </w:p>
    <w:p w:rsidR="00AD54CC" w:rsidRPr="00FC2A73" w:rsidRDefault="00AD54CC" w:rsidP="00EA2D97">
      <w:pPr>
        <w:keepNext/>
        <w:keepLines/>
        <w:shd w:val="clear" w:color="auto" w:fill="FFFFFF"/>
        <w:spacing w:after="75" w:line="360" w:lineRule="auto"/>
        <w:jc w:val="center"/>
        <w:textAlignment w:val="baseline"/>
        <w:outlineLvl w:val="1"/>
        <w:rPr>
          <w:rFonts w:ascii="Times New Roman" w:hAnsi="Times New Roman"/>
          <w:b/>
          <w:bCs/>
          <w:spacing w:val="-15"/>
          <w:sz w:val="28"/>
          <w:szCs w:val="28"/>
        </w:rPr>
      </w:pPr>
      <w:r w:rsidRPr="00FC2A73">
        <w:rPr>
          <w:rFonts w:ascii="Times New Roman" w:hAnsi="Times New Roman"/>
          <w:b/>
          <w:bCs/>
          <w:spacing w:val="-15"/>
          <w:sz w:val="28"/>
          <w:szCs w:val="28"/>
        </w:rPr>
        <w:t>«Полезные ископаемые земли»</w:t>
      </w:r>
    </w:p>
    <w:p w:rsidR="00AD54CC" w:rsidRPr="00494DF1" w:rsidRDefault="00AD54CC" w:rsidP="00EA2D97">
      <w:pPr>
        <w:pStyle w:val="NormalWeb"/>
        <w:spacing w:line="360" w:lineRule="auto"/>
      </w:pPr>
      <w:r w:rsidRPr="00494DF1">
        <w:t>- А сейчас давайте поговорим о богатствах, которые находятся глубоко под землей. Как они называются?</w:t>
      </w:r>
      <w:r w:rsidRPr="00494DF1">
        <w:rPr>
          <w:rStyle w:val="apple-converted-space"/>
        </w:rPr>
        <w:t> </w:t>
      </w:r>
      <w:r w:rsidRPr="00494DF1">
        <w:rPr>
          <w:i/>
          <w:iCs/>
        </w:rPr>
        <w:t>(полезные ископаемые)</w:t>
      </w:r>
      <w:r w:rsidRPr="00494DF1">
        <w:t>. А как их можно назвать по-другому? (сокровища Земли, недра Земли, кладовая Земли, хранилище Земли и др.)</w:t>
      </w:r>
    </w:p>
    <w:p w:rsidR="00AD54CC" w:rsidRPr="00494DF1" w:rsidRDefault="00AD54CC" w:rsidP="00EA2D97">
      <w:pPr>
        <w:pStyle w:val="NormalWeb"/>
        <w:spacing w:line="360" w:lineRule="auto"/>
      </w:pPr>
      <w:r w:rsidRPr="00494DF1">
        <w:rPr>
          <w:shd w:val="clear" w:color="auto" w:fill="FFFFFF"/>
        </w:rPr>
        <w:t>- Все эти богатства лежат очень глубоко, в земной коре. Земная кора – это кладовая, где находятся минералы, камни, металлы. Люди, которые извлекают эти богатства на поверхность, называются геологи.</w:t>
      </w:r>
    </w:p>
    <w:p w:rsidR="00AD54CC" w:rsidRPr="00494DF1" w:rsidRDefault="00AD54CC" w:rsidP="00EA2D97">
      <w:pPr>
        <w:pStyle w:val="NormalWeb"/>
        <w:spacing w:line="360" w:lineRule="auto"/>
      </w:pPr>
      <w:r w:rsidRPr="00494DF1">
        <w:t>- Давайте рассмотрим, какие полезные ископаемые есть в нашей коллекции.</w:t>
      </w:r>
    </w:p>
    <w:p w:rsidR="00AD54CC" w:rsidRPr="00494DF1" w:rsidRDefault="00AD54CC" w:rsidP="00EA2D97">
      <w:pPr>
        <w:pStyle w:val="NormalWeb"/>
        <w:spacing w:line="360" w:lineRule="auto"/>
        <w:jc w:val="center"/>
      </w:pPr>
      <w:r w:rsidRPr="00494DF1">
        <w:rPr>
          <w:i/>
          <w:iCs/>
        </w:rPr>
        <w:t>Вношу образцы полезных ископаемых.</w:t>
      </w:r>
    </w:p>
    <w:p w:rsidR="00AD54CC" w:rsidRPr="00494DF1" w:rsidRDefault="00AD54CC" w:rsidP="00EA2D97">
      <w:pPr>
        <w:pStyle w:val="NormalWeb"/>
        <w:spacing w:line="360" w:lineRule="auto"/>
      </w:pPr>
      <w:r w:rsidRPr="00494DF1">
        <w:t>- Какие полезные ископаемые вы знаете?</w:t>
      </w:r>
      <w:r w:rsidRPr="00494DF1">
        <w:rPr>
          <w:rStyle w:val="apple-converted-space"/>
        </w:rPr>
        <w:t> </w:t>
      </w:r>
      <w:r w:rsidRPr="00494DF1">
        <w:rPr>
          <w:i/>
          <w:iCs/>
        </w:rPr>
        <w:t>(глина, каменный уголь, соль и др.).</w:t>
      </w:r>
    </w:p>
    <w:p w:rsidR="00AD54CC" w:rsidRPr="00494DF1" w:rsidRDefault="00AD54CC" w:rsidP="00EA2D97">
      <w:pPr>
        <w:pStyle w:val="NormalWeb"/>
        <w:spacing w:line="360" w:lineRule="auto"/>
      </w:pPr>
      <w:r w:rsidRPr="00494DF1">
        <w:t>- Это только часть полезных ископаемых, в природе их гораздо больше. Какими бывают полезные ископаемые?</w:t>
      </w:r>
      <w:r w:rsidRPr="00494DF1">
        <w:rPr>
          <w:rStyle w:val="apple-converted-space"/>
        </w:rPr>
        <w:t> </w:t>
      </w:r>
      <w:r w:rsidRPr="00494DF1">
        <w:rPr>
          <w:i/>
          <w:iCs/>
        </w:rPr>
        <w:t>(твердые, жидкие, газообразные).</w:t>
      </w:r>
    </w:p>
    <w:p w:rsidR="00AD54CC" w:rsidRPr="00494DF1" w:rsidRDefault="00AD54CC" w:rsidP="00EA2D97">
      <w:pPr>
        <w:pStyle w:val="NormalWeb"/>
        <w:spacing w:line="360" w:lineRule="auto"/>
      </w:pPr>
      <w:r w:rsidRPr="00494DF1">
        <w:t>- Наша коллекция, к каким полезным ископаемым относится?</w:t>
      </w:r>
      <w:r w:rsidRPr="00494DF1">
        <w:rPr>
          <w:rStyle w:val="apple-converted-space"/>
        </w:rPr>
        <w:t> </w:t>
      </w:r>
      <w:r w:rsidRPr="00494DF1">
        <w:rPr>
          <w:i/>
          <w:iCs/>
        </w:rPr>
        <w:t>(к твердым).</w:t>
      </w:r>
    </w:p>
    <w:p w:rsidR="00AD54CC" w:rsidRPr="00494DF1" w:rsidRDefault="00AD54CC" w:rsidP="00EA2D97">
      <w:pPr>
        <w:pStyle w:val="NormalWeb"/>
        <w:spacing w:line="360" w:lineRule="auto"/>
      </w:pPr>
      <w:r w:rsidRPr="00494DF1">
        <w:t>- А какие вы знаете жидкие полезные ископаемые?</w:t>
      </w:r>
      <w:r w:rsidRPr="00494DF1">
        <w:rPr>
          <w:rStyle w:val="apple-converted-space"/>
        </w:rPr>
        <w:t> </w:t>
      </w:r>
      <w:r w:rsidRPr="00494DF1">
        <w:rPr>
          <w:i/>
          <w:iCs/>
        </w:rPr>
        <w:t>(нефть, минеральная вода)</w:t>
      </w:r>
    </w:p>
    <w:p w:rsidR="00AD54CC" w:rsidRPr="00494DF1" w:rsidRDefault="00AD54CC" w:rsidP="00EA2D97">
      <w:pPr>
        <w:pStyle w:val="NormalWeb"/>
        <w:spacing w:line="360" w:lineRule="auto"/>
      </w:pPr>
      <w:r w:rsidRPr="00494DF1">
        <w:t>- А газообразные?</w:t>
      </w:r>
      <w:r w:rsidRPr="00494DF1">
        <w:rPr>
          <w:rStyle w:val="apple-converted-space"/>
        </w:rPr>
        <w:t> </w:t>
      </w:r>
      <w:r w:rsidRPr="00494DF1">
        <w:rPr>
          <w:i/>
          <w:iCs/>
        </w:rPr>
        <w:t>(природный газ)</w:t>
      </w:r>
    </w:p>
    <w:p w:rsidR="00AD54CC" w:rsidRPr="00494DF1" w:rsidRDefault="00AD54CC" w:rsidP="00EA2D97">
      <w:pPr>
        <w:pStyle w:val="NormalWeb"/>
        <w:spacing w:line="360" w:lineRule="auto"/>
        <w:jc w:val="center"/>
      </w:pPr>
      <w:r w:rsidRPr="00494DF1">
        <w:rPr>
          <w:i/>
          <w:iCs/>
        </w:rPr>
        <w:t>Физ</w:t>
      </w:r>
      <w:r>
        <w:rPr>
          <w:i/>
          <w:iCs/>
        </w:rPr>
        <w:t>культ</w:t>
      </w:r>
      <w:r w:rsidRPr="00494DF1">
        <w:rPr>
          <w:i/>
          <w:iCs/>
        </w:rPr>
        <w:t>минутка.</w:t>
      </w:r>
    </w:p>
    <w:p w:rsidR="00AD54CC" w:rsidRPr="00494DF1" w:rsidRDefault="00AD54CC" w:rsidP="00EA2D97">
      <w:pPr>
        <w:pStyle w:val="NormalWeb"/>
        <w:spacing w:line="360" w:lineRule="auto"/>
      </w:pPr>
      <w:r w:rsidRPr="00494DF1">
        <w:t>- А теперь давайте поиграем в</w:t>
      </w:r>
      <w:r w:rsidRPr="00494DF1">
        <w:rPr>
          <w:rStyle w:val="apple-converted-space"/>
        </w:rPr>
        <w:t> </w:t>
      </w:r>
      <w:r w:rsidRPr="00494DF1">
        <w:rPr>
          <w:b/>
          <w:bCs/>
        </w:rPr>
        <w:t>игру “Твердое, жидкое, газообразное”</w:t>
      </w:r>
    </w:p>
    <w:p w:rsidR="00AD54CC" w:rsidRPr="00494DF1" w:rsidRDefault="00AD54CC" w:rsidP="00EA2D97">
      <w:pPr>
        <w:pStyle w:val="NormalWeb"/>
        <w:spacing w:line="360" w:lineRule="auto"/>
      </w:pPr>
      <w:r w:rsidRPr="00494DF1">
        <w:rPr>
          <w:i/>
          <w:iCs/>
        </w:rPr>
        <w:t>Если воспитатель называет “твердое” - дети становятся в круг, взявшись за руки. “Жидкое” - двигаются друг за другом – ручейки. Газообразное – разбегаются</w:t>
      </w:r>
    </w:p>
    <w:p w:rsidR="00AD54CC" w:rsidRPr="00B858DC" w:rsidRDefault="00AD54CC" w:rsidP="00EA2D97">
      <w:pPr>
        <w:keepNext/>
        <w:keepLines/>
        <w:shd w:val="clear" w:color="auto" w:fill="FFFFFF"/>
        <w:spacing w:after="75" w:line="360" w:lineRule="auto"/>
        <w:textAlignment w:val="baseline"/>
        <w:outlineLvl w:val="1"/>
        <w:rPr>
          <w:rFonts w:ascii="Times New Roman" w:hAnsi="Times New Roman"/>
          <w:b/>
          <w:bCs/>
          <w:spacing w:val="-15"/>
          <w:sz w:val="24"/>
          <w:szCs w:val="24"/>
        </w:rPr>
      </w:pPr>
    </w:p>
    <w:p w:rsidR="00AD54CC" w:rsidRPr="00B858DC" w:rsidRDefault="00AD54CC" w:rsidP="00EA2D97">
      <w:pPr>
        <w:shd w:val="clear" w:color="auto" w:fill="FFFFFF"/>
        <w:spacing w:after="0" w:line="360" w:lineRule="auto"/>
        <w:textAlignment w:val="baseline"/>
        <w:rPr>
          <w:rFonts w:ascii="Times New Roman" w:hAnsi="Times New Roman"/>
          <w:sz w:val="24"/>
          <w:szCs w:val="24"/>
          <w:lang w:eastAsia="ru-RU"/>
        </w:rPr>
      </w:pPr>
      <w:r w:rsidRPr="00B858DC">
        <w:rPr>
          <w:rFonts w:ascii="Times New Roman" w:hAnsi="Times New Roman"/>
          <w:sz w:val="24"/>
          <w:szCs w:val="24"/>
          <w:lang w:eastAsia="ru-RU"/>
        </w:rPr>
        <w:t>Видели ли вы когда-нибудь нефть? Эта горючая маслянистая жидкость тёмного, почти чёрного цвета, с характерным запахом. Нефть самое лучшее и самое дешёвое топливо для промышленности и транспорта. Ещё в древнейшие времена она была известна людям, но добывать её в большом количестве начали только с середины прошлого века. За цвет и неоценимые качества прозвали нефть «чёрным золотом».</w:t>
      </w:r>
      <w:r w:rsidRPr="00494DF1">
        <w:rPr>
          <w:rFonts w:ascii="Times New Roman" w:hAnsi="Times New Roman"/>
          <w:sz w:val="24"/>
          <w:szCs w:val="24"/>
          <w:lang w:eastAsia="ru-RU"/>
        </w:rPr>
        <w:t> </w:t>
      </w:r>
      <w:r w:rsidRPr="00B858DC">
        <w:rPr>
          <w:rFonts w:ascii="Times New Roman" w:hAnsi="Times New Roman"/>
          <w:sz w:val="24"/>
          <w:szCs w:val="24"/>
          <w:lang w:eastAsia="ru-RU"/>
        </w:rPr>
        <w:t>Сначала люди использовали нефть как топливо. Им даже не снилось, какие удивительные сокровища таит в себе эта чёрная, липкая, неприятная на вид жидкость. Нефть образовалась на дне бывших морей и озёр в очень давние времена, когда нога человека ещё не ступала по земле. Из чего? Из остатков растений и живых существ, населявших водные пространства. В течение миллионов лет эти разлагавшиеся остатки накапливались и соединялись с другими веществами.</w:t>
      </w:r>
    </w:p>
    <w:p w:rsidR="00AD54CC" w:rsidRPr="00B858DC" w:rsidRDefault="00AD54CC" w:rsidP="00EA2D97">
      <w:pPr>
        <w:shd w:val="clear" w:color="auto" w:fill="FFFFFF"/>
        <w:spacing w:after="105" w:line="360" w:lineRule="auto"/>
        <w:textAlignment w:val="baseline"/>
        <w:rPr>
          <w:rFonts w:ascii="Times New Roman" w:hAnsi="Times New Roman"/>
          <w:sz w:val="24"/>
          <w:szCs w:val="24"/>
          <w:lang w:eastAsia="ru-RU"/>
        </w:rPr>
      </w:pPr>
      <w:r w:rsidRPr="00B858DC">
        <w:rPr>
          <w:rFonts w:ascii="Times New Roman" w:hAnsi="Times New Roman"/>
          <w:sz w:val="24"/>
          <w:szCs w:val="24"/>
          <w:lang w:eastAsia="ru-RU"/>
        </w:rPr>
        <w:t>Постепенно образовались подземные моря чёрной жидкости — нефти. «Чёрного золота» в недрах земли много. Очень много её в России. Как перерабатывают нефть? Сначала её очищают от песка, воды, минеральных солей и газов, а потом направляют на трубопровод в специальные аппараты.</w:t>
      </w:r>
    </w:p>
    <w:p w:rsidR="00AD54CC" w:rsidRPr="00B858DC" w:rsidRDefault="00AD54CC" w:rsidP="00EA2D97">
      <w:pPr>
        <w:shd w:val="clear" w:color="auto" w:fill="FFFFFF"/>
        <w:spacing w:after="105" w:line="360" w:lineRule="auto"/>
        <w:textAlignment w:val="baseline"/>
        <w:rPr>
          <w:rFonts w:ascii="Times New Roman" w:hAnsi="Times New Roman"/>
          <w:sz w:val="24"/>
          <w:szCs w:val="24"/>
          <w:lang w:eastAsia="ru-RU"/>
        </w:rPr>
      </w:pPr>
      <w:r w:rsidRPr="00B858DC">
        <w:rPr>
          <w:rFonts w:ascii="Times New Roman" w:hAnsi="Times New Roman"/>
          <w:sz w:val="24"/>
          <w:szCs w:val="24"/>
          <w:lang w:eastAsia="ru-RU"/>
        </w:rPr>
        <w:t>При переработке нефти получают: керосин, бензин, гудрон, мазут, ракетное, моторное топливо. Ни автомобиль, ни космический корабль, ни поезд не смогли бы отправиться в путь, если бы не было нефти. (Рассматриваем образцы имеющихся производных от перегонки нефти). Парафин также своим происхождением обязан нефти.</w:t>
      </w:r>
    </w:p>
    <w:p w:rsidR="00AD54CC" w:rsidRPr="00B858DC" w:rsidRDefault="00AD54CC" w:rsidP="00EA2D97">
      <w:pPr>
        <w:shd w:val="clear" w:color="auto" w:fill="FFFFFF"/>
        <w:spacing w:after="105" w:line="360" w:lineRule="auto"/>
        <w:textAlignment w:val="baseline"/>
        <w:rPr>
          <w:rFonts w:ascii="Times New Roman" w:hAnsi="Times New Roman"/>
          <w:sz w:val="24"/>
          <w:szCs w:val="24"/>
          <w:lang w:eastAsia="ru-RU"/>
        </w:rPr>
      </w:pPr>
      <w:r w:rsidRPr="00B858DC">
        <w:rPr>
          <w:rFonts w:ascii="Times New Roman" w:hAnsi="Times New Roman"/>
          <w:sz w:val="24"/>
          <w:szCs w:val="24"/>
          <w:lang w:eastAsia="ru-RU"/>
        </w:rPr>
        <w:t>Оказывается цветные карандаши, мыло, бумага и краски делают из парафина, соединяя его с другими химическими веществами. Учёные научились создавать такие вещества, которых в природе не существует. Например, каучук или резина, как его ещё называют. Из него производят автомобильные шины, мячи, резиновые сапоги.</w:t>
      </w:r>
    </w:p>
    <w:p w:rsidR="00AD54CC" w:rsidRPr="00B858DC" w:rsidRDefault="00AD54CC" w:rsidP="00EA2D97">
      <w:pPr>
        <w:shd w:val="clear" w:color="auto" w:fill="FFFFFF"/>
        <w:spacing w:after="105" w:line="360" w:lineRule="auto"/>
        <w:textAlignment w:val="baseline"/>
        <w:rPr>
          <w:rFonts w:ascii="Times New Roman" w:hAnsi="Times New Roman"/>
          <w:sz w:val="24"/>
          <w:szCs w:val="24"/>
          <w:lang w:eastAsia="ru-RU"/>
        </w:rPr>
      </w:pPr>
      <w:r w:rsidRPr="00B858DC">
        <w:rPr>
          <w:rFonts w:ascii="Times New Roman" w:hAnsi="Times New Roman"/>
          <w:sz w:val="24"/>
          <w:szCs w:val="24"/>
          <w:lang w:eastAsia="ru-RU"/>
        </w:rPr>
        <w:t>Ваши мамы и папы пользуются ароматными духами, одеколоном, а ведь приятный запах придали духам пахучие вещества, полученные из нефти. Чего только не делают из «чёрного золота»! каких только сокровищ не таит оно в себе! Поэтому люди должны ценить и помнить, что расходовать нефть, как другие полезные ископаемые, надо бережно, не допуская перерасход.</w:t>
      </w:r>
    </w:p>
    <w:p w:rsidR="00AD54CC" w:rsidRDefault="00AD54CC" w:rsidP="00EA2D97">
      <w:pPr>
        <w:pStyle w:val="NormalWeb"/>
        <w:spacing w:line="360" w:lineRule="auto"/>
      </w:pPr>
      <w:r w:rsidRPr="00494DF1">
        <w:t>Мы много узнали о полезных ископаемых, и я думаю, когда вы станете взрослыми, кто-то из вас откроет новое месторождение нашего края.</w:t>
      </w:r>
    </w:p>
    <w:p w:rsidR="00AD54CC" w:rsidRDefault="00AD54CC" w:rsidP="00EA2D97">
      <w:pPr>
        <w:pStyle w:val="NormalWeb"/>
        <w:spacing w:line="360" w:lineRule="auto"/>
      </w:pPr>
    </w:p>
    <w:p w:rsidR="00AD54CC" w:rsidRDefault="00AD54CC" w:rsidP="00EA2D97">
      <w:pPr>
        <w:spacing w:line="360" w:lineRule="auto"/>
        <w:rPr>
          <w:rFonts w:ascii="Times New Roman" w:hAnsi="Times New Roman"/>
          <w:sz w:val="24"/>
          <w:szCs w:val="24"/>
        </w:rPr>
      </w:pPr>
    </w:p>
    <w:p w:rsidR="00AD54CC" w:rsidRDefault="00AD54CC" w:rsidP="00EA2D97">
      <w:pPr>
        <w:spacing w:line="360" w:lineRule="auto"/>
        <w:rPr>
          <w:rFonts w:ascii="Times New Roman" w:hAnsi="Times New Roman"/>
          <w:sz w:val="24"/>
          <w:szCs w:val="24"/>
        </w:rPr>
      </w:pPr>
    </w:p>
    <w:p w:rsidR="00AD54CC" w:rsidRPr="00B858DC" w:rsidRDefault="00AD54CC" w:rsidP="00EA2D97">
      <w:pPr>
        <w:spacing w:line="360" w:lineRule="auto"/>
        <w:rPr>
          <w:rFonts w:ascii="Times New Roman" w:hAnsi="Times New Roman"/>
          <w:sz w:val="24"/>
          <w:szCs w:val="24"/>
        </w:rPr>
      </w:pPr>
    </w:p>
    <w:p w:rsidR="00AD54CC" w:rsidRDefault="00AD54CC" w:rsidP="00EA2D97">
      <w:pPr>
        <w:pStyle w:val="c45"/>
        <w:spacing w:before="0" w:beforeAutospacing="0" w:after="0" w:afterAutospacing="0" w:line="360" w:lineRule="auto"/>
        <w:ind w:left="8"/>
        <w:jc w:val="center"/>
        <w:rPr>
          <w:b/>
          <w:sz w:val="28"/>
          <w:szCs w:val="28"/>
        </w:rPr>
      </w:pPr>
      <w:r>
        <w:rPr>
          <w:b/>
          <w:sz w:val="28"/>
          <w:szCs w:val="28"/>
        </w:rPr>
        <w:t>Кто живёт в горах.</w:t>
      </w:r>
    </w:p>
    <w:p w:rsidR="00AD54CC" w:rsidRPr="00D914AC" w:rsidRDefault="00AD54CC" w:rsidP="00D914AC">
      <w:pPr>
        <w:spacing w:line="360" w:lineRule="auto"/>
        <w:jc w:val="both"/>
        <w:rPr>
          <w:rFonts w:ascii="Times New Roman" w:hAnsi="Times New Roman"/>
          <w:sz w:val="24"/>
          <w:szCs w:val="24"/>
        </w:rPr>
      </w:pPr>
      <w:r w:rsidRPr="00635C35">
        <w:rPr>
          <w:rFonts w:ascii="Times New Roman" w:hAnsi="Times New Roman"/>
          <w:sz w:val="24"/>
          <w:szCs w:val="24"/>
        </w:rPr>
        <w:t>Есть у Земли свои великаны – это горы. Издали кажутся невысокими и не такими уж далекими. Но долгим может оказаться путь к горам. Чем ближе к ним, тем выше становятся холмы. Потом холмы уступают место невысоким горам, которые тянутся у подножия высоких гор. Некоторые горы располагаются одна за другой, образуя горные хребты.</w:t>
      </w:r>
    </w:p>
    <w:p w:rsidR="00AD54CC" w:rsidRDefault="00AD54CC" w:rsidP="00EA2D97">
      <w:pPr>
        <w:pStyle w:val="c45"/>
        <w:spacing w:before="0" w:beforeAutospacing="0" w:after="0" w:afterAutospacing="0" w:line="360" w:lineRule="auto"/>
        <w:ind w:left="8"/>
      </w:pPr>
      <w:r>
        <w:t>Рассматривание вместе с детьми карты мира и России (глобус), находим горы. Каким цветом они показаны? Почему  в некоторых местах на коричневом фоне гор выделяются белые пятна? Это снег. Вершины самых высоких гор покрыты снегом и льдом. Получается, что чем выше мы поднимаемся в горы, тем  холоднее становится вокруг.</w:t>
      </w:r>
    </w:p>
    <w:p w:rsidR="00AD54CC" w:rsidRDefault="00AD54CC" w:rsidP="00EA2D97">
      <w:pPr>
        <w:pStyle w:val="c45"/>
        <w:spacing w:before="0" w:beforeAutospacing="0" w:after="0" w:afterAutospacing="0" w:line="360" w:lineRule="auto"/>
        <w:ind w:left="8"/>
      </w:pPr>
      <w:r>
        <w:t>Если в горы подняться очень высоко, окажешься рядом с облаками! А вот внизу, у подножья многих гор, тепло, там можно увидеть больше животных и растений, чем наверху. Иногда на вершинах лежат лишь огромные камни, покрытые мхами и лишайниками. Чем выше мы поднимаемся, тем меньше деревьев. Мы познакомимся с вами с некоторыми обитателями гор.</w:t>
      </w:r>
    </w:p>
    <w:p w:rsidR="00AD54CC" w:rsidRDefault="00AD54CC" w:rsidP="00EA2D97">
      <w:pPr>
        <w:pStyle w:val="c45"/>
        <w:spacing w:before="0" w:beforeAutospacing="0" w:after="0" w:afterAutospacing="0" w:line="360" w:lineRule="auto"/>
        <w:ind w:left="8"/>
      </w:pPr>
      <w:r>
        <w:t>Чем выше мы поднимаемся, всё вверх и вверх, тем склон становится круче. Деревьев с широкими листьями мало, а вот елей пока достаточно. Бабочки летают реже, но птицы пока есть.</w:t>
      </w:r>
    </w:p>
    <w:p w:rsidR="00AD54CC" w:rsidRDefault="00AD54CC" w:rsidP="00EA2D97">
      <w:pPr>
        <w:pStyle w:val="c45"/>
        <w:spacing w:before="0" w:beforeAutospacing="0" w:after="0" w:afterAutospacing="0" w:line="360" w:lineRule="auto"/>
        <w:ind w:left="8"/>
      </w:pPr>
      <w:r>
        <w:t>Ещё выше поднимаемся в горы, тем холоднее. На больших камнях лишь мхи с лишайниками. Вот за камнем спрятался горный козёл (показ фотографии или слайда). Высоких деревьев почти не осталось, ель из стройного дерева превратилась в кустарник, стелется среди камней. Как только поднимаемся в горы достаточно высоко, здесь холоднее, свищет ветер, при таком ветре насекомые могут летать только у самой земли. Высоким деревьям трудно выжить в таких условиях, поэтому они прижались к земле: ветер им не мешает, а зимой от морозов спасает снежное одеяло. А вот интересное растение на отвесной скале (показ фотографии или рисунка). Как будто розовую подушку для сна кто-то приготовил. Такие цветы так и называются - растения-подушки. Они собрались все вместе: так теплее и легче выжить в суровых горах. Горные растения тоже пахнут (воспитатель даёт детям понюхать цветочное масло или духи).Если быть очень внимательным, то можно заметить необычный цветок - эдельвейс. Он растёт высоко в горах. Сам цветок напоминает пушистую жёлто-белую звёздочку. Найти его очень трудно, поэтому люди сложили о нём много красивых легенд, (показ фотографии, картинки или слайда).</w:t>
      </w:r>
    </w:p>
    <w:p w:rsidR="00AD54CC" w:rsidRDefault="00AD54CC" w:rsidP="00EA2D97">
      <w:pPr>
        <w:pStyle w:val="c45"/>
        <w:spacing w:before="0" w:beforeAutospacing="0" w:after="0" w:afterAutospacing="0" w:line="360" w:lineRule="auto"/>
        <w:ind w:left="8"/>
      </w:pPr>
    </w:p>
    <w:p w:rsidR="00AD54CC" w:rsidRDefault="00AD54CC" w:rsidP="00EA2D97">
      <w:pPr>
        <w:pStyle w:val="c45"/>
        <w:spacing w:before="0" w:beforeAutospacing="0" w:after="0" w:afterAutospacing="0" w:line="360" w:lineRule="auto"/>
        <w:ind w:left="8"/>
      </w:pPr>
      <w:r>
        <w:t>Смотрите, из-за камней показался очень большой бык (показ слайда, фотографии или рисунок). Рассмотрим его. Это як. Он передвигается не спеша. Он очень забавно хрюкает! Как вы думаете, для чего яку такая густая, длинная шерсть? (ответы детей). Особенно густой мех под животом: когда бык ложится, густая шерсть не даёт ему замёрзнуть. Чем отличается як от своих родичей? На спине у него небольшой горб, рога длинные, загибаются вверх, а хвост похож на лошадиный. Таких быков издавна разводили в горах: они выносливые издают жирное молоко. А вот спрятался очень редкий зверь, он живёт только в горах - снежный барс (показ фотографии, слайда или рисунка). Снежного барса увидеть трудно, обычно он охотится ночью, а днём прячется среди скал, в пещерах. На кого же он похож? (ответы детей). Конечно, это родственник домашних котов. Охотится снежный барс на горных баранов, архаров, косуль. Если крупной добычи нет, можно разжиться и зайцем.</w:t>
      </w:r>
    </w:p>
    <w:p w:rsidR="00AD54CC" w:rsidRDefault="00AD54CC" w:rsidP="00EA2D97">
      <w:pPr>
        <w:pStyle w:val="c45"/>
        <w:spacing w:before="0" w:beforeAutospacing="0" w:after="0" w:afterAutospacing="0" w:line="360" w:lineRule="auto"/>
        <w:ind w:left="8"/>
      </w:pPr>
      <w:r>
        <w:t>Ещё в горах живут и горные бараны - архары и могучие благородные олени - маралы.</w:t>
      </w:r>
    </w:p>
    <w:p w:rsidR="00AD54CC" w:rsidRDefault="00AD54CC" w:rsidP="00EA2D97">
      <w:pPr>
        <w:pStyle w:val="c45"/>
        <w:spacing w:before="0" w:beforeAutospacing="0" w:after="0" w:afterAutospacing="0" w:line="360" w:lineRule="auto"/>
        <w:ind w:left="8"/>
      </w:pPr>
      <w:r>
        <w:t>Архар - крупный горный баран. Он сильный, мускулистый (показ фотографии, слайда или рисунка) У него высокие ноги, позволяющие животному быстро и легко скакать по горным кручам, карабкаться вверх по уступам скал, перепрыгивать через большие камни. У архара большие рога, круто изогнутые внизу. Зимой горные бараны спускаются в горные ущелья, где находит различный корм.</w:t>
      </w:r>
    </w:p>
    <w:p w:rsidR="00AD54CC" w:rsidRDefault="00AD54CC" w:rsidP="00EA2D97">
      <w:pPr>
        <w:pStyle w:val="c45"/>
        <w:spacing w:before="0" w:beforeAutospacing="0" w:after="0" w:afterAutospacing="0" w:line="360" w:lineRule="auto"/>
        <w:ind w:left="8"/>
      </w:pPr>
      <w:r>
        <w:t>Другой обитатель горных вершин-марал (показ фотографии, слайда илирисунка). Он один из самых крупных оленей-могучий, стройный, с мощными высокими ногами. У маралов огромные, тяжёлые рога. Но каждый год эти животные сбрасывают рога, и на их месте вырастают новые - ещё более ветвистые и тяжёлые.</w:t>
      </w:r>
    </w:p>
    <w:p w:rsidR="00AD54CC" w:rsidRPr="00494DF1" w:rsidRDefault="00AD54CC" w:rsidP="00EA2D97">
      <w:pPr>
        <w:pStyle w:val="NormalWeb"/>
        <w:spacing w:line="360" w:lineRule="auto"/>
      </w:pPr>
      <w:r w:rsidRPr="00494DF1">
        <w:t>Мы много узнали о</w:t>
      </w:r>
      <w:r>
        <w:t>б обитателях гор</w:t>
      </w:r>
      <w:r w:rsidRPr="00494DF1">
        <w:t xml:space="preserve">, и я думаю, когда вы станете взрослыми, кто-то из вас </w:t>
      </w:r>
      <w:r>
        <w:t xml:space="preserve"> станет путешественником или альпинистом и обязательно побывает в горах и сможет сам увидеть самые высокие и самые красивые вершины  нашей страны и их обитателей.</w:t>
      </w:r>
    </w:p>
    <w:p w:rsidR="00AD54CC" w:rsidRDefault="00AD54CC" w:rsidP="00EA2D97">
      <w:pPr>
        <w:pStyle w:val="c45"/>
        <w:spacing w:before="0" w:beforeAutospacing="0" w:after="0" w:afterAutospacing="0" w:line="360" w:lineRule="auto"/>
        <w:ind w:left="8"/>
      </w:pPr>
    </w:p>
    <w:p w:rsidR="00AD54CC" w:rsidRDefault="00AD54CC" w:rsidP="00EA2D97">
      <w:pPr>
        <w:pStyle w:val="c45"/>
        <w:spacing w:before="0" w:beforeAutospacing="0" w:after="0" w:afterAutospacing="0" w:line="360" w:lineRule="auto"/>
        <w:ind w:left="8"/>
      </w:pPr>
    </w:p>
    <w:p w:rsidR="00AD54CC" w:rsidRDefault="00AD54CC" w:rsidP="00EA2D97">
      <w:pPr>
        <w:pStyle w:val="c45"/>
        <w:spacing w:before="0" w:beforeAutospacing="0" w:after="0" w:afterAutospacing="0" w:line="360" w:lineRule="auto"/>
        <w:ind w:left="8"/>
      </w:pPr>
    </w:p>
    <w:p w:rsidR="00AD54CC" w:rsidRDefault="00AD54CC" w:rsidP="00EA2D97">
      <w:pPr>
        <w:pStyle w:val="c45"/>
        <w:spacing w:before="0" w:beforeAutospacing="0" w:after="0" w:afterAutospacing="0" w:line="360" w:lineRule="auto"/>
        <w:ind w:left="8"/>
      </w:pPr>
    </w:p>
    <w:p w:rsidR="00AD54CC" w:rsidRDefault="00AD54CC" w:rsidP="00EA2D97">
      <w:pPr>
        <w:pStyle w:val="c45"/>
        <w:spacing w:before="0" w:beforeAutospacing="0" w:after="0" w:afterAutospacing="0" w:line="360" w:lineRule="auto"/>
        <w:ind w:left="8"/>
      </w:pPr>
    </w:p>
    <w:p w:rsidR="00AD54CC" w:rsidRDefault="00AD54CC" w:rsidP="00D914AC">
      <w:pPr>
        <w:spacing w:before="100" w:beforeAutospacing="1" w:after="100" w:afterAutospacing="1" w:line="360" w:lineRule="auto"/>
        <w:jc w:val="center"/>
        <w:rPr>
          <w:rFonts w:ascii="Times New Roman" w:hAnsi="Times New Roman"/>
          <w:b/>
          <w:color w:val="000000"/>
          <w:sz w:val="28"/>
          <w:szCs w:val="28"/>
          <w:lang w:eastAsia="ru-RU"/>
        </w:rPr>
      </w:pPr>
    </w:p>
    <w:p w:rsidR="00AD54CC" w:rsidRDefault="00AD54CC" w:rsidP="00D914AC">
      <w:pPr>
        <w:spacing w:before="100" w:beforeAutospacing="1" w:after="100" w:afterAutospacing="1" w:line="360" w:lineRule="auto"/>
        <w:jc w:val="center"/>
        <w:rPr>
          <w:rFonts w:ascii="Times New Roman" w:hAnsi="Times New Roman"/>
          <w:b/>
          <w:color w:val="000000"/>
          <w:sz w:val="28"/>
          <w:szCs w:val="28"/>
          <w:lang w:eastAsia="ru-RU"/>
        </w:rPr>
      </w:pPr>
    </w:p>
    <w:p w:rsidR="00AD54CC" w:rsidRDefault="00AD54CC" w:rsidP="00D914AC">
      <w:pPr>
        <w:spacing w:before="100" w:beforeAutospacing="1" w:after="100" w:afterAutospacing="1" w:line="360" w:lineRule="auto"/>
        <w:jc w:val="center"/>
        <w:rPr>
          <w:rFonts w:ascii="Times New Roman" w:hAnsi="Times New Roman"/>
          <w:b/>
          <w:color w:val="000000"/>
          <w:sz w:val="28"/>
          <w:szCs w:val="28"/>
          <w:lang w:eastAsia="ru-RU"/>
        </w:rPr>
      </w:pPr>
      <w:r w:rsidRPr="007757C5">
        <w:rPr>
          <w:rFonts w:ascii="Times New Roman" w:hAnsi="Times New Roman"/>
          <w:b/>
          <w:color w:val="000000"/>
          <w:sz w:val="28"/>
          <w:szCs w:val="28"/>
          <w:lang w:eastAsia="ru-RU"/>
        </w:rPr>
        <w:t>«Эти таинственные пещеры».</w:t>
      </w:r>
    </w:p>
    <w:p w:rsidR="00AD54CC" w:rsidRDefault="00AD54CC" w:rsidP="00EA2D97">
      <w:pPr>
        <w:spacing w:before="100" w:beforeAutospacing="1" w:after="100" w:afterAutospacing="1" w:line="360" w:lineRule="auto"/>
        <w:ind w:left="360"/>
        <w:rPr>
          <w:rFonts w:ascii="Times New Roman" w:hAnsi="Times New Roman"/>
          <w:color w:val="000000"/>
          <w:sz w:val="24"/>
          <w:szCs w:val="24"/>
          <w:lang w:eastAsia="ru-RU"/>
        </w:rPr>
      </w:pPr>
      <w:r w:rsidRPr="007757C5">
        <w:rPr>
          <w:rFonts w:ascii="Times New Roman" w:hAnsi="Times New Roman"/>
          <w:color w:val="000000"/>
          <w:sz w:val="24"/>
          <w:szCs w:val="24"/>
          <w:lang w:eastAsia="ru-RU"/>
        </w:rPr>
        <w:t>В горах можно увидеть пещеры -</w:t>
      </w:r>
      <w:r>
        <w:rPr>
          <w:rFonts w:ascii="Times New Roman" w:hAnsi="Times New Roman"/>
          <w:color w:val="000000"/>
          <w:sz w:val="24"/>
          <w:szCs w:val="24"/>
          <w:lang w:eastAsia="ru-RU"/>
        </w:rPr>
        <w:t xml:space="preserve"> большие отверстия. Мы уже знаем, что « вода камень точит». Вот и в некоторых местах, где камни не очень прочные, вода победила их и создала пещеры. Пещеры служили древним людям домами, здесь можно было развести костёр, укрыться от зверей и врагов. Пещерные люди были и первыми художниками. На стенах они рисовали разных животных, человеческие фигурки, часть из которых дошла и до наших дней.</w:t>
      </w:r>
    </w:p>
    <w:p w:rsidR="00AD54CC" w:rsidRDefault="00AD54CC" w:rsidP="00EA2D97">
      <w:pPr>
        <w:spacing w:before="100" w:beforeAutospacing="1" w:after="100" w:afterAutospacing="1" w:line="360" w:lineRule="auto"/>
        <w:ind w:left="360"/>
        <w:rPr>
          <w:rFonts w:ascii="Times New Roman" w:hAnsi="Times New Roman"/>
          <w:color w:val="000000"/>
          <w:sz w:val="24"/>
          <w:szCs w:val="24"/>
          <w:lang w:eastAsia="ru-RU"/>
        </w:rPr>
      </w:pPr>
      <w:r>
        <w:rPr>
          <w:rFonts w:ascii="Times New Roman" w:hAnsi="Times New Roman"/>
          <w:color w:val="000000"/>
          <w:sz w:val="24"/>
          <w:szCs w:val="24"/>
          <w:lang w:eastAsia="ru-RU"/>
        </w:rPr>
        <w:t>В некоторых пещерах есть каменные сосульки, свисающие с потолка. Из трещин на потолке по сосулькам стекают капельки, содержащие соль (правда, не такую как мы едим.) Мы знаем, что капельки долго не задерживаются на одном месте. А что происходит с солью, когда вода испаряется? (ответы детей). Её кристаллики остаются на кончике сосульки. Эти процессы длятся много- много лет, поэтому каменные сосульки неживые, но растут, становятся длиннее. Бывает, что снизу вверх им навстречу растут «неправильные» сосульки. Когда те и другие встречаются, образуются настоящие колонны.</w:t>
      </w:r>
    </w:p>
    <w:p w:rsidR="00AD54CC" w:rsidRDefault="00AD54CC" w:rsidP="00EA2D97">
      <w:pPr>
        <w:spacing w:before="100" w:beforeAutospacing="1" w:after="100" w:afterAutospacing="1" w:line="360" w:lineRule="auto"/>
        <w:ind w:left="360"/>
        <w:rPr>
          <w:rFonts w:ascii="Times New Roman" w:hAnsi="Times New Roman"/>
          <w:color w:val="000000"/>
          <w:sz w:val="24"/>
          <w:szCs w:val="24"/>
          <w:lang w:eastAsia="ru-RU"/>
        </w:rPr>
      </w:pPr>
      <w:r>
        <w:rPr>
          <w:rFonts w:ascii="Times New Roman" w:hAnsi="Times New Roman"/>
          <w:color w:val="000000"/>
          <w:sz w:val="24"/>
          <w:szCs w:val="24"/>
          <w:lang w:eastAsia="ru-RU"/>
        </w:rPr>
        <w:t>Под сводами пещер, как и в настоящих дворцах, располагаются огромные залы и лабиринты, в них легко заблудиться. Хорошо ли жить в пещере? Есть ли там свет? Могут ли там обитать какие-нибудь животные? (ответы детей).</w:t>
      </w:r>
    </w:p>
    <w:p w:rsidR="00AD54CC" w:rsidRPr="007757C5" w:rsidRDefault="00AD54CC" w:rsidP="00EA2D97">
      <w:pPr>
        <w:spacing w:before="100" w:beforeAutospacing="1" w:after="100" w:afterAutospacing="1" w:line="360" w:lineRule="auto"/>
        <w:ind w:left="360"/>
        <w:rPr>
          <w:rFonts w:ascii="Times New Roman" w:hAnsi="Times New Roman"/>
          <w:color w:val="000000"/>
          <w:sz w:val="24"/>
          <w:szCs w:val="24"/>
          <w:lang w:eastAsia="ru-RU"/>
        </w:rPr>
      </w:pPr>
      <w:r>
        <w:rPr>
          <w:rFonts w:ascii="Times New Roman" w:hAnsi="Times New Roman"/>
          <w:color w:val="000000"/>
          <w:sz w:val="24"/>
          <w:szCs w:val="24"/>
          <w:lang w:eastAsia="ru-RU"/>
        </w:rPr>
        <w:t>В пещерах всегда темно, сыро и прохладно. Без фонарей там нечего делать. А вот под действием света их стены становятся розовыми, зеленоватыми, желтыми. В пещерах можно обнаружить озера и реки. Есть в них и обитатели: мухи, комары, жуки, летучие мыши (показ детям фотографий). Люди их видят нечасто: они охотятся по ночам, а потом отсыпаются в пещерах или других местах. Поэтому человек относился к летучим мышам с опаской, даже придумал о них много небылиц. На самом деле летучие мыши вовсе не опасны для человека. Рассмотрите фотографии этих необычных созданий. Если в пещере нет света, нужны ли им глаза? Нет, не нужны, поэтому глаза у летучих мышей очень маленькие (высказывание детей предположений о том, как летучие мыши ориентируются, как находят дорогу, не врезаются в стены?). Попросить детей закрыть глаза и определить, какие звуки издают разные предметы. Как это можно сделать? Благодаря слуху. Вот и летучие мыши очень хорошо слышат, они улавливают даже те звуки, которые недоступны человеку. Кроме того, летучие мыши издают особые сигналы, люди их услышать не могут. Звук как мячик летит в пространство, а потом отталкивается от преград - деревьев, земли - и возвращается обратно (для наглядности постучать мячом о стену, можно также вспомнить эхо). Так летучая мышь узнает, где что находится. В заключении делаем вывод о том, что пещеры - это особые дома со своими жильцами, которые приспособились в них жить.</w:t>
      </w: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Default="00AD54CC" w:rsidP="00EA2D97">
      <w:pPr>
        <w:spacing w:line="360" w:lineRule="auto"/>
        <w:jc w:val="center"/>
        <w:rPr>
          <w:rFonts w:ascii="Times New Roman" w:hAnsi="Times New Roman"/>
          <w:sz w:val="24"/>
          <w:szCs w:val="24"/>
        </w:rPr>
      </w:pPr>
    </w:p>
    <w:p w:rsidR="00AD54CC" w:rsidRPr="007757C5" w:rsidRDefault="00AD54CC" w:rsidP="00EA2D97">
      <w:pPr>
        <w:spacing w:line="360" w:lineRule="auto"/>
        <w:jc w:val="center"/>
        <w:rPr>
          <w:rFonts w:ascii="Times New Roman" w:hAnsi="Times New Roman"/>
          <w:sz w:val="24"/>
          <w:szCs w:val="24"/>
        </w:rPr>
      </w:pPr>
    </w:p>
    <w:p w:rsidR="00AD54CC" w:rsidRPr="00F95E62" w:rsidRDefault="00AD54CC" w:rsidP="00EA2D97">
      <w:pPr>
        <w:spacing w:line="360" w:lineRule="auto"/>
        <w:jc w:val="center"/>
        <w:rPr>
          <w:rFonts w:ascii="Times New Roman" w:hAnsi="Times New Roman"/>
          <w:b/>
          <w:sz w:val="28"/>
          <w:szCs w:val="28"/>
        </w:rPr>
      </w:pPr>
      <w:r w:rsidRPr="00F95E62">
        <w:rPr>
          <w:rFonts w:ascii="Times New Roman" w:hAnsi="Times New Roman"/>
          <w:b/>
          <w:sz w:val="28"/>
          <w:szCs w:val="28"/>
        </w:rPr>
        <w:t>Тема: «Путешествие к Хозяйке</w:t>
      </w:r>
    </w:p>
    <w:p w:rsidR="00AD54CC" w:rsidRDefault="00AD54CC" w:rsidP="00EA2D97">
      <w:pPr>
        <w:spacing w:line="360" w:lineRule="auto"/>
        <w:jc w:val="center"/>
        <w:rPr>
          <w:rFonts w:ascii="Times New Roman" w:hAnsi="Times New Roman"/>
          <w:b/>
          <w:sz w:val="28"/>
          <w:szCs w:val="28"/>
        </w:rPr>
      </w:pPr>
      <w:r w:rsidRPr="00F95E62">
        <w:rPr>
          <w:rFonts w:ascii="Times New Roman" w:hAnsi="Times New Roman"/>
          <w:b/>
          <w:sz w:val="28"/>
          <w:szCs w:val="28"/>
        </w:rPr>
        <w:t>Медной горы»</w:t>
      </w:r>
    </w:p>
    <w:p w:rsidR="00AD54CC" w:rsidRPr="00F95E62" w:rsidRDefault="00AD54CC" w:rsidP="00EA2D97">
      <w:pPr>
        <w:spacing w:line="360" w:lineRule="auto"/>
        <w:rPr>
          <w:rFonts w:ascii="Times New Roman" w:hAnsi="Times New Roman"/>
          <w:b/>
          <w:sz w:val="24"/>
          <w:szCs w:val="24"/>
        </w:rPr>
      </w:pPr>
      <w:r w:rsidRPr="00F95E62">
        <w:rPr>
          <w:rFonts w:ascii="Times New Roman" w:hAnsi="Times New Roman"/>
          <w:b/>
          <w:sz w:val="24"/>
          <w:szCs w:val="24"/>
        </w:rPr>
        <w:t>Виды детской деятельности:</w:t>
      </w:r>
      <w:r w:rsidRPr="00F95E62">
        <w:rPr>
          <w:rFonts w:ascii="Times New Roman" w:hAnsi="Times New Roman"/>
          <w:sz w:val="24"/>
          <w:szCs w:val="24"/>
        </w:rPr>
        <w:t>коммуникативная, двигательная, продуктивная, музыкально-художественная,игровая,познавательно-исследовательская</w:t>
      </w:r>
      <w:r>
        <w:rPr>
          <w:rFonts w:ascii="Times New Roman" w:hAnsi="Times New Roman"/>
          <w:sz w:val="24"/>
          <w:szCs w:val="24"/>
        </w:rPr>
        <w:t>.</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b/>
          <w:sz w:val="24"/>
          <w:szCs w:val="24"/>
        </w:rPr>
        <w:t>Цель:</w:t>
      </w:r>
      <w:r w:rsidRPr="00F95E62">
        <w:rPr>
          <w:rFonts w:ascii="Times New Roman" w:hAnsi="Times New Roman"/>
          <w:sz w:val="24"/>
          <w:szCs w:val="24"/>
        </w:rPr>
        <w:t xml:space="preserve"> Создание условий для формирования  бережного, эмоционального отношения к окружающему миру и навыков экологически грамотного поведения;</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Воспитание познавательного интереса к объектам живой и неживой природы.</w:t>
      </w:r>
    </w:p>
    <w:p w:rsidR="00AD54CC" w:rsidRPr="00F95E62" w:rsidRDefault="00AD54CC" w:rsidP="00EA2D97">
      <w:pPr>
        <w:spacing w:line="360" w:lineRule="auto"/>
        <w:rPr>
          <w:rFonts w:ascii="Times New Roman" w:hAnsi="Times New Roman"/>
          <w:b/>
          <w:sz w:val="24"/>
          <w:szCs w:val="24"/>
        </w:rPr>
      </w:pPr>
      <w:r w:rsidRPr="00F95E62">
        <w:rPr>
          <w:rFonts w:ascii="Times New Roman" w:hAnsi="Times New Roman"/>
          <w:b/>
          <w:sz w:val="24"/>
          <w:szCs w:val="24"/>
        </w:rPr>
        <w:t>Задачи:</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1.Закрепить знания  детей о  природе  . Развивать интерес к горам; к пещерам; к камням ;умение обследовать их и называть свойства (крепкий, твердый, неровный, гладкий, тяжелый, блестящий, красивый, драгоценный, речной, морской; знать чем полезны камни для человека, почему они называются полезными ископаемыми.</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2.Формировать умение  ориентироваться в пространстве, закрепить знание цифр и порядковый счет в пределах 10.</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3.Закреплять знания о животных, живущих в горах .</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 xml:space="preserve">4.Развивать воображение и творческие способности, логическое мышление и словарный запас. </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sz w:val="24"/>
          <w:szCs w:val="24"/>
        </w:rPr>
        <w:t>5.Воспитывать бережное отношение к Земле и ее богатствам.</w:t>
      </w:r>
    </w:p>
    <w:p w:rsidR="00AD54CC" w:rsidRPr="00F95E62" w:rsidRDefault="00AD54CC" w:rsidP="00EA2D97">
      <w:pPr>
        <w:spacing w:line="360" w:lineRule="auto"/>
        <w:rPr>
          <w:rFonts w:ascii="Times New Roman" w:hAnsi="Times New Roman"/>
          <w:sz w:val="24"/>
          <w:szCs w:val="24"/>
        </w:rPr>
      </w:pP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b/>
          <w:sz w:val="24"/>
          <w:szCs w:val="24"/>
        </w:rPr>
        <w:t>Предварительная работа</w:t>
      </w:r>
      <w:r w:rsidRPr="00F95E62">
        <w:rPr>
          <w:rFonts w:ascii="Times New Roman" w:hAnsi="Times New Roman"/>
          <w:sz w:val="24"/>
          <w:szCs w:val="24"/>
        </w:rPr>
        <w:t>: Рассматривание коллекции минералов и камней, рассматривание камней, проведение опытов, чтение худ.литературы ( П.П.Бажов «Хозяйка Медной горы», «Малахитовая шкатулка», «Сказочка про уголек»; экскурсия в магазин «Мир камня».</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b/>
          <w:sz w:val="24"/>
          <w:szCs w:val="24"/>
        </w:rPr>
        <w:t>Материал и оборудование</w:t>
      </w:r>
      <w:r w:rsidRPr="00F95E62">
        <w:rPr>
          <w:rFonts w:ascii="Times New Roman" w:hAnsi="Times New Roman"/>
          <w:sz w:val="24"/>
          <w:szCs w:val="24"/>
        </w:rPr>
        <w:t xml:space="preserve">: коллекция камней и минералов, карта-план (ориентировка в пространстве), развивающий коврик, пещера, макет реки, сундучок, речные камни 10 шт.,2 рюкзака, фонарь, веревка, сотовый телефон, игрушки, спички, бейджики с цифрами. Оборудование для рисования: гуашь, кисти трех размеров, стаканы с водой, влажные салфетки, дощечки, губки для промакивания, магнитофон с муз. паузами, костюм мастера Данилы. </w:t>
      </w:r>
    </w:p>
    <w:p w:rsidR="00AD54CC" w:rsidRPr="00F95E62" w:rsidRDefault="00AD54CC" w:rsidP="00EA2D97">
      <w:pPr>
        <w:spacing w:line="360" w:lineRule="auto"/>
        <w:rPr>
          <w:rFonts w:ascii="Times New Roman" w:hAnsi="Times New Roman"/>
          <w:sz w:val="24"/>
          <w:szCs w:val="24"/>
        </w:rPr>
      </w:pPr>
      <w:r w:rsidRPr="00F95E62">
        <w:rPr>
          <w:rFonts w:ascii="Times New Roman" w:hAnsi="Times New Roman"/>
          <w:b/>
          <w:sz w:val="24"/>
          <w:szCs w:val="24"/>
        </w:rPr>
        <w:t xml:space="preserve">                                               Методика проведения</w:t>
      </w:r>
      <w:r w:rsidRPr="00F95E62">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0"/>
        <w:gridCol w:w="4871"/>
        <w:gridCol w:w="2650"/>
      </w:tblGrid>
      <w:tr w:rsidR="00AD54CC" w:rsidRPr="00225FC8" w:rsidTr="00225FC8">
        <w:tc>
          <w:tcPr>
            <w:tcW w:w="0" w:type="auto"/>
          </w:tcPr>
          <w:p w:rsidR="00AD54CC" w:rsidRPr="00225FC8" w:rsidRDefault="00AD54CC" w:rsidP="00225FC8">
            <w:pPr>
              <w:spacing w:after="0" w:line="360" w:lineRule="auto"/>
              <w:rPr>
                <w:rFonts w:ascii="Times New Roman" w:hAnsi="Times New Roman"/>
                <w:b/>
                <w:sz w:val="24"/>
                <w:szCs w:val="24"/>
                <w:lang w:eastAsia="ru-RU"/>
              </w:rPr>
            </w:pPr>
            <w:r w:rsidRPr="00225FC8">
              <w:rPr>
                <w:rFonts w:ascii="Times New Roman" w:hAnsi="Times New Roman"/>
                <w:b/>
                <w:sz w:val="24"/>
                <w:szCs w:val="24"/>
                <w:lang w:eastAsia="ru-RU"/>
              </w:rPr>
              <w:t xml:space="preserve">Этапы занятия                    </w:t>
            </w:r>
          </w:p>
        </w:tc>
        <w:tc>
          <w:tcPr>
            <w:tcW w:w="0" w:type="auto"/>
          </w:tcPr>
          <w:p w:rsidR="00AD54CC" w:rsidRPr="00225FC8" w:rsidRDefault="00AD54CC" w:rsidP="00225FC8">
            <w:pPr>
              <w:spacing w:after="0" w:line="360" w:lineRule="auto"/>
              <w:rPr>
                <w:rFonts w:ascii="Times New Roman" w:hAnsi="Times New Roman"/>
                <w:b/>
                <w:sz w:val="24"/>
                <w:szCs w:val="24"/>
                <w:lang w:eastAsia="ru-RU"/>
              </w:rPr>
            </w:pPr>
            <w:r w:rsidRPr="00225FC8">
              <w:rPr>
                <w:rFonts w:ascii="Times New Roman" w:hAnsi="Times New Roman"/>
                <w:b/>
                <w:sz w:val="24"/>
                <w:szCs w:val="24"/>
                <w:lang w:eastAsia="ru-RU"/>
              </w:rPr>
              <w:t xml:space="preserve">Деятельность педагога </w:t>
            </w:r>
          </w:p>
        </w:tc>
        <w:tc>
          <w:tcPr>
            <w:tcW w:w="0" w:type="auto"/>
          </w:tcPr>
          <w:p w:rsidR="00AD54CC" w:rsidRPr="00225FC8" w:rsidRDefault="00AD54CC" w:rsidP="00225FC8">
            <w:pPr>
              <w:spacing w:after="0" w:line="360" w:lineRule="auto"/>
              <w:rPr>
                <w:rFonts w:ascii="Times New Roman" w:hAnsi="Times New Roman"/>
                <w:b/>
                <w:sz w:val="24"/>
                <w:szCs w:val="24"/>
                <w:lang w:eastAsia="ru-RU"/>
              </w:rPr>
            </w:pPr>
            <w:r w:rsidRPr="00225FC8">
              <w:rPr>
                <w:rFonts w:ascii="Times New Roman" w:hAnsi="Times New Roman"/>
                <w:b/>
                <w:sz w:val="24"/>
                <w:szCs w:val="24"/>
                <w:lang w:eastAsia="ru-RU"/>
              </w:rPr>
              <w:t xml:space="preserve">Деятельность детей </w:t>
            </w:r>
          </w:p>
        </w:tc>
      </w:tr>
      <w:tr w:rsidR="00AD54CC" w:rsidRPr="00225FC8" w:rsidTr="00225FC8">
        <w:tc>
          <w:tcPr>
            <w:tcW w:w="0" w:type="auto"/>
          </w:tcPr>
          <w:p w:rsidR="00AD54CC" w:rsidRPr="00225FC8" w:rsidRDefault="00AD54CC" w:rsidP="00225FC8">
            <w:pPr>
              <w:spacing w:after="0" w:line="360" w:lineRule="auto"/>
              <w:rPr>
                <w:rFonts w:ascii="Times New Roman" w:hAnsi="Times New Roman"/>
                <w:b/>
                <w:sz w:val="24"/>
                <w:szCs w:val="24"/>
                <w:lang w:eastAsia="ru-RU"/>
              </w:rPr>
            </w:pPr>
            <w:r w:rsidRPr="00225FC8">
              <w:rPr>
                <w:rFonts w:ascii="Times New Roman" w:hAnsi="Times New Roman"/>
                <w:b/>
                <w:sz w:val="24"/>
                <w:szCs w:val="24"/>
                <w:lang w:eastAsia="ru-RU"/>
              </w:rPr>
              <w:t xml:space="preserve">1.Вводная часть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1.Сюрпризный момент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ТРИЗ (решение проблемы)</w:t>
            </w:r>
          </w:p>
          <w:p w:rsidR="00AD54CC" w:rsidRPr="00225FC8" w:rsidRDefault="00AD54CC" w:rsidP="00225FC8">
            <w:pPr>
              <w:spacing w:after="0" w:line="360" w:lineRule="auto"/>
              <w:rPr>
                <w:rFonts w:ascii="Times New Roman" w:hAnsi="Times New Roman"/>
                <w:b/>
                <w:sz w:val="24"/>
                <w:szCs w:val="24"/>
                <w:lang w:eastAsia="ru-RU"/>
              </w:rPr>
            </w:pPr>
            <w:r w:rsidRPr="00225FC8">
              <w:rPr>
                <w:rFonts w:ascii="Times New Roman" w:hAnsi="Times New Roman"/>
                <w:b/>
                <w:sz w:val="24"/>
                <w:szCs w:val="24"/>
                <w:lang w:eastAsia="ru-RU"/>
              </w:rPr>
              <w:t xml:space="preserve">2.Основная часть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1.Вопросы.</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2.Игра: «Найди свое место»</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3.Физминутка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Звучит музыка Звуки природы.</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4. Дид.игра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«Собери рюкзак в дорогу».</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5.Физминутка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6.Игра на развитие воображения:</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«Найди животное»</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Музыка «Птичье пение»</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Физминутка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7.Вопросы.</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8. Проходят в «пещеру».</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Музыка «ручей».</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9.</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Беседа о камнях.</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Закрепление темы: «Полезные ископаемые»</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10. Продуктивная деятельность</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(разрисовывание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Камней)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11.Итог занятия.</w:t>
            </w:r>
          </w:p>
        </w:tc>
        <w:tc>
          <w:tcPr>
            <w:tcW w:w="0" w:type="auto"/>
          </w:tcPr>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(Входит мастер Данила ) Ищет что-то в группе, рассматривает карту.</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-Ой, а вы кто такие? Здравствуйте! Я вот нашел у отца карту Хозяйки Медной горы. Здесь отмечено место, где самоцветы разные спрятаны, хочу жениться Настеньке и  подарок ей сделать. В карте вот место отмечено «Золотые горы» называется.</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Вы не знаете где это место?</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Ребята, подумайте, чем же мы можем Данилу помочь?</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Ребята, мне кажется, я знаю. Сравните два слова «Алтай» и «Алтын» они похожи? В старину слово «Алтын» означало «золото». Алтай – Золотой край!</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А на Алтае есть горы? Как они называются? Алтайские, а значит «Золотые». Покажите Даниле на карте, где находятся Алтайские горы? Как называется самая высокая гора на Алтае? А почему ее так назвали? Где находится Белуха?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Данила, а что за карта у тебя?</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Ребята, вы оказывается все знаете , может быть пойдете со мной драгоценный подарок искать ,а то я без вас не найду дорогу.</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Ну что же ребята путь предстоит нам не легкий ,может даже опасный ,поэтому давайте построимся по порядку ,чтобы никого не забыть. По порядку номеров рассчитайся! Игра:  «Найди свое место». А теперь, проверим,  все ли из вас запомнили свое место в колонне. По сигналу разбегайтесь, а теперь по хлопку стройтесь по порядку. Молодцы! А теперь в путь!</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Хороши равнин просторы,</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но в доли синеют горы,</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Путешественников в путь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Красотой они влекут.</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Левой, правой, левой, правой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Вперед идет отряд наш бравый.</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Вот и остановка. Пункт №2.Данила спрашивает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-Что это, ребята?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Правда, ребята мы так торопились, что ничего с собой в дорогу не взяли. Подумайте, что самое необходимое в дороге? Выберите каждый по одному предмету и объясните нам, зачем этот предмет нам может понадобиться. Рюкзак  собрали, куда дальше карта указывает, в каком направлении пойдем?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Пункт №3</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Привал, ребята! Ох, я и устал.(Данила ложится на траву).</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Осторожно ребята тут кто-то есть. Нужно быть осторожным, чтобы не навредить животным. Лес полон сказок и чудес. Мне кажется, мы кого-то напугали. Кто водится в лесах?</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Саша, ты знаешь? А ты, Алена?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Посмотрите внимательно вокруг, может вы кого-то найдете? Возьмите камешки и помогите зверушкам выйти на нашу полянку.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Кого нашел, Илья? А у тебя, Маша? Кто спрятался у Алеши? Молодцы, всех животных нашли, а теперь нужно отправляться дальше, будьте осторожны, не наступите на змею или ящерицу. Нельзя вредить животным, мы пришли к ним в гости. Лес и горы их дом. </w:t>
            </w:r>
          </w:p>
          <w:p w:rsidR="00AD54CC" w:rsidRPr="00225FC8" w:rsidRDefault="00AD54CC" w:rsidP="00225FC8">
            <w:pPr>
              <w:tabs>
                <w:tab w:val="left" w:pos="3680"/>
              </w:tabs>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ab/>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Становитесь по порядку. Куда же дальше мы пойдем? Данила, показывай карту.</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Идут змейкой. Подходят к пещере.</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Пункт №4 по карте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-Ой, что это?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-Ребята, я боюсь! Чья это пещера? А кто строит пещеры? Там темно, страшно. Что может там быть? Ребята, что нужно сделать, чтобы не потеряться в пещере? Как люди должны себя вести в горных пещерах? Почему? Правильно у нас есть веревка. Чем она нам может помочь?</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Данила, иди впереди и освещай нам дорогу, а мы будем держаться за веревку, чтобы никого не потерять.</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Попадают к пещерному озеру. Садятся вокруг реки. Какая красивая пещера. Что это за сосульки на полу? (Сталактиты). А это что у потолка? (Сталагмиты) Кто их сделал? (Вода)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-Вот, Данила, пришли мы по карте в пещеру Хозяйки медной горы. И открыла она нам свои сокровища. А есть ли здесь драгоценные камни? Посмотрите внимательно. (Берут лупы) Как лучше рассмотреть камни? С помощью лупы. Надя, какой камень ты нашла? Как ты догадалась, что это каменный уголь? Какой он? Где используется? Какое название есть еще у угля? Годится он для подарка невесте Данилы? Саша, а у тебя какой камень? Какой он? Из чего он состоит? (из известняка).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Как его используют люди?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-Вот сколько камней мы нашли, но ни одного драгоценного нет. Что же я теперь подарю Настеньке? Давайте ребята поищем, может кто-то найдет драгоценные камни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А какие вы знаете?</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-Данила расстроен.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-Ребята, как вы думаете, почему Хозяйка Медной горы пошутила над Данилой?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-Вот видишь, Данила почему так вышло?! Но не расстраивайся. Не все то золото, что блестит.</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 А эти  камни тоже может тебе пригодятся, если их  превратить в чудесный подарок, правда ребята. Как, ребята?</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Смотрите, в пещере горница есть, проходите сюда. Давайте покажем Даниле, как камни превращаются в замечательные подарки и сувениры.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Какие вы молодцы, ребята! Спасибо вам большое за науку, за подарки. Теперь то я понял, что главное не богатство, а умение,  руки золотые и доброе сердце. Думаю, Насте моей ваши подарки понравятся и я научусь так делать. А теперь давайте скажем спасибо Хозяйке Медной горы. Пойдемте выбираться из пещеры.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Ну, а теперь нам возвращаться пора в детский сад.</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Понравилось вам путешествие?</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Вот какие мы молодцы, Даниле помогли? Что интересное встретили в путешествии? Что новое узнали?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Вот видите ребята, если интересоваться природой можно многое узнать, природа помогает людям становиться умнее и добрее.</w:t>
            </w:r>
          </w:p>
        </w:tc>
        <w:tc>
          <w:tcPr>
            <w:tcW w:w="0" w:type="auto"/>
          </w:tcPr>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(Отвечают)</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Алтайские горы.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Гора Белуха.</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А назвали ее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так, потому что она очень высокая, и ее макушка всегда покрыта снегом.</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рассматривают карту и подсказывают, что пункт на карте № 1 это и есть начало пути.</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соглашаются.</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Дети строятся по порядку номеров, которые отмечены на бейджиках у каждого ребенка. Называют свой порядковый номер.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Играют в игру: «Найди свое место».</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Сверяют дорогу с картой. Определяют направление. Идут за воспитателем и Данилой цепочкой.</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Дети отвечают. </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Рюкзак. Нужно с собой вещи  взять, которые в дороге пригодятся.</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Наверно, мы вещи с собой забыли взять нужные.</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Каждый ребенок выбирает одну вещь и объясняет почему выбрал именно эту.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определяют направление дороги.</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Дети идут за Данилой, выполняют движения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рассаживаются на полянке, называют животных, птиц, насекомых, которые обитают в горах и лесах.(на покрывале «пристрочены» силуэты некоторых животных)</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выкладывают камешками недостающие детали животных, называют их.</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Сверяются по карте,</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идут.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Пещера.(отвечают на вопросы).</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предлагают воспользоваться предметами из рюкзака.</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Проходят лабиринт.</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отвечают, рассуждают.</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рассматривают камни через лупу.</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Называют, кто какой нашел, рассказывают о камне и его применении.</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Камней по количеству детей.</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называют драгоценные камни.</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ищут и находят сундучок с обычными камнями.</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Потому что, Данила жадный, он хотел только драгоценные камни найти, стать богатым, подарки дарить невесте. А «Малахитница» таких людей не любит. </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Их можно разрисовать и подарить.</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Дети рисуют.</w:t>
            </w: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Выбираются из пещеры.</w:t>
            </w:r>
          </w:p>
          <w:p w:rsidR="00AD54CC" w:rsidRPr="00225FC8" w:rsidRDefault="00AD54CC" w:rsidP="00225FC8">
            <w:pPr>
              <w:spacing w:after="0" w:line="360" w:lineRule="auto"/>
              <w:rPr>
                <w:rFonts w:ascii="Times New Roman" w:hAnsi="Times New Roman"/>
                <w:sz w:val="24"/>
                <w:szCs w:val="24"/>
                <w:lang w:eastAsia="ru-RU"/>
              </w:rPr>
            </w:pPr>
            <w:r w:rsidRPr="00225FC8">
              <w:rPr>
                <w:rFonts w:ascii="Times New Roman" w:hAnsi="Times New Roman"/>
                <w:sz w:val="24"/>
                <w:szCs w:val="24"/>
                <w:lang w:eastAsia="ru-RU"/>
              </w:rPr>
              <w:t xml:space="preserve">Прощаются с Данилой. </w:t>
            </w:r>
          </w:p>
        </w:tc>
      </w:tr>
    </w:tbl>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Default="00AD54CC" w:rsidP="00EA2D97">
      <w:pPr>
        <w:spacing w:line="360" w:lineRule="auto"/>
        <w:rPr>
          <w:rFonts w:ascii="Times New Roman" w:hAnsi="Times New Roman"/>
          <w:b/>
          <w:sz w:val="24"/>
          <w:szCs w:val="24"/>
        </w:rPr>
      </w:pPr>
    </w:p>
    <w:p w:rsidR="00AD54CC" w:rsidRPr="001E384B" w:rsidRDefault="00AD54CC" w:rsidP="00EA2D97">
      <w:pPr>
        <w:spacing w:line="360" w:lineRule="auto"/>
        <w:jc w:val="center"/>
        <w:rPr>
          <w:rFonts w:ascii="Times New Roman" w:hAnsi="Times New Roman"/>
          <w:b/>
          <w:sz w:val="28"/>
          <w:szCs w:val="28"/>
        </w:rPr>
      </w:pPr>
      <w:r w:rsidRPr="001E384B">
        <w:rPr>
          <w:rFonts w:ascii="Times New Roman" w:hAnsi="Times New Roman"/>
          <w:b/>
          <w:sz w:val="28"/>
          <w:szCs w:val="28"/>
        </w:rPr>
        <w:t>Игры</w:t>
      </w:r>
    </w:p>
    <w:p w:rsidR="00AD54CC" w:rsidRPr="00F30D7C" w:rsidRDefault="00AD54CC" w:rsidP="00EA2D97">
      <w:pPr>
        <w:shd w:val="clear" w:color="auto" w:fill="FFFFFF"/>
        <w:spacing w:before="100" w:beforeAutospacing="1" w:after="100" w:afterAutospacing="1" w:line="360" w:lineRule="auto"/>
        <w:rPr>
          <w:rFonts w:ascii="Arial" w:hAnsi="Arial" w:cs="Arial"/>
          <w:color w:val="000000"/>
          <w:sz w:val="23"/>
          <w:szCs w:val="23"/>
          <w:lang w:eastAsia="ru-RU"/>
        </w:rPr>
      </w:pPr>
      <w:r w:rsidRPr="00F30D7C">
        <w:rPr>
          <w:rFonts w:ascii="Arial" w:hAnsi="Arial" w:cs="Arial"/>
          <w:b/>
          <w:bCs/>
          <w:i/>
          <w:iCs/>
          <w:color w:val="000000"/>
          <w:sz w:val="23"/>
          <w:szCs w:val="23"/>
          <w:lang w:eastAsia="ru-RU"/>
        </w:rPr>
        <w:t>Игра «Найди свой камень»</w:t>
      </w:r>
    </w:p>
    <w:p w:rsidR="00AD54CC" w:rsidRPr="00F30D7C" w:rsidRDefault="00AD54CC" w:rsidP="00EA2D97">
      <w:pPr>
        <w:shd w:val="clear" w:color="auto" w:fill="FFFFFF"/>
        <w:spacing w:before="100" w:beforeAutospacing="1" w:after="100" w:afterAutospacing="1" w:line="360" w:lineRule="auto"/>
        <w:rPr>
          <w:rFonts w:ascii="Arial" w:hAnsi="Arial" w:cs="Arial"/>
          <w:color w:val="000000"/>
          <w:sz w:val="23"/>
          <w:szCs w:val="23"/>
          <w:lang w:eastAsia="ru-RU"/>
        </w:rPr>
      </w:pPr>
      <w:r w:rsidRPr="00F30D7C">
        <w:rPr>
          <w:rFonts w:ascii="Arial" w:hAnsi="Arial" w:cs="Arial"/>
          <w:b/>
          <w:bCs/>
          <w:i/>
          <w:iCs/>
          <w:color w:val="000000"/>
          <w:sz w:val="23"/>
          <w:szCs w:val="23"/>
          <w:lang w:eastAsia="ru-RU"/>
        </w:rPr>
        <w:t>Воспитатель:</w:t>
      </w:r>
      <w:r w:rsidRPr="00F30D7C">
        <w:rPr>
          <w:rFonts w:ascii="Arial" w:hAnsi="Arial" w:cs="Arial"/>
          <w:color w:val="000000"/>
          <w:sz w:val="23"/>
          <w:lang w:eastAsia="ru-RU"/>
        </w:rPr>
        <w:t> </w:t>
      </w:r>
      <w:r w:rsidRPr="00F30D7C">
        <w:rPr>
          <w:rFonts w:ascii="Arial" w:hAnsi="Arial" w:cs="Arial"/>
          <w:color w:val="000000"/>
          <w:sz w:val="23"/>
          <w:szCs w:val="23"/>
          <w:lang w:eastAsia="ru-RU"/>
        </w:rPr>
        <w:t>Ребята в групповой комнате очень много камней. Вы должны их найти и внимательно изучить свой образец. Затем мы все камешки кладем в общую коробочку, перемешиваем их. Каждый из вас должен будет найти свой камешек.</w:t>
      </w:r>
    </w:p>
    <w:p w:rsidR="00AD54CC" w:rsidRPr="00F30D7C" w:rsidRDefault="00AD54CC" w:rsidP="00EA2D97">
      <w:pPr>
        <w:shd w:val="clear" w:color="auto" w:fill="FFFFFF"/>
        <w:spacing w:before="100" w:beforeAutospacing="1" w:after="100" w:afterAutospacing="1" w:line="360" w:lineRule="auto"/>
        <w:rPr>
          <w:rFonts w:ascii="Arial" w:hAnsi="Arial" w:cs="Arial"/>
          <w:color w:val="000000"/>
          <w:sz w:val="23"/>
          <w:szCs w:val="23"/>
          <w:lang w:eastAsia="ru-RU"/>
        </w:rPr>
      </w:pPr>
      <w:r w:rsidRPr="00F30D7C">
        <w:rPr>
          <w:rFonts w:ascii="Arial" w:hAnsi="Arial" w:cs="Arial"/>
          <w:color w:val="000000"/>
          <w:sz w:val="23"/>
          <w:szCs w:val="23"/>
          <w:lang w:eastAsia="ru-RU"/>
        </w:rPr>
        <w:t>Стали дружно собирать камни понемножку,</w:t>
      </w:r>
    </w:p>
    <w:p w:rsidR="00AD54CC" w:rsidRPr="00F30D7C" w:rsidRDefault="00AD54CC" w:rsidP="00EA2D97">
      <w:pPr>
        <w:shd w:val="clear" w:color="auto" w:fill="FFFFFF"/>
        <w:spacing w:before="100" w:beforeAutospacing="1" w:after="100" w:afterAutospacing="1" w:line="360" w:lineRule="auto"/>
        <w:rPr>
          <w:rFonts w:ascii="Arial" w:hAnsi="Arial" w:cs="Arial"/>
          <w:color w:val="000000"/>
          <w:sz w:val="23"/>
          <w:szCs w:val="23"/>
          <w:lang w:eastAsia="ru-RU"/>
        </w:rPr>
      </w:pPr>
      <w:r w:rsidRPr="00F30D7C">
        <w:rPr>
          <w:rFonts w:ascii="Arial" w:hAnsi="Arial" w:cs="Arial"/>
          <w:color w:val="000000"/>
          <w:sz w:val="23"/>
          <w:szCs w:val="23"/>
          <w:lang w:eastAsia="ru-RU"/>
        </w:rPr>
        <w:t>Разноцветные такие складывать в лукошко.</w:t>
      </w:r>
    </w:p>
    <w:p w:rsidR="00AD54CC" w:rsidRPr="00A67A41" w:rsidRDefault="00AD54CC" w:rsidP="00EA2D97">
      <w:pPr>
        <w:shd w:val="clear" w:color="auto" w:fill="FFFFFF"/>
        <w:spacing w:before="100" w:beforeAutospacing="1" w:after="100" w:afterAutospacing="1" w:line="360" w:lineRule="auto"/>
        <w:rPr>
          <w:rFonts w:ascii="Arial" w:hAnsi="Arial" w:cs="Arial"/>
          <w:color w:val="000000"/>
          <w:sz w:val="23"/>
          <w:szCs w:val="23"/>
          <w:lang w:eastAsia="ru-RU"/>
        </w:rPr>
      </w:pPr>
      <w:r w:rsidRPr="00F30D7C">
        <w:rPr>
          <w:rFonts w:ascii="Arial" w:hAnsi="Arial" w:cs="Arial"/>
          <w:color w:val="000000"/>
          <w:sz w:val="23"/>
          <w:szCs w:val="23"/>
          <w:lang w:eastAsia="ru-RU"/>
        </w:rPr>
        <w:t>И получился у нас небольшой мини-музей «Удивительные камни».</w:t>
      </w:r>
    </w:p>
    <w:p w:rsidR="00AD54CC" w:rsidRPr="003C4A63" w:rsidRDefault="00AD54CC" w:rsidP="00EA2D97">
      <w:pPr>
        <w:shd w:val="clear" w:color="auto" w:fill="FFFFFF"/>
        <w:spacing w:before="100" w:beforeAutospacing="1" w:after="100" w:afterAutospacing="1" w:line="360" w:lineRule="auto"/>
        <w:jc w:val="center"/>
        <w:rPr>
          <w:rFonts w:ascii="Times New Roman" w:hAnsi="Times New Roman"/>
          <w:b/>
          <w:color w:val="000000"/>
          <w:sz w:val="28"/>
          <w:szCs w:val="28"/>
          <w:lang w:eastAsia="ru-RU"/>
        </w:rPr>
      </w:pPr>
      <w:r w:rsidRPr="003C4A63">
        <w:rPr>
          <w:rFonts w:ascii="Times New Roman" w:hAnsi="Times New Roman"/>
          <w:b/>
          <w:color w:val="000000"/>
          <w:sz w:val="28"/>
          <w:szCs w:val="28"/>
          <w:lang w:eastAsia="ru-RU"/>
        </w:rPr>
        <w:t>«Что из чего».</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r>
        <w:rPr>
          <w:rFonts w:ascii="Times New Roman" w:hAnsi="Times New Roman"/>
          <w:color w:val="000000"/>
          <w:sz w:val="24"/>
          <w:szCs w:val="24"/>
          <w:lang w:eastAsia="ru-RU"/>
        </w:rPr>
        <w:t>Карточки с изображением различных изделий из камня (памятники, дома, украшения и др.), различные камни (кирпич, гранит, каменный уголь).</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r>
        <w:rPr>
          <w:rFonts w:ascii="Times New Roman" w:hAnsi="Times New Roman"/>
          <w:color w:val="000000"/>
          <w:sz w:val="24"/>
          <w:szCs w:val="24"/>
          <w:lang w:eastAsia="ru-RU"/>
        </w:rPr>
        <w:t>Предложите ребёнку подобрать каждому камню картинки с изображением сделанных из него предметов.</w:t>
      </w:r>
    </w:p>
    <w:p w:rsidR="00AD54CC" w:rsidRDefault="00AD54CC" w:rsidP="00EA2D97">
      <w:pPr>
        <w:shd w:val="clear" w:color="auto" w:fill="FFFFFF"/>
        <w:spacing w:before="100" w:beforeAutospacing="1" w:after="100" w:afterAutospacing="1" w:line="36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w:t>
      </w:r>
      <w:r w:rsidRPr="003C4A63">
        <w:rPr>
          <w:rFonts w:ascii="Times New Roman" w:hAnsi="Times New Roman"/>
          <w:b/>
          <w:color w:val="000000"/>
          <w:sz w:val="28"/>
          <w:szCs w:val="28"/>
          <w:lang w:eastAsia="ru-RU"/>
        </w:rPr>
        <w:t>Что исчезло?»</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r>
        <w:rPr>
          <w:rFonts w:ascii="Times New Roman" w:hAnsi="Times New Roman"/>
          <w:color w:val="000000"/>
          <w:sz w:val="24"/>
          <w:szCs w:val="24"/>
          <w:lang w:eastAsia="ru-RU"/>
        </w:rPr>
        <w:t>Положить на стол несколько камней, заметно отличающихся друг от друга. Предложить ребёнку их запомнить. Затем участники игры отворачиваются, а взрослый убирает один камень. Задача ребёнка - определить, какой именно. Чем больше камней и чем меньше они отличаются, тем сложнее задание.</w:t>
      </w:r>
    </w:p>
    <w:p w:rsidR="00AD54CC" w:rsidRPr="003C4A63" w:rsidRDefault="00AD54CC" w:rsidP="00EA2D97">
      <w:pPr>
        <w:shd w:val="clear" w:color="auto" w:fill="FFFFFF"/>
        <w:spacing w:before="100" w:beforeAutospacing="1" w:after="100" w:afterAutospacing="1" w:line="360" w:lineRule="auto"/>
        <w:jc w:val="center"/>
        <w:rPr>
          <w:rFonts w:ascii="Times New Roman" w:hAnsi="Times New Roman"/>
          <w:b/>
          <w:color w:val="000000"/>
          <w:sz w:val="28"/>
          <w:szCs w:val="28"/>
          <w:lang w:eastAsia="ru-RU"/>
        </w:rPr>
      </w:pPr>
      <w:r w:rsidRPr="003C4A63">
        <w:rPr>
          <w:rFonts w:ascii="Times New Roman" w:hAnsi="Times New Roman"/>
          <w:b/>
          <w:color w:val="000000"/>
          <w:sz w:val="28"/>
          <w:szCs w:val="28"/>
          <w:lang w:eastAsia="ru-RU"/>
        </w:rPr>
        <w:t>«Вспомни сказку»</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r>
        <w:rPr>
          <w:rFonts w:ascii="Times New Roman" w:hAnsi="Times New Roman"/>
          <w:color w:val="000000"/>
          <w:sz w:val="24"/>
          <w:szCs w:val="24"/>
          <w:lang w:eastAsia="ru-RU"/>
        </w:rPr>
        <w:t>Педагог называет известные детям сказки. Задача детей-вспомнить, в какой из них говорится о камнях. Если воспитатель назвал нужную сказку, дети хлопают в ладоши или поднимают карточку с красным кружком.</w:t>
      </w:r>
    </w:p>
    <w:p w:rsidR="00AD54CC" w:rsidRPr="003C4A63" w:rsidRDefault="00AD54CC" w:rsidP="00EA2D97">
      <w:pPr>
        <w:shd w:val="clear" w:color="auto" w:fill="FFFFFF"/>
        <w:spacing w:before="100" w:beforeAutospacing="1" w:after="100" w:afterAutospacing="1" w:line="360" w:lineRule="auto"/>
        <w:jc w:val="center"/>
        <w:rPr>
          <w:rFonts w:ascii="Times New Roman" w:hAnsi="Times New Roman"/>
          <w:b/>
          <w:color w:val="000000"/>
          <w:sz w:val="28"/>
          <w:szCs w:val="28"/>
          <w:lang w:eastAsia="ru-RU"/>
        </w:rPr>
      </w:pPr>
      <w:r w:rsidRPr="003C4A63">
        <w:rPr>
          <w:rFonts w:ascii="Times New Roman" w:hAnsi="Times New Roman"/>
          <w:b/>
          <w:color w:val="000000"/>
          <w:sz w:val="28"/>
          <w:szCs w:val="28"/>
          <w:lang w:eastAsia="ru-RU"/>
        </w:rPr>
        <w:t>«Камень, ножницы, бумага»</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r>
        <w:rPr>
          <w:rFonts w:ascii="Times New Roman" w:hAnsi="Times New Roman"/>
          <w:color w:val="000000"/>
          <w:sz w:val="24"/>
          <w:szCs w:val="24"/>
          <w:lang w:eastAsia="ru-RU"/>
        </w:rPr>
        <w:t>Дети делятся на группы по 2-3 человека и договариваются, какими движениями они будут обозначать эти предметы. Например, открытые ладошки означают бумагу, сжатые кулачки - камень, два выпрямленных пальца-ножницы. Взрослый говорит: « Камень, ножницы, бумага!». Услышав последнее слово, участники игры при помощи рук изображают один из указанных предметов. Каждый из них доказывает, что его предмет победил. Так ножницы режут бумагу, значит они «сильнее», зато камень может затупить ножницы, а его в свою очередь, можно завернуть в бумагу ит. выигрывает тот, чей предмет может победить все остальные.</w:t>
      </w:r>
    </w:p>
    <w:p w:rsidR="00AD54CC"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p>
    <w:p w:rsidR="00AD54CC" w:rsidRPr="00EA2D97" w:rsidRDefault="00AD54CC" w:rsidP="00EA2D97">
      <w:pPr>
        <w:pStyle w:val="NormalWeb"/>
        <w:spacing w:line="360" w:lineRule="auto"/>
        <w:jc w:val="center"/>
        <w:rPr>
          <w:sz w:val="28"/>
          <w:szCs w:val="28"/>
        </w:rPr>
      </w:pPr>
      <w:r w:rsidRPr="00EA2D97">
        <w:rPr>
          <w:b/>
          <w:bCs/>
          <w:sz w:val="28"/>
          <w:szCs w:val="28"/>
        </w:rPr>
        <w:t>“Твердое, жидкое, газообразное”</w:t>
      </w:r>
    </w:p>
    <w:p w:rsidR="00AD54CC" w:rsidRPr="007829D9" w:rsidRDefault="00AD54CC" w:rsidP="00EA2D97">
      <w:pPr>
        <w:pStyle w:val="NormalWeb"/>
        <w:spacing w:line="360" w:lineRule="auto"/>
      </w:pPr>
      <w:r w:rsidRPr="007829D9">
        <w:rPr>
          <w:iCs/>
        </w:rPr>
        <w:t>Если воспитатель называет “твердое” - дети становятся в круг, взявшись за руки. “Жидкое” - двигаются друг за другом – ручейки. Газообразное – разбегаются</w:t>
      </w:r>
    </w:p>
    <w:p w:rsidR="00AD54CC" w:rsidRPr="007829D9" w:rsidRDefault="00AD54CC" w:rsidP="00EA2D97">
      <w:pPr>
        <w:shd w:val="clear" w:color="auto" w:fill="FFFFFF"/>
        <w:spacing w:before="100" w:beforeAutospacing="1" w:after="100" w:afterAutospacing="1" w:line="360" w:lineRule="auto"/>
        <w:rPr>
          <w:rFonts w:ascii="Times New Roman" w:hAnsi="Times New Roman"/>
          <w:color w:val="000000"/>
          <w:sz w:val="24"/>
          <w:szCs w:val="24"/>
          <w:lang w:eastAsia="ru-RU"/>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A67A41" w:rsidRDefault="00AD54CC" w:rsidP="00EA2D97">
      <w:pPr>
        <w:shd w:val="clear" w:color="auto" w:fill="FFFFFF"/>
        <w:spacing w:line="360" w:lineRule="auto"/>
        <w:rPr>
          <w:rFonts w:ascii="Times New Roman" w:hAnsi="Times New Roman"/>
          <w:sz w:val="24"/>
          <w:szCs w:val="24"/>
        </w:rPr>
      </w:pPr>
    </w:p>
    <w:p w:rsidR="00AD54CC" w:rsidRPr="007829D9" w:rsidRDefault="00AD54CC" w:rsidP="00EA2D97">
      <w:pPr>
        <w:shd w:val="clear" w:color="auto" w:fill="FFFFFF"/>
        <w:spacing w:line="360" w:lineRule="auto"/>
        <w:rPr>
          <w:rFonts w:ascii="Times New Roman" w:hAnsi="Times New Roman"/>
          <w:sz w:val="24"/>
          <w:szCs w:val="24"/>
        </w:rPr>
      </w:pPr>
    </w:p>
    <w:p w:rsidR="00AD54CC" w:rsidRPr="007829D9" w:rsidRDefault="00AD54CC" w:rsidP="00EA2D97">
      <w:pPr>
        <w:shd w:val="clear" w:color="auto" w:fill="FFFFFF"/>
        <w:spacing w:line="360" w:lineRule="auto"/>
        <w:rPr>
          <w:rFonts w:ascii="Times New Roman" w:hAnsi="Times New Roman"/>
          <w:sz w:val="24"/>
          <w:szCs w:val="24"/>
        </w:rPr>
      </w:pPr>
    </w:p>
    <w:p w:rsidR="00AD54CC" w:rsidRDefault="00AD54CC" w:rsidP="00EA2D97">
      <w:pPr>
        <w:shd w:val="clear" w:color="auto" w:fill="FFFFFF"/>
        <w:spacing w:line="360" w:lineRule="auto"/>
        <w:rPr>
          <w:rFonts w:ascii="Times New Roman" w:hAnsi="Times New Roman"/>
          <w:sz w:val="24"/>
          <w:szCs w:val="24"/>
        </w:rPr>
      </w:pPr>
    </w:p>
    <w:p w:rsidR="00AD54CC" w:rsidRDefault="00AD54CC" w:rsidP="00EA2D97">
      <w:pPr>
        <w:shd w:val="clear" w:color="auto" w:fill="FFFFFF"/>
        <w:spacing w:line="360" w:lineRule="auto"/>
        <w:rPr>
          <w:rFonts w:ascii="Times New Roman" w:hAnsi="Times New Roman"/>
          <w:sz w:val="24"/>
          <w:szCs w:val="24"/>
        </w:rPr>
      </w:pPr>
    </w:p>
    <w:p w:rsidR="00AD54CC" w:rsidRDefault="00AD54CC" w:rsidP="00EA2D97">
      <w:pPr>
        <w:shd w:val="clear" w:color="auto" w:fill="FFFFFF"/>
        <w:spacing w:line="360" w:lineRule="auto"/>
        <w:rPr>
          <w:rFonts w:ascii="Times New Roman" w:hAnsi="Times New Roman"/>
          <w:sz w:val="24"/>
          <w:szCs w:val="24"/>
        </w:rPr>
      </w:pPr>
    </w:p>
    <w:p w:rsidR="00AD54CC" w:rsidRDefault="00AD54CC" w:rsidP="00EA2D97">
      <w:pPr>
        <w:shd w:val="clear" w:color="auto" w:fill="FFFFFF"/>
        <w:spacing w:line="360" w:lineRule="auto"/>
        <w:rPr>
          <w:rFonts w:ascii="Times New Roman" w:hAnsi="Times New Roman"/>
          <w:sz w:val="24"/>
          <w:szCs w:val="24"/>
        </w:rPr>
      </w:pPr>
    </w:p>
    <w:p w:rsidR="00AD54CC" w:rsidRDefault="00AD54CC" w:rsidP="00EA2D97">
      <w:pPr>
        <w:shd w:val="clear" w:color="auto" w:fill="FFFFFF"/>
        <w:spacing w:line="360" w:lineRule="auto"/>
        <w:rPr>
          <w:rFonts w:ascii="Times New Roman" w:hAnsi="Times New Roman"/>
          <w:sz w:val="24"/>
          <w:szCs w:val="24"/>
        </w:rPr>
      </w:pPr>
    </w:p>
    <w:p w:rsidR="00AD54CC" w:rsidRPr="007829D9" w:rsidRDefault="00AD54CC" w:rsidP="00EA2D97">
      <w:pPr>
        <w:shd w:val="clear" w:color="auto" w:fill="FFFFFF"/>
        <w:spacing w:line="360" w:lineRule="auto"/>
        <w:rPr>
          <w:rFonts w:ascii="Times New Roman" w:hAnsi="Times New Roman"/>
          <w:sz w:val="24"/>
          <w:szCs w:val="24"/>
        </w:rPr>
      </w:pPr>
    </w:p>
    <w:p w:rsidR="00AD54CC" w:rsidRPr="00EA2D97" w:rsidRDefault="00AD54CC" w:rsidP="00D914AC">
      <w:pPr>
        <w:spacing w:before="100" w:beforeAutospacing="1" w:after="100" w:afterAutospacing="1" w:line="360" w:lineRule="auto"/>
        <w:jc w:val="center"/>
        <w:rPr>
          <w:rFonts w:ascii="Times New Roman" w:hAnsi="Times New Roman"/>
          <w:color w:val="000000"/>
          <w:sz w:val="24"/>
          <w:szCs w:val="24"/>
          <w:lang w:eastAsia="ru-RU"/>
        </w:rPr>
      </w:pPr>
      <w:r w:rsidRPr="00EA2D97">
        <w:rPr>
          <w:rFonts w:ascii="Times New Roman" w:hAnsi="Times New Roman"/>
          <w:b/>
          <w:bCs/>
          <w:color w:val="000000"/>
          <w:sz w:val="24"/>
          <w:szCs w:val="24"/>
          <w:lang w:eastAsia="ru-RU"/>
        </w:rPr>
        <w:t>Литература</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Л.В.Ковинько «Секреты природы – это так интересно». М,2004г.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«Про небо и землю». (Сказочная хрестоматия) М,1999г. Сост. В.И.Ашиков, С.Г.Ашикова.</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Н.А.Рыжова «Что у нас под ногами «(песок, глина, камни) М,2005г.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Н.А.Рыжова «Почва – живая земля» (почва) М,2005г.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Н.Г.Комратова, Л.Ф.Грибова «Мир, в котором я живу» М,2005г.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А.И.Иванова «Экологические наблюдения и эксперименты в детском саду» М.2004г.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География для малышей. (Школа семи гномов для занятий с детьми от 5 до 6 лет) Издательство Мозайка – Синтез 2007г.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Тайны природы (Школа семи гномов для занятий с детьми от 5 до 6 лет) Издательство Мозайка – Синтез 2008г.                     </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А.Алексин, С.Михалков,Л.Разгон, В.Хелемендик «Почемучка» Изд. «Педагогика – Пресс»1987,1990,1991,1992.</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М.Голицын. «Сокровища Земли» Я познаю мир. М. Изд – во АСТ, 2001г.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В.Соболевский «Замечательные минералы. М.Просвещение 1983г.</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А.А.Плешаков «От земли до неба» М. Просвещение, 2002.</w:t>
      </w:r>
    </w:p>
    <w:p w:rsidR="00AD54CC" w:rsidRPr="00EA2D97" w:rsidRDefault="00AD54CC" w:rsidP="00EA2D97">
      <w:pPr>
        <w:numPr>
          <w:ilvl w:val="0"/>
          <w:numId w:val="7"/>
        </w:numPr>
        <w:spacing w:before="100" w:beforeAutospacing="1" w:after="100" w:afterAutospacing="1" w:line="360" w:lineRule="auto"/>
        <w:rPr>
          <w:rFonts w:ascii="Times New Roman" w:hAnsi="Times New Roman"/>
          <w:color w:val="000000"/>
          <w:sz w:val="24"/>
          <w:szCs w:val="24"/>
          <w:lang w:eastAsia="ru-RU"/>
        </w:rPr>
      </w:pPr>
      <w:r w:rsidRPr="00EA2D97">
        <w:rPr>
          <w:rFonts w:ascii="Times New Roman" w:hAnsi="Times New Roman"/>
          <w:color w:val="000000"/>
          <w:sz w:val="24"/>
          <w:szCs w:val="24"/>
          <w:lang w:eastAsia="ru-RU"/>
        </w:rPr>
        <w:t>Т.А Шорыгина «Беседы о субтропиках и горах» М.2009.</w:t>
      </w:r>
    </w:p>
    <w:p w:rsidR="00AD54CC" w:rsidRPr="00EA2D97" w:rsidRDefault="00AD54CC" w:rsidP="00EA2D97">
      <w:pPr>
        <w:shd w:val="clear" w:color="auto" w:fill="FFFFFF"/>
        <w:spacing w:line="360" w:lineRule="auto"/>
        <w:rPr>
          <w:rFonts w:ascii="Times New Roman" w:hAnsi="Times New Roman"/>
          <w:sz w:val="24"/>
          <w:szCs w:val="24"/>
        </w:rPr>
      </w:pPr>
    </w:p>
    <w:sectPr w:rsidR="00AD54CC" w:rsidRPr="00EA2D97" w:rsidSect="00EA2D97">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pgBorders w:offsetFrom="page">
        <w:top w:val="eclipsingSquares2" w:sz="10" w:space="24" w:color="auto"/>
        <w:left w:val="eclipsingSquares2" w:sz="10" w:space="24" w:color="auto"/>
        <w:bottom w:val="eclipsingSquares2" w:sz="10" w:space="24" w:color="auto"/>
        <w:right w:val="eclipsingSquares2"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4CC" w:rsidRDefault="00AD54CC" w:rsidP="00EF20E2">
      <w:pPr>
        <w:spacing w:after="0" w:line="240" w:lineRule="auto"/>
      </w:pPr>
      <w:r>
        <w:separator/>
      </w:r>
    </w:p>
  </w:endnote>
  <w:endnote w:type="continuationSeparator" w:id="1">
    <w:p w:rsidR="00AD54CC" w:rsidRDefault="00AD54CC" w:rsidP="00EF20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Footer"/>
    </w:pPr>
    <w:fldSimple w:instr="PAGE   \* MERGEFORMAT">
      <w:r>
        <w:rPr>
          <w:noProof/>
        </w:rPr>
        <w:t>24</w:t>
      </w:r>
    </w:fldSimple>
  </w:p>
  <w:p w:rsidR="00AD54CC" w:rsidRDefault="00AD54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4CC" w:rsidRDefault="00AD54CC" w:rsidP="00EF20E2">
      <w:pPr>
        <w:spacing w:after="0" w:line="240" w:lineRule="auto"/>
      </w:pPr>
      <w:r>
        <w:separator/>
      </w:r>
    </w:p>
  </w:footnote>
  <w:footnote w:type="continuationSeparator" w:id="1">
    <w:p w:rsidR="00AD54CC" w:rsidRDefault="00AD54CC" w:rsidP="00EF20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4CC" w:rsidRDefault="00AD54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66324"/>
    <w:multiLevelType w:val="multilevel"/>
    <w:tmpl w:val="70C8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B771F"/>
    <w:multiLevelType w:val="hybridMultilevel"/>
    <w:tmpl w:val="7DCA47A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E445D47"/>
    <w:multiLevelType w:val="hybridMultilevel"/>
    <w:tmpl w:val="202811DA"/>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77D26F7"/>
    <w:multiLevelType w:val="multilevel"/>
    <w:tmpl w:val="015224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28CB3B59"/>
    <w:multiLevelType w:val="multilevel"/>
    <w:tmpl w:val="1AE2CCE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D596AED"/>
    <w:multiLevelType w:val="hybridMultilevel"/>
    <w:tmpl w:val="992EF4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C65F03"/>
    <w:multiLevelType w:val="multilevel"/>
    <w:tmpl w:val="E6E2F2C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13654BD"/>
    <w:multiLevelType w:val="hybridMultilevel"/>
    <w:tmpl w:val="30520FA8"/>
    <w:lvl w:ilvl="0" w:tplc="0419000F">
      <w:start w:val="1"/>
      <w:numFmt w:val="decimal"/>
      <w:lvlText w:val="%1."/>
      <w:lvlJc w:val="left"/>
      <w:pPr>
        <w:tabs>
          <w:tab w:val="num" w:pos="720"/>
        </w:tabs>
        <w:ind w:left="720" w:hanging="360"/>
      </w:pPr>
      <w:rPr>
        <w:rFonts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B8C5C11"/>
    <w:multiLevelType w:val="multilevel"/>
    <w:tmpl w:val="8386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0584CD4"/>
    <w:multiLevelType w:val="multilevel"/>
    <w:tmpl w:val="64FEC4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4444D1A"/>
    <w:multiLevelType w:val="multilevel"/>
    <w:tmpl w:val="368020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96774D0"/>
    <w:multiLevelType w:val="hybridMultilevel"/>
    <w:tmpl w:val="62026F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6A260317"/>
    <w:multiLevelType w:val="multilevel"/>
    <w:tmpl w:val="1AE2CCE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72660B4F"/>
    <w:multiLevelType w:val="multilevel"/>
    <w:tmpl w:val="2E54C4F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7C506811"/>
    <w:multiLevelType w:val="hybridMultilevel"/>
    <w:tmpl w:val="5FFA8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E850EC4"/>
    <w:multiLevelType w:val="multilevel"/>
    <w:tmpl w:val="56381B9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6"/>
  </w:num>
  <w:num w:numId="2">
    <w:abstractNumId w:val="3"/>
  </w:num>
  <w:num w:numId="3">
    <w:abstractNumId w:val="4"/>
  </w:num>
  <w:num w:numId="4">
    <w:abstractNumId w:val="13"/>
  </w:num>
  <w:num w:numId="5">
    <w:abstractNumId w:val="10"/>
  </w:num>
  <w:num w:numId="6">
    <w:abstractNumId w:val="9"/>
  </w:num>
  <w:num w:numId="7">
    <w:abstractNumId w:val="15"/>
  </w:num>
  <w:num w:numId="8">
    <w:abstractNumId w:val="7"/>
  </w:num>
  <w:num w:numId="9">
    <w:abstractNumId w:val="11"/>
  </w:num>
  <w:num w:numId="10">
    <w:abstractNumId w:val="8"/>
  </w:num>
  <w:num w:numId="11">
    <w:abstractNumId w:val="0"/>
  </w:num>
  <w:num w:numId="12">
    <w:abstractNumId w:val="5"/>
  </w:num>
  <w:num w:numId="13">
    <w:abstractNumId w:val="1"/>
  </w:num>
  <w:num w:numId="14">
    <w:abstractNumId w:val="14"/>
  </w:num>
  <w:num w:numId="15">
    <w:abstractNumId w:val="2"/>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106A"/>
    <w:rsid w:val="00062819"/>
    <w:rsid w:val="000E1947"/>
    <w:rsid w:val="000E78CD"/>
    <w:rsid w:val="0014025A"/>
    <w:rsid w:val="001D7D9D"/>
    <w:rsid w:val="001E384B"/>
    <w:rsid w:val="001F7012"/>
    <w:rsid w:val="00212A67"/>
    <w:rsid w:val="00225FC8"/>
    <w:rsid w:val="0028720E"/>
    <w:rsid w:val="002C69A7"/>
    <w:rsid w:val="00372980"/>
    <w:rsid w:val="003A34DA"/>
    <w:rsid w:val="003B4ECA"/>
    <w:rsid w:val="003C4A63"/>
    <w:rsid w:val="003E0591"/>
    <w:rsid w:val="003E065E"/>
    <w:rsid w:val="003E5C1C"/>
    <w:rsid w:val="00467A0D"/>
    <w:rsid w:val="00494DF1"/>
    <w:rsid w:val="004A31D5"/>
    <w:rsid w:val="004B5B7A"/>
    <w:rsid w:val="00522371"/>
    <w:rsid w:val="005C3878"/>
    <w:rsid w:val="005D122A"/>
    <w:rsid w:val="00626DA7"/>
    <w:rsid w:val="00635C35"/>
    <w:rsid w:val="00644428"/>
    <w:rsid w:val="00655015"/>
    <w:rsid w:val="006907EA"/>
    <w:rsid w:val="006D739C"/>
    <w:rsid w:val="007219D4"/>
    <w:rsid w:val="00723783"/>
    <w:rsid w:val="0072640E"/>
    <w:rsid w:val="00742552"/>
    <w:rsid w:val="00766DC5"/>
    <w:rsid w:val="007757C5"/>
    <w:rsid w:val="007829D9"/>
    <w:rsid w:val="00787271"/>
    <w:rsid w:val="007B3B26"/>
    <w:rsid w:val="007C540D"/>
    <w:rsid w:val="007D00DB"/>
    <w:rsid w:val="00800B95"/>
    <w:rsid w:val="00803B56"/>
    <w:rsid w:val="00815DF2"/>
    <w:rsid w:val="00895110"/>
    <w:rsid w:val="008A6776"/>
    <w:rsid w:val="008B0C01"/>
    <w:rsid w:val="008E5692"/>
    <w:rsid w:val="00957DAB"/>
    <w:rsid w:val="009B2804"/>
    <w:rsid w:val="00A17F00"/>
    <w:rsid w:val="00A275C2"/>
    <w:rsid w:val="00A67A41"/>
    <w:rsid w:val="00AD1D74"/>
    <w:rsid w:val="00AD54CC"/>
    <w:rsid w:val="00AE0471"/>
    <w:rsid w:val="00AE57AD"/>
    <w:rsid w:val="00B109F2"/>
    <w:rsid w:val="00B858DC"/>
    <w:rsid w:val="00BC4D64"/>
    <w:rsid w:val="00C2106A"/>
    <w:rsid w:val="00C31D55"/>
    <w:rsid w:val="00C96633"/>
    <w:rsid w:val="00CA6789"/>
    <w:rsid w:val="00CC3E27"/>
    <w:rsid w:val="00CC672F"/>
    <w:rsid w:val="00CE6907"/>
    <w:rsid w:val="00D11E3F"/>
    <w:rsid w:val="00D717E1"/>
    <w:rsid w:val="00D914AC"/>
    <w:rsid w:val="00DA4AE0"/>
    <w:rsid w:val="00DB08CE"/>
    <w:rsid w:val="00E65A17"/>
    <w:rsid w:val="00EA0BD7"/>
    <w:rsid w:val="00EA2D97"/>
    <w:rsid w:val="00EF20E2"/>
    <w:rsid w:val="00F01068"/>
    <w:rsid w:val="00F148A3"/>
    <w:rsid w:val="00F30D7C"/>
    <w:rsid w:val="00F95E62"/>
    <w:rsid w:val="00FC23FF"/>
    <w:rsid w:val="00FC2A73"/>
    <w:rsid w:val="00FD31B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776"/>
    <w:pPr>
      <w:spacing w:after="200" w:line="276" w:lineRule="auto"/>
    </w:pPr>
    <w:rPr>
      <w:lang w:eastAsia="en-US"/>
    </w:rPr>
  </w:style>
  <w:style w:type="paragraph" w:styleId="Heading1">
    <w:name w:val="heading 1"/>
    <w:basedOn w:val="Normal"/>
    <w:link w:val="Heading1Char"/>
    <w:uiPriority w:val="99"/>
    <w:qFormat/>
    <w:rsid w:val="00C2106A"/>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3">
    <w:name w:val="heading 3"/>
    <w:basedOn w:val="Normal"/>
    <w:link w:val="Heading3Char"/>
    <w:uiPriority w:val="99"/>
    <w:qFormat/>
    <w:rsid w:val="00C2106A"/>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2106A"/>
    <w:rPr>
      <w:rFonts w:ascii="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9"/>
    <w:locked/>
    <w:rsid w:val="00C2106A"/>
    <w:rPr>
      <w:rFonts w:ascii="Times New Roman" w:hAnsi="Times New Roman" w:cs="Times New Roman"/>
      <w:b/>
      <w:bCs/>
      <w:sz w:val="27"/>
      <w:szCs w:val="27"/>
      <w:lang w:eastAsia="ru-RU"/>
    </w:rPr>
  </w:style>
  <w:style w:type="paragraph" w:styleId="NormalWeb">
    <w:name w:val="Normal (Web)"/>
    <w:basedOn w:val="Normal"/>
    <w:uiPriority w:val="99"/>
    <w:rsid w:val="00C2106A"/>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C2106A"/>
    <w:rPr>
      <w:rFonts w:cs="Times New Roman"/>
      <w:color w:val="0000FF"/>
      <w:u w:val="single"/>
    </w:rPr>
  </w:style>
  <w:style w:type="character" w:customStyle="1" w:styleId="apple-converted-space">
    <w:name w:val="apple-converted-space"/>
    <w:basedOn w:val="DefaultParagraphFont"/>
    <w:uiPriority w:val="99"/>
    <w:rsid w:val="00C2106A"/>
    <w:rPr>
      <w:rFonts w:cs="Times New Roman"/>
    </w:rPr>
  </w:style>
  <w:style w:type="character" w:styleId="Emphasis">
    <w:name w:val="Emphasis"/>
    <w:basedOn w:val="DefaultParagraphFont"/>
    <w:uiPriority w:val="99"/>
    <w:qFormat/>
    <w:rsid w:val="00C2106A"/>
    <w:rPr>
      <w:rFonts w:cs="Times New Roman"/>
      <w:i/>
      <w:iCs/>
    </w:rPr>
  </w:style>
  <w:style w:type="character" w:styleId="Strong">
    <w:name w:val="Strong"/>
    <w:basedOn w:val="DefaultParagraphFont"/>
    <w:uiPriority w:val="99"/>
    <w:qFormat/>
    <w:rsid w:val="00C2106A"/>
    <w:rPr>
      <w:rFonts w:cs="Times New Roman"/>
      <w:b/>
      <w:bCs/>
    </w:rPr>
  </w:style>
  <w:style w:type="paragraph" w:styleId="BalloonText">
    <w:name w:val="Balloon Text"/>
    <w:basedOn w:val="Normal"/>
    <w:link w:val="BalloonTextChar"/>
    <w:uiPriority w:val="99"/>
    <w:semiHidden/>
    <w:rsid w:val="003E05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E0591"/>
    <w:rPr>
      <w:rFonts w:ascii="Tahoma" w:hAnsi="Tahoma" w:cs="Tahoma"/>
      <w:sz w:val="16"/>
      <w:szCs w:val="16"/>
    </w:rPr>
  </w:style>
  <w:style w:type="paragraph" w:styleId="ListParagraph">
    <w:name w:val="List Paragraph"/>
    <w:basedOn w:val="Normal"/>
    <w:uiPriority w:val="99"/>
    <w:qFormat/>
    <w:rsid w:val="00A17F00"/>
    <w:pPr>
      <w:ind w:left="720"/>
      <w:contextualSpacing/>
    </w:pPr>
  </w:style>
  <w:style w:type="table" w:styleId="TableGrid">
    <w:name w:val="Table Grid"/>
    <w:basedOn w:val="TableNormal"/>
    <w:uiPriority w:val="99"/>
    <w:rsid w:val="00A17F0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45">
    <w:name w:val="c45"/>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basedOn w:val="DefaultParagraphFont"/>
    <w:uiPriority w:val="99"/>
    <w:rsid w:val="00F95E62"/>
    <w:rPr>
      <w:rFonts w:cs="Times New Roman"/>
    </w:rPr>
  </w:style>
  <w:style w:type="paragraph" w:customStyle="1" w:styleId="c38">
    <w:name w:val="c38"/>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DefaultParagraphFont"/>
    <w:uiPriority w:val="99"/>
    <w:rsid w:val="00F95E62"/>
    <w:rPr>
      <w:rFonts w:cs="Times New Roman"/>
    </w:rPr>
  </w:style>
  <w:style w:type="character" w:customStyle="1" w:styleId="c0">
    <w:name w:val="c0"/>
    <w:basedOn w:val="DefaultParagraphFont"/>
    <w:uiPriority w:val="99"/>
    <w:rsid w:val="00F95E62"/>
    <w:rPr>
      <w:rFonts w:cs="Times New Roman"/>
    </w:rPr>
  </w:style>
  <w:style w:type="paragraph" w:customStyle="1" w:styleId="c20">
    <w:name w:val="c20"/>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5">
    <w:name w:val="c95"/>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6">
    <w:name w:val="c66"/>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0">
    <w:name w:val="c30"/>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16">
    <w:name w:val="c116"/>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3">
    <w:name w:val="c33"/>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7">
    <w:name w:val="c57"/>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3">
    <w:name w:val="c43"/>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9">
    <w:name w:val="c59"/>
    <w:basedOn w:val="Normal"/>
    <w:uiPriority w:val="99"/>
    <w:rsid w:val="00F95E62"/>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rsid w:val="00EF20E2"/>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EF20E2"/>
    <w:rPr>
      <w:rFonts w:cs="Times New Roman"/>
    </w:rPr>
  </w:style>
  <w:style w:type="paragraph" w:styleId="Footer">
    <w:name w:val="footer"/>
    <w:basedOn w:val="Normal"/>
    <w:link w:val="FooterChar"/>
    <w:uiPriority w:val="99"/>
    <w:rsid w:val="00EF20E2"/>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EF20E2"/>
    <w:rPr>
      <w:rFonts w:cs="Times New Roman"/>
    </w:rPr>
  </w:style>
</w:styles>
</file>

<file path=word/webSettings.xml><?xml version="1.0" encoding="utf-8"?>
<w:webSettings xmlns:r="http://schemas.openxmlformats.org/officeDocument/2006/relationships" xmlns:w="http://schemas.openxmlformats.org/wordprocessingml/2006/main">
  <w:divs>
    <w:div w:id="1125079209">
      <w:marLeft w:val="0"/>
      <w:marRight w:val="0"/>
      <w:marTop w:val="0"/>
      <w:marBottom w:val="0"/>
      <w:divBdr>
        <w:top w:val="none" w:sz="0" w:space="0" w:color="auto"/>
        <w:left w:val="none" w:sz="0" w:space="0" w:color="auto"/>
        <w:bottom w:val="none" w:sz="0" w:space="0" w:color="auto"/>
        <w:right w:val="none" w:sz="0" w:space="0" w:color="auto"/>
      </w:divBdr>
      <w:divsChild>
        <w:div w:id="1125079206">
          <w:marLeft w:val="720"/>
          <w:marRight w:val="720"/>
          <w:marTop w:val="100"/>
          <w:marBottom w:val="100"/>
          <w:divBdr>
            <w:top w:val="none" w:sz="0" w:space="0" w:color="auto"/>
            <w:left w:val="none" w:sz="0" w:space="0" w:color="auto"/>
            <w:bottom w:val="none" w:sz="0" w:space="0" w:color="auto"/>
            <w:right w:val="none" w:sz="0" w:space="0" w:color="auto"/>
          </w:divBdr>
        </w:div>
        <w:div w:id="1125079207">
          <w:marLeft w:val="720"/>
          <w:marRight w:val="720"/>
          <w:marTop w:val="100"/>
          <w:marBottom w:val="100"/>
          <w:divBdr>
            <w:top w:val="none" w:sz="0" w:space="0" w:color="auto"/>
            <w:left w:val="none" w:sz="0" w:space="0" w:color="auto"/>
            <w:bottom w:val="none" w:sz="0" w:space="0" w:color="auto"/>
            <w:right w:val="none" w:sz="0" w:space="0" w:color="auto"/>
          </w:divBdr>
        </w:div>
        <w:div w:id="1125079208">
          <w:marLeft w:val="720"/>
          <w:marRight w:val="720"/>
          <w:marTop w:val="100"/>
          <w:marBottom w:val="100"/>
          <w:divBdr>
            <w:top w:val="none" w:sz="0" w:space="0" w:color="auto"/>
            <w:left w:val="none" w:sz="0" w:space="0" w:color="auto"/>
            <w:bottom w:val="none" w:sz="0" w:space="0" w:color="auto"/>
            <w:right w:val="none" w:sz="0" w:space="0" w:color="auto"/>
          </w:divBdr>
        </w:div>
        <w:div w:id="1125079210">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582</TotalTime>
  <Pages>50</Pages>
  <Words>10896</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Hatascha</dc:creator>
  <cp:keywords/>
  <dc:description/>
  <cp:lastModifiedBy>Психолог</cp:lastModifiedBy>
  <cp:revision>18</cp:revision>
  <dcterms:created xsi:type="dcterms:W3CDTF">2012-10-28T15:36:00Z</dcterms:created>
  <dcterms:modified xsi:type="dcterms:W3CDTF">2017-05-26T14:20:00Z</dcterms:modified>
</cp:coreProperties>
</file>