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D34" w:rsidRPr="007D7A6A" w:rsidRDefault="00966D34" w:rsidP="00EA0FB9">
      <w:pPr>
        <w:rPr>
          <w:b/>
          <w:sz w:val="28"/>
          <w:szCs w:val="28"/>
        </w:rPr>
      </w:pPr>
      <w:bookmarkStart w:id="0" w:name="_GoBack"/>
      <w:bookmarkEnd w:id="0"/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</w:t>
      </w:r>
      <w:r w:rsidRPr="007D7A6A">
        <w:rPr>
          <w:b/>
          <w:sz w:val="28"/>
          <w:szCs w:val="28"/>
        </w:rPr>
        <w:t>Понедельник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Default="00966D34" w:rsidP="00E62861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Сезон: весеннее-летний</w:t>
      </w:r>
    </w:p>
    <w:p w:rsidR="00966D34" w:rsidRDefault="00966D34" w:rsidP="00E62861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Возрастная категория 3-7 лет</w:t>
      </w:r>
    </w:p>
    <w:p w:rsidR="00966D34" w:rsidRPr="007D7A6A" w:rsidRDefault="00966D34" w:rsidP="00EA0FB9"/>
    <w:tbl>
      <w:tblPr>
        <w:tblW w:w="156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"/>
        <w:gridCol w:w="3591"/>
        <w:gridCol w:w="1134"/>
        <w:gridCol w:w="939"/>
        <w:gridCol w:w="939"/>
        <w:gridCol w:w="986"/>
        <w:gridCol w:w="2465"/>
        <w:gridCol w:w="846"/>
        <w:gridCol w:w="986"/>
        <w:gridCol w:w="986"/>
        <w:gridCol w:w="1149"/>
        <w:gridCol w:w="1149"/>
      </w:tblGrid>
      <w:tr w:rsidR="00966D34" w:rsidTr="006A6D90">
        <w:tc>
          <w:tcPr>
            <w:tcW w:w="493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59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1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6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46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818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AB458D" w:rsidRDefault="00966D34" w:rsidP="006A6D90"/>
        </w:tc>
        <w:tc>
          <w:tcPr>
            <w:tcW w:w="2298" w:type="dxa"/>
            <w:gridSpan w:val="2"/>
          </w:tcPr>
          <w:p w:rsidR="00966D34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Мин.вещества,</w:t>
            </w:r>
            <w:r w:rsidRPr="00013AA3">
              <w:rPr>
                <w:sz w:val="28"/>
                <w:szCs w:val="28"/>
              </w:rPr>
              <w:t>мг</w:t>
            </w:r>
          </w:p>
          <w:p w:rsidR="00966D34" w:rsidRPr="00AB458D" w:rsidRDefault="00966D34" w:rsidP="006A6D90"/>
        </w:tc>
      </w:tr>
      <w:tr w:rsidR="00966D34" w:rsidTr="006A6D90">
        <w:tc>
          <w:tcPr>
            <w:tcW w:w="493" w:type="dxa"/>
          </w:tcPr>
          <w:p w:rsidR="00966D34" w:rsidRDefault="00966D34" w:rsidP="006A6D90"/>
        </w:tc>
        <w:tc>
          <w:tcPr>
            <w:tcW w:w="359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3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46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AB458D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AB458D"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966D34" w:rsidRPr="00AB458D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AB458D">
              <w:rPr>
                <w:sz w:val="28"/>
                <w:szCs w:val="28"/>
              </w:rPr>
              <w:t>2</w:t>
            </w:r>
          </w:p>
        </w:tc>
        <w:tc>
          <w:tcPr>
            <w:tcW w:w="986" w:type="dxa"/>
          </w:tcPr>
          <w:p w:rsidR="00966D34" w:rsidRPr="00AB458D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49" w:type="dxa"/>
          </w:tcPr>
          <w:p w:rsidR="00966D34" w:rsidRPr="00AB458D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1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134" w:type="dxa"/>
          </w:tcPr>
          <w:p w:rsidR="00966D34" w:rsidRPr="007D7A6A" w:rsidRDefault="00966D34" w:rsidP="006A6D90"/>
        </w:tc>
        <w:tc>
          <w:tcPr>
            <w:tcW w:w="939" w:type="dxa"/>
          </w:tcPr>
          <w:p w:rsidR="00966D34" w:rsidRPr="007D7A6A" w:rsidRDefault="00966D34" w:rsidP="006A6D90"/>
        </w:tc>
        <w:tc>
          <w:tcPr>
            <w:tcW w:w="93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65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A6D90">
            <w:r>
              <w:t>Каша  гречневая молочная жидкая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39" w:type="dxa"/>
          </w:tcPr>
          <w:p w:rsidR="00966D34" w:rsidRDefault="00966D34" w:rsidP="006A6D90">
            <w:r>
              <w:t>3,0</w:t>
            </w:r>
          </w:p>
          <w:p w:rsidR="00966D34" w:rsidRPr="00AB458D" w:rsidRDefault="00966D34" w:rsidP="006A6D90"/>
        </w:tc>
        <w:tc>
          <w:tcPr>
            <w:tcW w:w="939" w:type="dxa"/>
          </w:tcPr>
          <w:p w:rsidR="00966D34" w:rsidRPr="007D7A6A" w:rsidRDefault="00966D34" w:rsidP="006A6D90">
            <w:r>
              <w:t>7,1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30,0</w:t>
            </w:r>
          </w:p>
        </w:tc>
        <w:tc>
          <w:tcPr>
            <w:tcW w:w="2465" w:type="dxa"/>
          </w:tcPr>
          <w:p w:rsidR="00966D34" w:rsidRPr="007D7A6A" w:rsidRDefault="00966D34" w:rsidP="006A6D90">
            <w:r>
              <w:t>195,0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106,32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1,3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A6D90">
            <w:r w:rsidRPr="007D7A6A">
              <w:t>Кофейный напиток</w:t>
            </w:r>
            <w:r>
              <w:t xml:space="preserve"> с молоком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1,7</w:t>
            </w:r>
          </w:p>
        </w:tc>
        <w:tc>
          <w:tcPr>
            <w:tcW w:w="939" w:type="dxa"/>
          </w:tcPr>
          <w:p w:rsidR="00966D34" w:rsidRPr="007D7A6A" w:rsidRDefault="00966D34" w:rsidP="008B78DD">
            <w:r>
              <w:t>1,2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9,3</w:t>
            </w:r>
          </w:p>
        </w:tc>
        <w:tc>
          <w:tcPr>
            <w:tcW w:w="2465" w:type="dxa"/>
          </w:tcPr>
          <w:p w:rsidR="00966D34" w:rsidRPr="007D7A6A" w:rsidRDefault="00966D34" w:rsidP="006A6D90">
            <w:r>
              <w:t>55,8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7,36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190,62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0,14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A6D90">
            <w:r w:rsidRPr="007D7A6A">
              <w:t>Масло сливочное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7,25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2465" w:type="dxa"/>
          </w:tcPr>
          <w:p w:rsidR="00966D34" w:rsidRPr="007D7A6A" w:rsidRDefault="00966D34" w:rsidP="006A6D90">
            <w:r>
              <w:t>66,2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134" w:type="dxa"/>
          </w:tcPr>
          <w:p w:rsidR="00966D34" w:rsidRPr="007D7A6A" w:rsidRDefault="00966D34" w:rsidP="006A6D90"/>
        </w:tc>
        <w:tc>
          <w:tcPr>
            <w:tcW w:w="939" w:type="dxa"/>
          </w:tcPr>
          <w:p w:rsidR="00966D34" w:rsidRPr="007D7A6A" w:rsidRDefault="00966D34" w:rsidP="006A6D90"/>
        </w:tc>
        <w:tc>
          <w:tcPr>
            <w:tcW w:w="93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65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102CD">
            <w:r>
              <w:t>Сок фруктовый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39" w:type="dxa"/>
          </w:tcPr>
          <w:p w:rsidR="00966D34" w:rsidRPr="007D7A6A" w:rsidRDefault="00966D34" w:rsidP="008B78DD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8B78DD">
            <w:r>
              <w:t>13,1</w:t>
            </w:r>
          </w:p>
        </w:tc>
        <w:tc>
          <w:tcPr>
            <w:tcW w:w="2465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10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2,2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16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9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134" w:type="dxa"/>
          </w:tcPr>
          <w:p w:rsidR="00966D34" w:rsidRPr="007D7A6A" w:rsidRDefault="00966D34" w:rsidP="006A6D90"/>
        </w:tc>
        <w:tc>
          <w:tcPr>
            <w:tcW w:w="939" w:type="dxa"/>
          </w:tcPr>
          <w:p w:rsidR="00966D34" w:rsidRPr="007D7A6A" w:rsidRDefault="00966D34" w:rsidP="006A6D90"/>
        </w:tc>
        <w:tc>
          <w:tcPr>
            <w:tcW w:w="93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65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102CD">
            <w:r>
              <w:t>Салат из свежих помидоров и огурцов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4,9</w:t>
            </w:r>
          </w:p>
        </w:tc>
        <w:tc>
          <w:tcPr>
            <w:tcW w:w="2465" w:type="dxa"/>
          </w:tcPr>
          <w:p w:rsidR="00966D34" w:rsidRPr="007D7A6A" w:rsidRDefault="00966D34" w:rsidP="008B78DD">
            <w:r>
              <w:t>64,5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1,96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28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0,4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A6D90">
            <w:r w:rsidRPr="007D7A6A">
              <w:t>Щи из свежей капусты со сметаной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2,4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4,4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13,0</w:t>
            </w:r>
          </w:p>
        </w:tc>
        <w:tc>
          <w:tcPr>
            <w:tcW w:w="2465" w:type="dxa"/>
          </w:tcPr>
          <w:p w:rsidR="00966D34" w:rsidRPr="007D7A6A" w:rsidRDefault="00966D34" w:rsidP="006A6D90">
            <w:r>
              <w:t>102,5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24,67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64,75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0,77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A6D90">
            <w:r>
              <w:t>Курица отварная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80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4,25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2465" w:type="dxa"/>
          </w:tcPr>
          <w:p w:rsidR="00966D34" w:rsidRPr="007D7A6A" w:rsidRDefault="00966D34" w:rsidP="006A6D90">
            <w:r>
              <w:t>80,0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0,096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0,096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1,072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13,52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0,988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A6D90">
            <w:r w:rsidRPr="007D7A6A">
              <w:t>Картофельное пюре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2,4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23,0</w:t>
            </w:r>
          </w:p>
        </w:tc>
        <w:tc>
          <w:tcPr>
            <w:tcW w:w="2465" w:type="dxa"/>
          </w:tcPr>
          <w:p w:rsidR="00966D34" w:rsidRPr="007D7A6A" w:rsidRDefault="00966D34" w:rsidP="008B78DD">
            <w:r>
              <w:t>138,0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12,64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3,76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66,1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0,88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134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3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20,6</w:t>
            </w:r>
          </w:p>
        </w:tc>
        <w:tc>
          <w:tcPr>
            <w:tcW w:w="2465" w:type="dxa"/>
          </w:tcPr>
          <w:p w:rsidR="00966D34" w:rsidRPr="007D7A6A" w:rsidRDefault="00966D34" w:rsidP="006A6D90">
            <w:r>
              <w:t>84,0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134" w:type="dxa"/>
          </w:tcPr>
          <w:p w:rsidR="00966D34" w:rsidRPr="007D7A6A" w:rsidRDefault="00966D34" w:rsidP="006A6D90"/>
        </w:tc>
        <w:tc>
          <w:tcPr>
            <w:tcW w:w="939" w:type="dxa"/>
          </w:tcPr>
          <w:p w:rsidR="00966D34" w:rsidRPr="007D7A6A" w:rsidRDefault="00966D34" w:rsidP="006A6D90"/>
        </w:tc>
        <w:tc>
          <w:tcPr>
            <w:tcW w:w="93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65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Суп молочный с вермишелью</w:t>
            </w:r>
          </w:p>
        </w:tc>
        <w:tc>
          <w:tcPr>
            <w:tcW w:w="1134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200</w:t>
            </w: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2,2</w:t>
            </w: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2,5</w:t>
            </w:r>
          </w:p>
        </w:tc>
        <w:tc>
          <w:tcPr>
            <w:tcW w:w="986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11,7</w:t>
            </w:r>
          </w:p>
        </w:tc>
        <w:tc>
          <w:tcPr>
            <w:tcW w:w="2465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76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106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0,46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Кисель</w:t>
            </w:r>
          </w:p>
        </w:tc>
        <w:tc>
          <w:tcPr>
            <w:tcW w:w="1134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180</w:t>
            </w: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0,1</w:t>
            </w: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0,1</w:t>
            </w:r>
          </w:p>
        </w:tc>
        <w:tc>
          <w:tcPr>
            <w:tcW w:w="986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27,5</w:t>
            </w:r>
          </w:p>
        </w:tc>
        <w:tc>
          <w:tcPr>
            <w:tcW w:w="2465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113,3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30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9</w:t>
            </w:r>
          </w:p>
        </w:tc>
        <w:tc>
          <w:tcPr>
            <w:tcW w:w="1149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7D7A6A" w:rsidRDefault="00966D34" w:rsidP="006A6D90"/>
        </w:tc>
        <w:tc>
          <w:tcPr>
            <w:tcW w:w="3591" w:type="dxa"/>
          </w:tcPr>
          <w:p w:rsidR="00966D34" w:rsidRPr="0078754E" w:rsidRDefault="00966D34" w:rsidP="006A6D9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8754E">
              <w:rPr>
                <w:b/>
                <w:color w:val="000000"/>
                <w:sz w:val="28"/>
                <w:szCs w:val="28"/>
              </w:rPr>
              <w:t>Хлеб на весь день</w:t>
            </w:r>
          </w:p>
        </w:tc>
        <w:tc>
          <w:tcPr>
            <w:tcW w:w="1134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986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2465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  <w:tc>
          <w:tcPr>
            <w:tcW w:w="114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49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591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Хлеб пшеничный</w:t>
            </w:r>
          </w:p>
        </w:tc>
        <w:tc>
          <w:tcPr>
            <w:tcW w:w="1134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465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591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134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39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465" w:type="dxa"/>
          </w:tcPr>
          <w:p w:rsidR="00966D34" w:rsidRPr="0078754E" w:rsidRDefault="00966D34" w:rsidP="006A6D90">
            <w:pPr>
              <w:rPr>
                <w:color w:val="000000"/>
                <w:sz w:val="28"/>
                <w:szCs w:val="28"/>
              </w:rPr>
            </w:pPr>
            <w:r w:rsidRPr="0078754E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49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59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1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</w:t>
            </w:r>
          </w:p>
        </w:tc>
        <w:tc>
          <w:tcPr>
            <w:tcW w:w="93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36,5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186,14</w:t>
            </w:r>
          </w:p>
        </w:tc>
        <w:tc>
          <w:tcPr>
            <w:tcW w:w="2465" w:type="dxa"/>
          </w:tcPr>
          <w:p w:rsidR="00966D34" w:rsidRPr="00925681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1167,85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1,216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14,126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80,722</w:t>
            </w:r>
          </w:p>
        </w:tc>
        <w:tc>
          <w:tcPr>
            <w:tcW w:w="11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627,65</w:t>
            </w:r>
          </w:p>
        </w:tc>
        <w:tc>
          <w:tcPr>
            <w:tcW w:w="11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21,618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Вторник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72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9"/>
        <w:gridCol w:w="3362"/>
        <w:gridCol w:w="1601"/>
        <w:gridCol w:w="951"/>
        <w:gridCol w:w="950"/>
        <w:gridCol w:w="986"/>
        <w:gridCol w:w="2515"/>
        <w:gridCol w:w="846"/>
        <w:gridCol w:w="846"/>
        <w:gridCol w:w="986"/>
        <w:gridCol w:w="1072"/>
        <w:gridCol w:w="1070"/>
        <w:gridCol w:w="1566"/>
      </w:tblGrid>
      <w:tr w:rsidR="00966D34" w:rsidTr="006A6D90">
        <w:trPr>
          <w:gridAfter w:val="1"/>
          <w:wAfter w:w="1566" w:type="dxa"/>
        </w:trPr>
        <w:tc>
          <w:tcPr>
            <w:tcW w:w="529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6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60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87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1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678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42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 вещества, мг</w:t>
            </w:r>
          </w:p>
        </w:tc>
      </w:tr>
      <w:tr w:rsidR="00966D34" w:rsidTr="006A6D90">
        <w:trPr>
          <w:gridAfter w:val="1"/>
          <w:wAfter w:w="1566" w:type="dxa"/>
        </w:trPr>
        <w:tc>
          <w:tcPr>
            <w:tcW w:w="529" w:type="dxa"/>
          </w:tcPr>
          <w:p w:rsidR="00966D34" w:rsidRDefault="00966D34" w:rsidP="006A6D90"/>
        </w:tc>
        <w:tc>
          <w:tcPr>
            <w:tcW w:w="336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60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1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975817" w:rsidRDefault="00966D34" w:rsidP="006A6D90"/>
        </w:tc>
        <w:tc>
          <w:tcPr>
            <w:tcW w:w="3362" w:type="dxa"/>
          </w:tcPr>
          <w:p w:rsidR="00966D34" w:rsidRPr="0078754E" w:rsidRDefault="00966D34" w:rsidP="006A6D90">
            <w:pPr>
              <w:jc w:val="center"/>
              <w:rPr>
                <w:b/>
                <w:color w:val="000000"/>
              </w:rPr>
            </w:pPr>
            <w:r w:rsidRPr="0078754E">
              <w:rPr>
                <w:b/>
                <w:color w:val="000000"/>
              </w:rPr>
              <w:t>Завтрак</w:t>
            </w:r>
          </w:p>
        </w:tc>
        <w:tc>
          <w:tcPr>
            <w:tcW w:w="1601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951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950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986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2515" w:type="dxa"/>
          </w:tcPr>
          <w:p w:rsidR="00966D34" w:rsidRPr="0078754E" w:rsidRDefault="00966D34" w:rsidP="006A6D90">
            <w:pPr>
              <w:rPr>
                <w:color w:val="000000"/>
              </w:rPr>
            </w:pPr>
          </w:p>
        </w:tc>
        <w:tc>
          <w:tcPr>
            <w:tcW w:w="846" w:type="dxa"/>
          </w:tcPr>
          <w:p w:rsidR="00966D34" w:rsidRPr="00975817" w:rsidRDefault="00966D34" w:rsidP="006A6D90"/>
        </w:tc>
        <w:tc>
          <w:tcPr>
            <w:tcW w:w="846" w:type="dxa"/>
          </w:tcPr>
          <w:p w:rsidR="00966D34" w:rsidRPr="00975817" w:rsidRDefault="00966D34" w:rsidP="006A6D90"/>
        </w:tc>
        <w:tc>
          <w:tcPr>
            <w:tcW w:w="986" w:type="dxa"/>
          </w:tcPr>
          <w:p w:rsidR="00966D34" w:rsidRPr="00975817" w:rsidRDefault="00966D34" w:rsidP="006A6D90"/>
        </w:tc>
        <w:tc>
          <w:tcPr>
            <w:tcW w:w="1072" w:type="dxa"/>
          </w:tcPr>
          <w:p w:rsidR="00966D34" w:rsidRPr="00975817" w:rsidRDefault="00966D34" w:rsidP="006A6D90"/>
        </w:tc>
        <w:tc>
          <w:tcPr>
            <w:tcW w:w="1070" w:type="dxa"/>
          </w:tcPr>
          <w:p w:rsidR="00966D34" w:rsidRPr="00975817" w:rsidRDefault="00966D34" w:rsidP="006A6D90"/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Каша рисовая</w:t>
            </w:r>
          </w:p>
        </w:tc>
        <w:tc>
          <w:tcPr>
            <w:tcW w:w="1601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200</w:t>
            </w:r>
          </w:p>
        </w:tc>
        <w:tc>
          <w:tcPr>
            <w:tcW w:w="951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2,3</w:t>
            </w:r>
          </w:p>
        </w:tc>
        <w:tc>
          <w:tcPr>
            <w:tcW w:w="950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5,4</w:t>
            </w:r>
          </w:p>
        </w:tc>
        <w:tc>
          <w:tcPr>
            <w:tcW w:w="986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31,2</w:t>
            </w:r>
          </w:p>
        </w:tc>
        <w:tc>
          <w:tcPr>
            <w:tcW w:w="2515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183,8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0,38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0,38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211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0,99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D7A6A" w:rsidRDefault="00966D34" w:rsidP="006A6D90">
            <w:r>
              <w:t>Какао с молоком</w:t>
            </w:r>
          </w:p>
        </w:tc>
        <w:tc>
          <w:tcPr>
            <w:tcW w:w="1601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3,3</w:t>
            </w:r>
          </w:p>
        </w:tc>
        <w:tc>
          <w:tcPr>
            <w:tcW w:w="950" w:type="dxa"/>
          </w:tcPr>
          <w:p w:rsidR="00966D34" w:rsidRPr="007D7A6A" w:rsidRDefault="00966D34" w:rsidP="006A6D90">
            <w:r>
              <w:t>2,6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14,5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97,4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1,08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221,14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0,7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D7A6A" w:rsidRDefault="00966D34" w:rsidP="006A6D90">
            <w:r w:rsidRPr="007D7A6A">
              <w:t>Масло сливочное</w:t>
            </w:r>
          </w:p>
        </w:tc>
        <w:tc>
          <w:tcPr>
            <w:tcW w:w="1601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0" w:type="dxa"/>
          </w:tcPr>
          <w:p w:rsidR="00966D34" w:rsidRPr="007D7A6A" w:rsidRDefault="00966D34" w:rsidP="006A6D90">
            <w:r>
              <w:t>7,25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66,2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1823" w:type="dxa"/>
            <w:gridSpan w:val="10"/>
          </w:tcPr>
          <w:p w:rsidR="00966D34" w:rsidRPr="007D7A6A" w:rsidRDefault="00966D34" w:rsidP="006A6D90"/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D7A6A" w:rsidRDefault="00966D34" w:rsidP="006A6D90">
            <w:r>
              <w:t>Сок фруктовый</w:t>
            </w:r>
          </w:p>
        </w:tc>
        <w:tc>
          <w:tcPr>
            <w:tcW w:w="1601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50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14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2,8</w:t>
            </w:r>
          </w:p>
        </w:tc>
      </w:tr>
      <w:tr w:rsidR="00966D34" w:rsidRPr="00013AA3" w:rsidTr="006A6D90"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7003" w:type="dxa"/>
            <w:gridSpan w:val="5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7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6" w:type="dxa"/>
          </w:tcPr>
          <w:p w:rsidR="00966D34" w:rsidRPr="007D7A6A" w:rsidRDefault="00966D34" w:rsidP="006A6D90"/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62" w:type="dxa"/>
          </w:tcPr>
          <w:p w:rsidR="00966D34" w:rsidRPr="007D7A6A" w:rsidRDefault="00966D34" w:rsidP="00693FDA">
            <w:r>
              <w:t>Салат из зеленого горошка</w:t>
            </w:r>
          </w:p>
        </w:tc>
        <w:tc>
          <w:tcPr>
            <w:tcW w:w="1601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50" w:type="dxa"/>
          </w:tcPr>
          <w:p w:rsidR="00966D34" w:rsidRPr="007D7A6A" w:rsidRDefault="00966D34" w:rsidP="006A6D90">
            <w:r>
              <w:t>2,1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34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15,456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27,936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0,354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D7A6A" w:rsidRDefault="00966D34" w:rsidP="006A6D90">
            <w:r>
              <w:t>Рассольник на мясном бульоне</w:t>
            </w:r>
          </w:p>
        </w:tc>
        <w:tc>
          <w:tcPr>
            <w:tcW w:w="1601" w:type="dxa"/>
          </w:tcPr>
          <w:p w:rsidR="00966D34" w:rsidRPr="00FF2B72" w:rsidRDefault="00966D34" w:rsidP="006A6D90">
            <w:r>
              <w:t>200</w:t>
            </w:r>
          </w:p>
        </w:tc>
        <w:tc>
          <w:tcPr>
            <w:tcW w:w="951" w:type="dxa"/>
          </w:tcPr>
          <w:p w:rsidR="00966D34" w:rsidRPr="00975817" w:rsidRDefault="00966D34" w:rsidP="006A6D90">
            <w:r>
              <w:t>3,2</w:t>
            </w:r>
          </w:p>
        </w:tc>
        <w:tc>
          <w:tcPr>
            <w:tcW w:w="950" w:type="dxa"/>
          </w:tcPr>
          <w:p w:rsidR="00966D34" w:rsidRPr="00787AE3" w:rsidRDefault="00966D34" w:rsidP="006A6D90">
            <w:r>
              <w:t>3,8</w:t>
            </w:r>
          </w:p>
        </w:tc>
        <w:tc>
          <w:tcPr>
            <w:tcW w:w="986" w:type="dxa"/>
          </w:tcPr>
          <w:p w:rsidR="00966D34" w:rsidRPr="00787AE3" w:rsidRDefault="00966D34" w:rsidP="006A6D90">
            <w:r>
              <w:t>15,0</w:t>
            </w:r>
          </w:p>
        </w:tc>
        <w:tc>
          <w:tcPr>
            <w:tcW w:w="2515" w:type="dxa"/>
          </w:tcPr>
          <w:p w:rsidR="00966D34" w:rsidRPr="00787AE3" w:rsidRDefault="00966D34" w:rsidP="000D1908">
            <w:r>
              <w:t>100,0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0,260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4,899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60,53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2,74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D7A6A" w:rsidRDefault="00966D34" w:rsidP="006A6D90">
            <w:r>
              <w:t>Котлеты запеченные</w:t>
            </w:r>
          </w:p>
        </w:tc>
        <w:tc>
          <w:tcPr>
            <w:tcW w:w="1601" w:type="dxa"/>
          </w:tcPr>
          <w:p w:rsidR="00966D34" w:rsidRPr="007D7A6A" w:rsidRDefault="00966D34" w:rsidP="00B70077">
            <w:r>
              <w:t>60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13,0</w:t>
            </w:r>
          </w:p>
        </w:tc>
        <w:tc>
          <w:tcPr>
            <w:tcW w:w="950" w:type="dxa"/>
          </w:tcPr>
          <w:p w:rsidR="00966D34" w:rsidRPr="007D7A6A" w:rsidRDefault="00966D34" w:rsidP="006A6D90">
            <w:r>
              <w:t>19,0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230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0,24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13,86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1,246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D7A6A" w:rsidRDefault="00966D34" w:rsidP="006A6D90">
            <w:r>
              <w:t>Вермишель с маслом</w:t>
            </w:r>
          </w:p>
        </w:tc>
        <w:tc>
          <w:tcPr>
            <w:tcW w:w="1601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5,0</w:t>
            </w:r>
          </w:p>
        </w:tc>
        <w:tc>
          <w:tcPr>
            <w:tcW w:w="950" w:type="dxa"/>
          </w:tcPr>
          <w:p w:rsidR="00966D34" w:rsidRPr="007D7A6A" w:rsidRDefault="00966D34" w:rsidP="006A6D90">
            <w:r>
              <w:t>3,21</w:t>
            </w:r>
          </w:p>
        </w:tc>
        <w:tc>
          <w:tcPr>
            <w:tcW w:w="986" w:type="dxa"/>
          </w:tcPr>
          <w:p w:rsidR="00966D34" w:rsidRPr="007D7A6A" w:rsidRDefault="00966D34" w:rsidP="000D1908">
            <w:r>
              <w:t>34,5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184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6,3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0,8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8754E" w:rsidRDefault="00966D34" w:rsidP="00406E0C">
            <w:pPr>
              <w:rPr>
                <w:color w:val="000000"/>
              </w:rPr>
            </w:pPr>
            <w:r>
              <w:rPr>
                <w:color w:val="000000"/>
              </w:rPr>
              <w:t xml:space="preserve"> Компот из сухофруктов</w:t>
            </w:r>
          </w:p>
        </w:tc>
        <w:tc>
          <w:tcPr>
            <w:tcW w:w="1601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180</w:t>
            </w:r>
          </w:p>
        </w:tc>
        <w:tc>
          <w:tcPr>
            <w:tcW w:w="951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1,04</w:t>
            </w:r>
          </w:p>
        </w:tc>
        <w:tc>
          <w:tcPr>
            <w:tcW w:w="950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0</w:t>
            </w:r>
          </w:p>
        </w:tc>
        <w:tc>
          <w:tcPr>
            <w:tcW w:w="986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26,96</w:t>
            </w:r>
          </w:p>
        </w:tc>
        <w:tc>
          <w:tcPr>
            <w:tcW w:w="2515" w:type="dxa"/>
          </w:tcPr>
          <w:p w:rsidR="00966D34" w:rsidRPr="0078754E" w:rsidRDefault="00966D34" w:rsidP="006A6D90">
            <w:pPr>
              <w:rPr>
                <w:color w:val="000000"/>
              </w:rPr>
            </w:pPr>
            <w:r w:rsidRPr="0078754E">
              <w:rPr>
                <w:color w:val="000000"/>
              </w:rPr>
              <w:t>107,44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60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0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5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70" w:type="dxa"/>
          </w:tcPr>
          <w:p w:rsidR="00966D34" w:rsidRPr="007D7A6A" w:rsidRDefault="00966D34" w:rsidP="006A6D90"/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0C3A61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Булочка домашняя</w:t>
            </w:r>
          </w:p>
        </w:tc>
        <w:tc>
          <w:tcPr>
            <w:tcW w:w="1601" w:type="dxa"/>
          </w:tcPr>
          <w:p w:rsidR="00966D34" w:rsidRPr="000C3A61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951" w:type="dxa"/>
          </w:tcPr>
          <w:p w:rsidR="00966D34" w:rsidRPr="000C3A61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1,23</w:t>
            </w:r>
          </w:p>
        </w:tc>
        <w:tc>
          <w:tcPr>
            <w:tcW w:w="950" w:type="dxa"/>
          </w:tcPr>
          <w:p w:rsidR="00966D34" w:rsidRPr="000C3A61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9,18</w:t>
            </w:r>
          </w:p>
        </w:tc>
        <w:tc>
          <w:tcPr>
            <w:tcW w:w="986" w:type="dxa"/>
          </w:tcPr>
          <w:p w:rsidR="00966D34" w:rsidRPr="000C3A61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5,7</w:t>
            </w:r>
          </w:p>
        </w:tc>
        <w:tc>
          <w:tcPr>
            <w:tcW w:w="2515" w:type="dxa"/>
          </w:tcPr>
          <w:p w:rsidR="00966D34" w:rsidRPr="000C3A61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128,11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6,6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16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0,54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7D7A6A" w:rsidRDefault="00966D34" w:rsidP="006A6D90">
            <w:r>
              <w:t>Чай с сахаром</w:t>
            </w:r>
          </w:p>
        </w:tc>
        <w:tc>
          <w:tcPr>
            <w:tcW w:w="1601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0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19,2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0,006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6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11,6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0,54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7D7A6A" w:rsidRDefault="00966D34" w:rsidP="006A6D90"/>
        </w:tc>
        <w:tc>
          <w:tcPr>
            <w:tcW w:w="336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60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0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5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70" w:type="dxa"/>
          </w:tcPr>
          <w:p w:rsidR="00966D34" w:rsidRPr="007D7A6A" w:rsidRDefault="00966D34" w:rsidP="006A6D90"/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362" w:type="dxa"/>
          </w:tcPr>
          <w:p w:rsidR="00966D34" w:rsidRPr="000C3A61" w:rsidRDefault="00966D34" w:rsidP="006A6D90">
            <w:pPr>
              <w:rPr>
                <w:color w:val="000000"/>
              </w:rPr>
            </w:pPr>
            <w:r w:rsidRPr="000C3A61">
              <w:rPr>
                <w:color w:val="000000"/>
              </w:rPr>
              <w:t>Хлеб пшеничный</w:t>
            </w:r>
          </w:p>
        </w:tc>
        <w:tc>
          <w:tcPr>
            <w:tcW w:w="1601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1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50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515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362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601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1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50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15" w:type="dxa"/>
          </w:tcPr>
          <w:p w:rsidR="00966D34" w:rsidRPr="000C3A61" w:rsidRDefault="00966D34" w:rsidP="006A6D90">
            <w:pPr>
              <w:rPr>
                <w:color w:val="000000"/>
                <w:sz w:val="28"/>
                <w:szCs w:val="28"/>
              </w:rPr>
            </w:pPr>
            <w:r w:rsidRPr="000C3A61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1"/>
          <w:wAfter w:w="1566" w:type="dxa"/>
        </w:trPr>
        <w:tc>
          <w:tcPr>
            <w:tcW w:w="52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36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60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37,27</w:t>
            </w:r>
          </w:p>
        </w:tc>
        <w:tc>
          <w:tcPr>
            <w:tcW w:w="95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49,63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257,95</w:t>
            </w:r>
          </w:p>
        </w:tc>
        <w:tc>
          <w:tcPr>
            <w:tcW w:w="2515" w:type="dxa"/>
          </w:tcPr>
          <w:p w:rsidR="00966D34" w:rsidRPr="00E13871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1366,1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0,498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0,882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39,455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623,5</w:t>
            </w:r>
          </w:p>
        </w:tc>
        <w:tc>
          <w:tcPr>
            <w:tcW w:w="107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11,39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Среда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757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"/>
        <w:gridCol w:w="3616"/>
        <w:gridCol w:w="1325"/>
        <w:gridCol w:w="955"/>
        <w:gridCol w:w="955"/>
        <w:gridCol w:w="986"/>
        <w:gridCol w:w="2513"/>
        <w:gridCol w:w="8"/>
        <w:gridCol w:w="826"/>
        <w:gridCol w:w="8"/>
        <w:gridCol w:w="826"/>
        <w:gridCol w:w="10"/>
        <w:gridCol w:w="976"/>
        <w:gridCol w:w="9"/>
        <w:gridCol w:w="1117"/>
        <w:gridCol w:w="8"/>
        <w:gridCol w:w="1062"/>
        <w:gridCol w:w="924"/>
        <w:gridCol w:w="120"/>
        <w:gridCol w:w="804"/>
      </w:tblGrid>
      <w:tr w:rsidR="00966D34" w:rsidTr="006A6D90">
        <w:trPr>
          <w:gridAfter w:val="3"/>
          <w:wAfter w:w="1848" w:type="dxa"/>
        </w:trPr>
        <w:tc>
          <w:tcPr>
            <w:tcW w:w="524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61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32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96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1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654" w:type="dxa"/>
            <w:gridSpan w:val="6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96" w:type="dxa"/>
            <w:gridSpan w:val="4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 вещества, мг</w:t>
            </w:r>
          </w:p>
        </w:tc>
      </w:tr>
      <w:tr w:rsidR="00966D34" w:rsidTr="006A6D90">
        <w:trPr>
          <w:gridAfter w:val="3"/>
          <w:wAfter w:w="1848" w:type="dxa"/>
        </w:trPr>
        <w:tc>
          <w:tcPr>
            <w:tcW w:w="524" w:type="dxa"/>
          </w:tcPr>
          <w:p w:rsidR="00966D34" w:rsidRDefault="00966D34" w:rsidP="006A6D90"/>
        </w:tc>
        <w:tc>
          <w:tcPr>
            <w:tcW w:w="361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32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1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3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83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2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0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32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3" w:type="dxa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126" w:type="dxa"/>
            <w:gridSpan w:val="2"/>
          </w:tcPr>
          <w:p w:rsidR="00966D34" w:rsidRPr="007D7A6A" w:rsidRDefault="00966D34" w:rsidP="006A6D90"/>
        </w:tc>
        <w:tc>
          <w:tcPr>
            <w:tcW w:w="1070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7D7A6A" w:rsidRDefault="00966D34" w:rsidP="006A6D90">
            <w:r>
              <w:t>Каша манная молочная</w:t>
            </w:r>
          </w:p>
        </w:tc>
        <w:tc>
          <w:tcPr>
            <w:tcW w:w="1325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8,0</w:t>
            </w:r>
          </w:p>
        </w:tc>
        <w:tc>
          <w:tcPr>
            <w:tcW w:w="955" w:type="dxa"/>
          </w:tcPr>
          <w:p w:rsidR="00966D34" w:rsidRPr="007D7A6A" w:rsidRDefault="00966D34" w:rsidP="000D1908">
            <w:r>
              <w:t>12,0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26</w:t>
            </w:r>
          </w:p>
        </w:tc>
        <w:tc>
          <w:tcPr>
            <w:tcW w:w="2513" w:type="dxa"/>
          </w:tcPr>
          <w:p w:rsidR="00966D34" w:rsidRPr="007D7A6A" w:rsidRDefault="00966D34" w:rsidP="006A6D90">
            <w:r>
              <w:t>225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0,07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0,27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1,12</w:t>
            </w:r>
          </w:p>
        </w:tc>
        <w:tc>
          <w:tcPr>
            <w:tcW w:w="1126" w:type="dxa"/>
            <w:gridSpan w:val="2"/>
          </w:tcPr>
          <w:p w:rsidR="00966D34" w:rsidRPr="007D7A6A" w:rsidRDefault="00966D34" w:rsidP="006A6D90">
            <w:r>
              <w:t>235,92</w:t>
            </w:r>
          </w:p>
        </w:tc>
        <w:tc>
          <w:tcPr>
            <w:tcW w:w="1070" w:type="dxa"/>
            <w:gridSpan w:val="2"/>
          </w:tcPr>
          <w:p w:rsidR="00966D34" w:rsidRPr="007D7A6A" w:rsidRDefault="00966D34" w:rsidP="006A6D90">
            <w:r>
              <w:t>0,7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7D7A6A" w:rsidRDefault="00966D34" w:rsidP="006A6D90">
            <w:r>
              <w:t>Чай с молоком</w:t>
            </w:r>
          </w:p>
        </w:tc>
        <w:tc>
          <w:tcPr>
            <w:tcW w:w="132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1,3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1,1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4,8</w:t>
            </w:r>
          </w:p>
        </w:tc>
        <w:tc>
          <w:tcPr>
            <w:tcW w:w="2513" w:type="dxa"/>
          </w:tcPr>
          <w:p w:rsidR="00966D34" w:rsidRPr="007D7A6A" w:rsidRDefault="00966D34" w:rsidP="000D1908">
            <w:r>
              <w:t>39,0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0,66</w:t>
            </w:r>
          </w:p>
        </w:tc>
        <w:tc>
          <w:tcPr>
            <w:tcW w:w="1126" w:type="dxa"/>
            <w:gridSpan w:val="2"/>
          </w:tcPr>
          <w:p w:rsidR="00966D34" w:rsidRPr="007D7A6A" w:rsidRDefault="00966D34" w:rsidP="006A6D90">
            <w:r>
              <w:t>128,1</w:t>
            </w:r>
          </w:p>
        </w:tc>
        <w:tc>
          <w:tcPr>
            <w:tcW w:w="1070" w:type="dxa"/>
            <w:gridSpan w:val="2"/>
          </w:tcPr>
          <w:p w:rsidR="00966D34" w:rsidRPr="007D7A6A" w:rsidRDefault="00966D34" w:rsidP="006A6D90">
            <w:r>
              <w:t>0,64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7D7A6A" w:rsidRDefault="00966D34" w:rsidP="006A6D90">
            <w:r w:rsidRPr="007D7A6A">
              <w:t>Масло сливочное</w:t>
            </w:r>
          </w:p>
        </w:tc>
        <w:tc>
          <w:tcPr>
            <w:tcW w:w="1325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55" w:type="dxa"/>
          </w:tcPr>
          <w:p w:rsidR="00966D34" w:rsidRPr="007D7A6A" w:rsidRDefault="00966D34" w:rsidP="0078754E">
            <w:r>
              <w:t>0,1</w:t>
            </w:r>
          </w:p>
        </w:tc>
        <w:tc>
          <w:tcPr>
            <w:tcW w:w="955" w:type="dxa"/>
          </w:tcPr>
          <w:p w:rsidR="00966D34" w:rsidRPr="007D7A6A" w:rsidRDefault="00966D34" w:rsidP="0078754E">
            <w:r>
              <w:t>7,25</w:t>
            </w:r>
          </w:p>
        </w:tc>
        <w:tc>
          <w:tcPr>
            <w:tcW w:w="986" w:type="dxa"/>
          </w:tcPr>
          <w:p w:rsidR="00966D34" w:rsidRPr="007D7A6A" w:rsidRDefault="00966D34" w:rsidP="0078754E">
            <w:r>
              <w:t>13,1</w:t>
            </w:r>
          </w:p>
        </w:tc>
        <w:tc>
          <w:tcPr>
            <w:tcW w:w="2513" w:type="dxa"/>
          </w:tcPr>
          <w:p w:rsidR="00966D34" w:rsidRPr="007D7A6A" w:rsidRDefault="00966D34" w:rsidP="0078754E">
            <w:r>
              <w:t>66,2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12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0" w:type="dxa"/>
            <w:gridSpan w:val="2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1584" w:type="dxa"/>
            <w:gridSpan w:val="15"/>
          </w:tcPr>
          <w:p w:rsidR="00966D34" w:rsidRPr="007D7A6A" w:rsidRDefault="00966D34" w:rsidP="006A6D90"/>
        </w:tc>
        <w:tc>
          <w:tcPr>
            <w:tcW w:w="924" w:type="dxa"/>
          </w:tcPr>
          <w:p w:rsidR="00966D34" w:rsidRPr="007D7A6A" w:rsidRDefault="00966D34" w:rsidP="006A6D90"/>
        </w:tc>
        <w:tc>
          <w:tcPr>
            <w:tcW w:w="924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7D7A6A" w:rsidRDefault="00966D34" w:rsidP="00693FDA">
            <w:r>
              <w:t>Сок фруктовый</w:t>
            </w:r>
          </w:p>
        </w:tc>
        <w:tc>
          <w:tcPr>
            <w:tcW w:w="1325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513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126" w:type="dxa"/>
            <w:gridSpan w:val="2"/>
          </w:tcPr>
          <w:p w:rsidR="00966D34" w:rsidRPr="007D7A6A" w:rsidRDefault="00966D34" w:rsidP="006A6D90"/>
        </w:tc>
        <w:tc>
          <w:tcPr>
            <w:tcW w:w="1070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32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3" w:type="dxa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126" w:type="dxa"/>
            <w:gridSpan w:val="2"/>
          </w:tcPr>
          <w:p w:rsidR="00966D34" w:rsidRPr="007D7A6A" w:rsidRDefault="00966D34" w:rsidP="006A6D90"/>
        </w:tc>
        <w:tc>
          <w:tcPr>
            <w:tcW w:w="1070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7D7A6A" w:rsidRDefault="00966D34" w:rsidP="00192DFE">
            <w:r>
              <w:t>Огурец порционный</w:t>
            </w:r>
          </w:p>
        </w:tc>
        <w:tc>
          <w:tcPr>
            <w:tcW w:w="1325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1,3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0D1908">
            <w:r>
              <w:t>11,4</w:t>
            </w:r>
          </w:p>
        </w:tc>
        <w:tc>
          <w:tcPr>
            <w:tcW w:w="2521" w:type="dxa"/>
            <w:gridSpan w:val="2"/>
          </w:tcPr>
          <w:p w:rsidR="00966D34" w:rsidRPr="007D7A6A" w:rsidRDefault="00966D34" w:rsidP="006A6D90">
            <w:r>
              <w:t>52,4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0,01</w:t>
            </w:r>
          </w:p>
        </w:tc>
        <w:tc>
          <w:tcPr>
            <w:tcW w:w="836" w:type="dxa"/>
            <w:gridSpan w:val="2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5" w:type="dxa"/>
            <w:gridSpan w:val="2"/>
          </w:tcPr>
          <w:p w:rsidR="00966D34" w:rsidRPr="007D7A6A" w:rsidRDefault="00966D34" w:rsidP="006A6D90">
            <w:r>
              <w:t>2,89</w:t>
            </w:r>
          </w:p>
        </w:tc>
        <w:tc>
          <w:tcPr>
            <w:tcW w:w="1125" w:type="dxa"/>
            <w:gridSpan w:val="2"/>
          </w:tcPr>
          <w:p w:rsidR="00966D34" w:rsidRPr="007D7A6A" w:rsidRDefault="00966D34" w:rsidP="006A6D90">
            <w:r>
              <w:t>21</w:t>
            </w:r>
          </w:p>
        </w:tc>
        <w:tc>
          <w:tcPr>
            <w:tcW w:w="1062" w:type="dxa"/>
          </w:tcPr>
          <w:p w:rsidR="00966D34" w:rsidRPr="007D7A6A" w:rsidRDefault="00966D34" w:rsidP="006A6D90">
            <w:r>
              <w:t>0,92</w:t>
            </w:r>
          </w:p>
        </w:tc>
        <w:tc>
          <w:tcPr>
            <w:tcW w:w="924" w:type="dxa"/>
          </w:tcPr>
          <w:p w:rsidR="00966D34" w:rsidRPr="007D7A6A" w:rsidRDefault="00966D34" w:rsidP="006A6D90"/>
        </w:tc>
        <w:tc>
          <w:tcPr>
            <w:tcW w:w="924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16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Борщ на курином бульоне со сметаной</w:t>
            </w:r>
          </w:p>
        </w:tc>
        <w:tc>
          <w:tcPr>
            <w:tcW w:w="1325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200</w:t>
            </w:r>
          </w:p>
        </w:tc>
        <w:tc>
          <w:tcPr>
            <w:tcW w:w="955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4,4</w:t>
            </w:r>
          </w:p>
        </w:tc>
        <w:tc>
          <w:tcPr>
            <w:tcW w:w="955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7,5</w:t>
            </w:r>
          </w:p>
        </w:tc>
        <w:tc>
          <w:tcPr>
            <w:tcW w:w="986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15,2</w:t>
            </w:r>
          </w:p>
        </w:tc>
        <w:tc>
          <w:tcPr>
            <w:tcW w:w="2513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140,5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9,12</w:t>
            </w:r>
          </w:p>
        </w:tc>
        <w:tc>
          <w:tcPr>
            <w:tcW w:w="1126" w:type="dxa"/>
            <w:gridSpan w:val="2"/>
          </w:tcPr>
          <w:p w:rsidR="00966D34" w:rsidRPr="007D7A6A" w:rsidRDefault="00966D34" w:rsidP="006A6D90">
            <w:r>
              <w:t>53,25</w:t>
            </w:r>
          </w:p>
        </w:tc>
        <w:tc>
          <w:tcPr>
            <w:tcW w:w="1070" w:type="dxa"/>
            <w:gridSpan w:val="2"/>
          </w:tcPr>
          <w:p w:rsidR="00966D34" w:rsidRPr="007D7A6A" w:rsidRDefault="00966D34" w:rsidP="006A6D90">
            <w:r>
              <w:t>1,1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Запеканка картоф с фаршем</w:t>
            </w:r>
          </w:p>
        </w:tc>
        <w:tc>
          <w:tcPr>
            <w:tcW w:w="1325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180</w:t>
            </w:r>
          </w:p>
        </w:tc>
        <w:tc>
          <w:tcPr>
            <w:tcW w:w="955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16,07</w:t>
            </w:r>
          </w:p>
        </w:tc>
        <w:tc>
          <w:tcPr>
            <w:tcW w:w="955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16,1</w:t>
            </w:r>
          </w:p>
        </w:tc>
        <w:tc>
          <w:tcPr>
            <w:tcW w:w="986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20,54</w:t>
            </w:r>
          </w:p>
        </w:tc>
        <w:tc>
          <w:tcPr>
            <w:tcW w:w="2513" w:type="dxa"/>
          </w:tcPr>
          <w:p w:rsidR="00966D34" w:rsidRPr="001A11F9" w:rsidRDefault="00966D34" w:rsidP="006A6D90">
            <w:pPr>
              <w:rPr>
                <w:color w:val="000000"/>
              </w:rPr>
            </w:pPr>
            <w:r w:rsidRPr="001A11F9">
              <w:rPr>
                <w:color w:val="000000"/>
              </w:rPr>
              <w:t>293,05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50,9</w:t>
            </w:r>
          </w:p>
        </w:tc>
        <w:tc>
          <w:tcPr>
            <w:tcW w:w="1126" w:type="dxa"/>
            <w:gridSpan w:val="2"/>
          </w:tcPr>
          <w:p w:rsidR="00966D34" w:rsidRPr="007D7A6A" w:rsidRDefault="00966D34" w:rsidP="006A6D90">
            <w:r>
              <w:t>88,52</w:t>
            </w:r>
          </w:p>
        </w:tc>
        <w:tc>
          <w:tcPr>
            <w:tcW w:w="1070" w:type="dxa"/>
            <w:gridSpan w:val="2"/>
          </w:tcPr>
          <w:p w:rsidR="00966D34" w:rsidRPr="007D7A6A" w:rsidRDefault="00966D34" w:rsidP="006A6D90">
            <w:r>
              <w:t>2,68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7D7A6A" w:rsidRDefault="00966D34" w:rsidP="006A6D90">
            <w:r w:rsidRPr="007D7A6A">
              <w:t xml:space="preserve">Компот из </w:t>
            </w:r>
            <w:r>
              <w:t>сухофруктов</w:t>
            </w:r>
          </w:p>
        </w:tc>
        <w:tc>
          <w:tcPr>
            <w:tcW w:w="132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5" w:type="dxa"/>
          </w:tcPr>
          <w:p w:rsidR="00966D34" w:rsidRPr="007D7A6A" w:rsidRDefault="00966D34" w:rsidP="0078754E">
            <w:r>
              <w:t>0</w:t>
            </w:r>
          </w:p>
        </w:tc>
        <w:tc>
          <w:tcPr>
            <w:tcW w:w="955" w:type="dxa"/>
          </w:tcPr>
          <w:p w:rsidR="00966D34" w:rsidRPr="007D7A6A" w:rsidRDefault="00966D34" w:rsidP="0078754E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78754E">
            <w:r>
              <w:t>20,6</w:t>
            </w:r>
          </w:p>
        </w:tc>
        <w:tc>
          <w:tcPr>
            <w:tcW w:w="2513" w:type="dxa"/>
          </w:tcPr>
          <w:p w:rsidR="00966D34" w:rsidRPr="007D7A6A" w:rsidRDefault="00966D34" w:rsidP="0078754E">
            <w:r>
              <w:t>84,0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126" w:type="dxa"/>
            <w:gridSpan w:val="2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70" w:type="dxa"/>
            <w:gridSpan w:val="2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32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3" w:type="dxa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126" w:type="dxa"/>
            <w:gridSpan w:val="2"/>
          </w:tcPr>
          <w:p w:rsidR="00966D34" w:rsidRPr="007D7A6A" w:rsidRDefault="00966D34" w:rsidP="006A6D90"/>
        </w:tc>
        <w:tc>
          <w:tcPr>
            <w:tcW w:w="1070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7D7A6A" w:rsidRDefault="00966D34" w:rsidP="006A6D90">
            <w:r>
              <w:t>Лапшевник с творогом</w:t>
            </w:r>
          </w:p>
        </w:tc>
        <w:tc>
          <w:tcPr>
            <w:tcW w:w="1325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5,0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4,5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23,5</w:t>
            </w:r>
          </w:p>
        </w:tc>
        <w:tc>
          <w:tcPr>
            <w:tcW w:w="2513" w:type="dxa"/>
          </w:tcPr>
          <w:p w:rsidR="00966D34" w:rsidRPr="007D7A6A" w:rsidRDefault="00966D34" w:rsidP="006A6D90">
            <w:r>
              <w:t>141,5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0,38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0,83</w:t>
            </w:r>
          </w:p>
        </w:tc>
        <w:tc>
          <w:tcPr>
            <w:tcW w:w="1126" w:type="dxa"/>
            <w:gridSpan w:val="2"/>
          </w:tcPr>
          <w:p w:rsidR="00966D34" w:rsidRPr="007D7A6A" w:rsidRDefault="00966D34" w:rsidP="006A6D90">
            <w:r>
              <w:t>245,96</w:t>
            </w:r>
          </w:p>
        </w:tc>
        <w:tc>
          <w:tcPr>
            <w:tcW w:w="1070" w:type="dxa"/>
            <w:gridSpan w:val="2"/>
          </w:tcPr>
          <w:p w:rsidR="00966D34" w:rsidRPr="007D7A6A" w:rsidRDefault="00966D34" w:rsidP="006A6D90">
            <w:r>
              <w:t>0,9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7D7A6A" w:rsidRDefault="00966D34" w:rsidP="006A6D90">
            <w:r>
              <w:t>чай</w:t>
            </w:r>
          </w:p>
        </w:tc>
        <w:tc>
          <w:tcPr>
            <w:tcW w:w="132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5,3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4,6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8,8</w:t>
            </w:r>
          </w:p>
        </w:tc>
        <w:tc>
          <w:tcPr>
            <w:tcW w:w="2513" w:type="dxa"/>
          </w:tcPr>
          <w:p w:rsidR="00966D34" w:rsidRPr="007D7A6A" w:rsidRDefault="00966D34" w:rsidP="006A6D90">
            <w:r>
              <w:t>99,0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34" w:type="dxa"/>
            <w:gridSpan w:val="2"/>
          </w:tcPr>
          <w:p w:rsidR="00966D34" w:rsidRPr="007D7A6A" w:rsidRDefault="00966D34" w:rsidP="006A6D90">
            <w:r>
              <w:t>0,26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1126" w:type="dxa"/>
            <w:gridSpan w:val="2"/>
          </w:tcPr>
          <w:p w:rsidR="00966D34" w:rsidRPr="007D7A6A" w:rsidRDefault="00966D34" w:rsidP="006A6D90">
            <w:r>
              <w:t>242</w:t>
            </w:r>
          </w:p>
        </w:tc>
        <w:tc>
          <w:tcPr>
            <w:tcW w:w="1070" w:type="dxa"/>
            <w:gridSpan w:val="2"/>
          </w:tcPr>
          <w:p w:rsidR="00966D34" w:rsidRPr="007D7A6A" w:rsidRDefault="00966D34" w:rsidP="006A6D90">
            <w:r>
              <w:t>0,2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32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3" w:type="dxa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834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126" w:type="dxa"/>
            <w:gridSpan w:val="2"/>
          </w:tcPr>
          <w:p w:rsidR="00966D34" w:rsidRPr="007D7A6A" w:rsidRDefault="00966D34" w:rsidP="006A6D90"/>
        </w:tc>
        <w:tc>
          <w:tcPr>
            <w:tcW w:w="1070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3175C9" w:rsidRDefault="00966D34" w:rsidP="006A6D90">
            <w:pPr>
              <w:rPr>
                <w:color w:val="000000"/>
              </w:rPr>
            </w:pPr>
            <w:r w:rsidRPr="003175C9">
              <w:rPr>
                <w:color w:val="000000"/>
              </w:rPr>
              <w:t>Хлеб пшеничный</w:t>
            </w:r>
          </w:p>
        </w:tc>
        <w:tc>
          <w:tcPr>
            <w:tcW w:w="1325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5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55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513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3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0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3"/>
          <w:wAfter w:w="1848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325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5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55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13" w:type="dxa"/>
          </w:tcPr>
          <w:p w:rsidR="00966D34" w:rsidRPr="003175C9" w:rsidRDefault="00966D34" w:rsidP="006A6D90">
            <w:pPr>
              <w:rPr>
                <w:color w:val="000000"/>
                <w:sz w:val="28"/>
                <w:szCs w:val="28"/>
              </w:rPr>
            </w:pPr>
            <w:r w:rsidRPr="003175C9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3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0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1"/>
          <w:wAfter w:w="804" w:type="dxa"/>
        </w:trPr>
        <w:tc>
          <w:tcPr>
            <w:tcW w:w="524" w:type="dxa"/>
          </w:tcPr>
          <w:p w:rsidR="00966D34" w:rsidRPr="007D7A6A" w:rsidRDefault="00966D34" w:rsidP="006A6D90"/>
        </w:tc>
        <w:tc>
          <w:tcPr>
            <w:tcW w:w="361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32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47,27</w:t>
            </w: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54,35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158,94</w:t>
            </w:r>
          </w:p>
        </w:tc>
        <w:tc>
          <w:tcPr>
            <w:tcW w:w="2513" w:type="dxa"/>
          </w:tcPr>
          <w:p w:rsidR="00966D34" w:rsidRPr="00880741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1273,2</w:t>
            </w:r>
          </w:p>
        </w:tc>
        <w:tc>
          <w:tcPr>
            <w:tcW w:w="83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0,47</w:t>
            </w:r>
          </w:p>
        </w:tc>
        <w:tc>
          <w:tcPr>
            <w:tcW w:w="83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1,36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124,63</w:t>
            </w:r>
          </w:p>
        </w:tc>
        <w:tc>
          <w:tcPr>
            <w:tcW w:w="112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1035,19</w:t>
            </w:r>
          </w:p>
        </w:tc>
        <w:tc>
          <w:tcPr>
            <w:tcW w:w="1070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40,9</w:t>
            </w:r>
          </w:p>
        </w:tc>
        <w:tc>
          <w:tcPr>
            <w:tcW w:w="104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Четверг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"/>
        <w:gridCol w:w="3266"/>
        <w:gridCol w:w="1566"/>
        <w:gridCol w:w="945"/>
        <w:gridCol w:w="945"/>
        <w:gridCol w:w="986"/>
        <w:gridCol w:w="2488"/>
        <w:gridCol w:w="846"/>
        <w:gridCol w:w="986"/>
        <w:gridCol w:w="986"/>
        <w:gridCol w:w="1073"/>
        <w:gridCol w:w="1064"/>
      </w:tblGrid>
      <w:tr w:rsidR="00966D34" w:rsidTr="006A6D90">
        <w:tc>
          <w:tcPr>
            <w:tcW w:w="509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2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76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48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818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37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Минвещества, мг</w:t>
            </w:r>
          </w:p>
        </w:tc>
      </w:tr>
      <w:tr w:rsidR="00966D34" w:rsidTr="006A6D90">
        <w:tc>
          <w:tcPr>
            <w:tcW w:w="509" w:type="dxa"/>
          </w:tcPr>
          <w:p w:rsidR="00966D34" w:rsidRDefault="00966D34" w:rsidP="006A6D90"/>
        </w:tc>
        <w:tc>
          <w:tcPr>
            <w:tcW w:w="32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48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6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  <w:tc>
          <w:tcPr>
            <w:tcW w:w="106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>Каша  пшённая молочная жидкая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4,9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9,9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14,0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175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0,275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1,125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230,6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1,875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>Кофейный напиток с молоком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1,7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9,3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55,8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7,36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190,62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0,14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/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  <w:tc>
          <w:tcPr>
            <w:tcW w:w="106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>Сок фруктовый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4112EB">
            <w:r>
              <w:t>13,1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14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2,8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  <w:tc>
          <w:tcPr>
            <w:tcW w:w="106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>Салат из свежей моркови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4,9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64,5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10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9,7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0,51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>Суп крестьянский на к/б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2,5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2,0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15,3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88,0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8,37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12,47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73,92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1,1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>Картофельное пюре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2,4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23,0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138,0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0,128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34,56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0,296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Default="00966D34" w:rsidP="006A6D90">
            <w:r>
              <w:t>Рыбные котлеты</w:t>
            </w:r>
          </w:p>
        </w:tc>
        <w:tc>
          <w:tcPr>
            <w:tcW w:w="1566" w:type="dxa"/>
          </w:tcPr>
          <w:p w:rsidR="00966D34" w:rsidRDefault="00966D34" w:rsidP="006A6D90">
            <w:r>
              <w:t>60</w:t>
            </w:r>
          </w:p>
        </w:tc>
        <w:tc>
          <w:tcPr>
            <w:tcW w:w="945" w:type="dxa"/>
          </w:tcPr>
          <w:p w:rsidR="00966D34" w:rsidRDefault="00966D34" w:rsidP="006A6D90">
            <w:r>
              <w:t>13,0</w:t>
            </w:r>
          </w:p>
        </w:tc>
        <w:tc>
          <w:tcPr>
            <w:tcW w:w="945" w:type="dxa"/>
          </w:tcPr>
          <w:p w:rsidR="00966D34" w:rsidRDefault="00966D34" w:rsidP="006A6D90">
            <w:r>
              <w:t>2,0</w:t>
            </w:r>
          </w:p>
        </w:tc>
        <w:tc>
          <w:tcPr>
            <w:tcW w:w="986" w:type="dxa"/>
          </w:tcPr>
          <w:p w:rsidR="00966D34" w:rsidRDefault="00966D34" w:rsidP="006A6D90">
            <w:r>
              <w:t>14,0</w:t>
            </w:r>
          </w:p>
        </w:tc>
        <w:tc>
          <w:tcPr>
            <w:tcW w:w="2488" w:type="dxa"/>
          </w:tcPr>
          <w:p w:rsidR="00966D34" w:rsidRDefault="00966D34" w:rsidP="006A6D90">
            <w:r>
              <w:t>130</w:t>
            </w:r>
          </w:p>
        </w:tc>
        <w:tc>
          <w:tcPr>
            <w:tcW w:w="846" w:type="dxa"/>
          </w:tcPr>
          <w:p w:rsidR="00966D34" w:rsidRDefault="00966D34" w:rsidP="006A6D90">
            <w:r>
              <w:t>0,048</w:t>
            </w:r>
          </w:p>
        </w:tc>
        <w:tc>
          <w:tcPr>
            <w:tcW w:w="986" w:type="dxa"/>
          </w:tcPr>
          <w:p w:rsidR="00966D34" w:rsidRDefault="00966D34" w:rsidP="006A6D90">
            <w:r>
              <w:t>0,104</w:t>
            </w:r>
          </w:p>
        </w:tc>
        <w:tc>
          <w:tcPr>
            <w:tcW w:w="986" w:type="dxa"/>
          </w:tcPr>
          <w:p w:rsidR="00966D34" w:rsidRDefault="00966D34" w:rsidP="006A6D90">
            <w:r>
              <w:t>0,176</w:t>
            </w:r>
          </w:p>
        </w:tc>
        <w:tc>
          <w:tcPr>
            <w:tcW w:w="1073" w:type="dxa"/>
          </w:tcPr>
          <w:p w:rsidR="00966D34" w:rsidRDefault="00966D34" w:rsidP="006A6D90">
            <w:r>
              <w:t>54,152</w:t>
            </w:r>
          </w:p>
        </w:tc>
        <w:tc>
          <w:tcPr>
            <w:tcW w:w="1064" w:type="dxa"/>
          </w:tcPr>
          <w:p w:rsidR="00966D34" w:rsidRDefault="00966D34" w:rsidP="006A6D90">
            <w:r>
              <w:t>0,752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5" w:type="dxa"/>
          </w:tcPr>
          <w:p w:rsidR="00966D34" w:rsidRPr="007D7A6A" w:rsidRDefault="00966D34" w:rsidP="0078754E">
            <w:r>
              <w:t>0</w:t>
            </w:r>
          </w:p>
        </w:tc>
        <w:tc>
          <w:tcPr>
            <w:tcW w:w="945" w:type="dxa"/>
          </w:tcPr>
          <w:p w:rsidR="00966D34" w:rsidRPr="007D7A6A" w:rsidRDefault="00966D34" w:rsidP="0078754E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78754E">
            <w:r>
              <w:t>20,6</w:t>
            </w:r>
          </w:p>
        </w:tc>
        <w:tc>
          <w:tcPr>
            <w:tcW w:w="2488" w:type="dxa"/>
          </w:tcPr>
          <w:p w:rsidR="00966D34" w:rsidRPr="007D7A6A" w:rsidRDefault="00966D34" w:rsidP="0078754E">
            <w:r>
              <w:t>84,0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  <w:tc>
          <w:tcPr>
            <w:tcW w:w="106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>Омлет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31,1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175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0,108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10,116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115,63</w:t>
            </w:r>
          </w:p>
        </w:tc>
        <w:tc>
          <w:tcPr>
            <w:tcW w:w="1064" w:type="dxa"/>
          </w:tcPr>
          <w:p w:rsidR="00966D34" w:rsidRPr="007D7A6A" w:rsidRDefault="00966D34" w:rsidP="006A6D90">
            <w:r>
              <w:t>1,278</w:t>
            </w:r>
          </w:p>
        </w:tc>
      </w:tr>
      <w:tr w:rsidR="00966D34" w:rsidRPr="00013AA3" w:rsidTr="00B27AE3">
        <w:trPr>
          <w:trHeight w:val="300"/>
        </w:trPr>
        <w:tc>
          <w:tcPr>
            <w:tcW w:w="509" w:type="dxa"/>
            <w:vMerge w:val="restart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7D7A6A" w:rsidRDefault="00966D34" w:rsidP="006A6D90">
            <w:r>
              <w:t xml:space="preserve"> Кисель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3,0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2,7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11,0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77,0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0,32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1,36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232</w:t>
            </w:r>
          </w:p>
        </w:tc>
        <w:tc>
          <w:tcPr>
            <w:tcW w:w="1064" w:type="dxa"/>
            <w:vMerge w:val="restart"/>
          </w:tcPr>
          <w:p w:rsidR="00966D34" w:rsidRPr="007D7A6A" w:rsidRDefault="00966D34" w:rsidP="006A6D90">
            <w:r>
              <w:t>0,22</w:t>
            </w:r>
          </w:p>
        </w:tc>
      </w:tr>
      <w:tr w:rsidR="00966D34" w:rsidRPr="00013AA3" w:rsidTr="006A6D90">
        <w:trPr>
          <w:trHeight w:val="252"/>
        </w:trPr>
        <w:tc>
          <w:tcPr>
            <w:tcW w:w="509" w:type="dxa"/>
            <w:vMerge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Default="00966D34" w:rsidP="006A6D90">
            <w:r>
              <w:t>конфета</w:t>
            </w:r>
          </w:p>
        </w:tc>
        <w:tc>
          <w:tcPr>
            <w:tcW w:w="1566" w:type="dxa"/>
          </w:tcPr>
          <w:p w:rsidR="00966D34" w:rsidRDefault="00966D34" w:rsidP="006A6D90">
            <w:r>
              <w:t>32</w:t>
            </w:r>
          </w:p>
        </w:tc>
        <w:tc>
          <w:tcPr>
            <w:tcW w:w="945" w:type="dxa"/>
          </w:tcPr>
          <w:p w:rsidR="00966D34" w:rsidRDefault="00966D34" w:rsidP="006A6D90">
            <w:r>
              <w:t>1,2</w:t>
            </w:r>
          </w:p>
        </w:tc>
        <w:tc>
          <w:tcPr>
            <w:tcW w:w="945" w:type="dxa"/>
          </w:tcPr>
          <w:p w:rsidR="00966D34" w:rsidRDefault="00966D34" w:rsidP="006A6D90">
            <w:r>
              <w:t>1,0</w:t>
            </w:r>
          </w:p>
        </w:tc>
        <w:tc>
          <w:tcPr>
            <w:tcW w:w="986" w:type="dxa"/>
          </w:tcPr>
          <w:p w:rsidR="00966D34" w:rsidRDefault="00966D34" w:rsidP="006A6D90">
            <w:r>
              <w:t>10,0</w:t>
            </w:r>
          </w:p>
        </w:tc>
        <w:tc>
          <w:tcPr>
            <w:tcW w:w="2488" w:type="dxa"/>
          </w:tcPr>
          <w:p w:rsidR="00966D34" w:rsidRDefault="00966D34" w:rsidP="006A6D90">
            <w:r>
              <w:t>25,0</w:t>
            </w:r>
          </w:p>
        </w:tc>
        <w:tc>
          <w:tcPr>
            <w:tcW w:w="846" w:type="dxa"/>
          </w:tcPr>
          <w:p w:rsidR="00966D34" w:rsidRDefault="00966D34" w:rsidP="006A6D90">
            <w:r>
              <w:t>0,01</w:t>
            </w:r>
          </w:p>
        </w:tc>
        <w:tc>
          <w:tcPr>
            <w:tcW w:w="986" w:type="dxa"/>
          </w:tcPr>
          <w:p w:rsidR="00966D34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Default="00966D34" w:rsidP="006A6D90">
            <w:r>
              <w:t>0,03</w:t>
            </w:r>
          </w:p>
        </w:tc>
        <w:tc>
          <w:tcPr>
            <w:tcW w:w="1073" w:type="dxa"/>
          </w:tcPr>
          <w:p w:rsidR="00966D34" w:rsidRDefault="00966D34" w:rsidP="006A6D90">
            <w:r>
              <w:t>32</w:t>
            </w:r>
          </w:p>
        </w:tc>
        <w:tc>
          <w:tcPr>
            <w:tcW w:w="1064" w:type="dxa"/>
            <w:vMerge/>
          </w:tcPr>
          <w:p w:rsidR="00966D34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  <w:tc>
          <w:tcPr>
            <w:tcW w:w="106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6" w:type="dxa"/>
          </w:tcPr>
          <w:p w:rsidR="00966D34" w:rsidRPr="002717C3" w:rsidRDefault="00966D34" w:rsidP="006A6D90">
            <w:pPr>
              <w:rPr>
                <w:color w:val="000000"/>
              </w:rPr>
            </w:pPr>
            <w:r w:rsidRPr="002717C3">
              <w:rPr>
                <w:color w:val="000000"/>
              </w:rPr>
              <w:t>Хлеб пшеничный</w:t>
            </w:r>
          </w:p>
        </w:tc>
        <w:tc>
          <w:tcPr>
            <w:tcW w:w="1566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45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45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488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66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566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45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45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488" w:type="dxa"/>
          </w:tcPr>
          <w:p w:rsidR="00966D34" w:rsidRPr="002717C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717C3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6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33,8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36,6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171,6</w:t>
            </w:r>
          </w:p>
        </w:tc>
        <w:tc>
          <w:tcPr>
            <w:tcW w:w="2488" w:type="dxa"/>
          </w:tcPr>
          <w:p w:rsidR="00966D34" w:rsidRPr="00D02DB7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1181,55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0,713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22,314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51,411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1164,3</w:t>
            </w:r>
          </w:p>
        </w:tc>
        <w:tc>
          <w:tcPr>
            <w:tcW w:w="106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9,959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Пятница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"/>
        <w:gridCol w:w="3347"/>
        <w:gridCol w:w="1595"/>
        <w:gridCol w:w="951"/>
        <w:gridCol w:w="951"/>
        <w:gridCol w:w="951"/>
        <w:gridCol w:w="2511"/>
        <w:gridCol w:w="846"/>
        <w:gridCol w:w="846"/>
        <w:gridCol w:w="986"/>
        <w:gridCol w:w="1078"/>
        <w:gridCol w:w="1074"/>
      </w:tblGrid>
      <w:tr w:rsidR="00966D34" w:rsidTr="006A6D90">
        <w:tc>
          <w:tcPr>
            <w:tcW w:w="524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4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9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53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1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678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52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>вещества, мг</w:t>
            </w:r>
          </w:p>
        </w:tc>
      </w:tr>
      <w:tr w:rsidR="00966D34" w:rsidTr="006A6D90">
        <w:tc>
          <w:tcPr>
            <w:tcW w:w="524" w:type="dxa"/>
          </w:tcPr>
          <w:p w:rsidR="00966D34" w:rsidRDefault="00966D34" w:rsidP="006A6D90"/>
        </w:tc>
        <w:tc>
          <w:tcPr>
            <w:tcW w:w="334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5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1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95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2511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6A6D90">
            <w:r>
              <w:t>Каша геркулесовая, молочная, жидкая</w:t>
            </w:r>
          </w:p>
        </w:tc>
        <w:tc>
          <w:tcPr>
            <w:tcW w:w="1595" w:type="dxa"/>
          </w:tcPr>
          <w:p w:rsidR="00966D34" w:rsidRPr="007D7A6A" w:rsidRDefault="00966D34" w:rsidP="00314333">
            <w:r>
              <w:t>200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9,1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29,0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231,0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1,12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238,52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1,12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6A6D90">
            <w:r>
              <w:t>Какао с молоком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3,3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2,6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14,5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97,4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0,66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128,1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0,64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6A6D90">
            <w:r w:rsidRPr="007D7A6A">
              <w:t>Масло сливочное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7,25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66,2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95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2511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693FDA">
            <w:r>
              <w:t>Сок фруктовый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13,2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10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8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7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95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2511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6A6D90">
            <w:r>
              <w:t>Салат из свежих огурцов с луком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1,8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3,8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23,3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5,67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18,6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0,37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C6034C">
            <w:r>
              <w:t>Суп гороховый с гренками на мясном бульоне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2,7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5,6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15,5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120,0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8,85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47,75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1,15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6A6D90">
            <w:r>
              <w:t>Жаркое по-домашнему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9,9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12,0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25,1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280,0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0,175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5,125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36,37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2,95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C6034C">
            <w:r>
              <w:t>Компот из сухофруктов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20,6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84,0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95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2511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7D7A6A" w:rsidRDefault="00966D34" w:rsidP="006A6D90">
            <w:r>
              <w:t>Булочка домашняя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70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4,5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31,1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185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54,27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0,72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Default="00966D34" w:rsidP="006A6D90">
            <w:r>
              <w:t>Чай с сахаром</w:t>
            </w:r>
          </w:p>
        </w:tc>
        <w:tc>
          <w:tcPr>
            <w:tcW w:w="159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1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2511" w:type="dxa"/>
          </w:tcPr>
          <w:p w:rsidR="00966D34" w:rsidRPr="007D7A6A" w:rsidRDefault="00966D34" w:rsidP="006A6D90">
            <w:r>
              <w:t>19,2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242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0,2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95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951" w:type="dxa"/>
          </w:tcPr>
          <w:p w:rsidR="00966D34" w:rsidRPr="007D7A6A" w:rsidRDefault="00966D34" w:rsidP="006A6D90"/>
        </w:tc>
        <w:tc>
          <w:tcPr>
            <w:tcW w:w="2511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9408D9" w:rsidRDefault="00966D34" w:rsidP="006A6D90">
            <w:pPr>
              <w:rPr>
                <w:color w:val="000000"/>
              </w:rPr>
            </w:pPr>
            <w:r w:rsidRPr="009408D9">
              <w:rPr>
                <w:color w:val="000000"/>
              </w:rPr>
              <w:t>Хлеб пшеничный</w:t>
            </w:r>
          </w:p>
        </w:tc>
        <w:tc>
          <w:tcPr>
            <w:tcW w:w="1595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51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7D7A6A" w:rsidRDefault="00966D34" w:rsidP="006A6D90"/>
        </w:tc>
        <w:tc>
          <w:tcPr>
            <w:tcW w:w="3347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595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1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 w:rsidRPr="009408D9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966D34" w:rsidRPr="009408D9" w:rsidRDefault="00966D34" w:rsidP="006A6D9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9408D9">
              <w:rPr>
                <w:b/>
                <w:color w:val="000000"/>
                <w:sz w:val="28"/>
                <w:szCs w:val="28"/>
              </w:rPr>
              <w:t>Итог за день</w:t>
            </w:r>
          </w:p>
        </w:tc>
        <w:tc>
          <w:tcPr>
            <w:tcW w:w="1595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31,8</w:t>
            </w: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42,35</w:t>
            </w:r>
          </w:p>
        </w:tc>
        <w:tc>
          <w:tcPr>
            <w:tcW w:w="951" w:type="dxa"/>
          </w:tcPr>
          <w:p w:rsidR="00966D34" w:rsidRPr="009408D9" w:rsidRDefault="00966D34" w:rsidP="006A6D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511" w:type="dxa"/>
          </w:tcPr>
          <w:p w:rsidR="00966D34" w:rsidRPr="009408D9" w:rsidRDefault="00966D34" w:rsidP="006A6D90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1181,4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0,685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1,164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36,835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837,93</w:t>
            </w:r>
          </w:p>
        </w:tc>
        <w:tc>
          <w:tcPr>
            <w:tcW w:w="107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16,4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Понедельник</w:t>
      </w:r>
    </w:p>
    <w:p w:rsidR="00966D34" w:rsidRPr="007D7A6A" w:rsidRDefault="00966D34" w:rsidP="00B34222">
      <w:pPr>
        <w:tabs>
          <w:tab w:val="left" w:pos="4428"/>
        </w:tabs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  <w:r>
        <w:rPr>
          <w:b/>
          <w:sz w:val="28"/>
          <w:szCs w:val="28"/>
        </w:rPr>
        <w:tab/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5"/>
        <w:gridCol w:w="3392"/>
        <w:gridCol w:w="1610"/>
        <w:gridCol w:w="953"/>
        <w:gridCol w:w="953"/>
        <w:gridCol w:w="986"/>
        <w:gridCol w:w="2524"/>
        <w:gridCol w:w="838"/>
        <w:gridCol w:w="837"/>
        <w:gridCol w:w="876"/>
        <w:gridCol w:w="1078"/>
        <w:gridCol w:w="1078"/>
      </w:tblGrid>
      <w:tr w:rsidR="00966D34" w:rsidTr="006A6D90">
        <w:tc>
          <w:tcPr>
            <w:tcW w:w="535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9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92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551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5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>вещества, мг</w:t>
            </w:r>
          </w:p>
        </w:tc>
      </w:tr>
      <w:tr w:rsidR="00966D34" w:rsidTr="006A6D90">
        <w:tc>
          <w:tcPr>
            <w:tcW w:w="535" w:type="dxa"/>
          </w:tcPr>
          <w:p w:rsidR="00966D34" w:rsidRDefault="00966D34" w:rsidP="006A6D90"/>
        </w:tc>
        <w:tc>
          <w:tcPr>
            <w:tcW w:w="339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837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7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6A6D90">
            <w:r>
              <w:t xml:space="preserve">Каша пшеничная молочная, жидкая 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12,4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210,2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0,25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1,12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229,75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0,67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6A6D90">
            <w:r>
              <w:t>Чай с сахаром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19,2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0,24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1,08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221,14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0,7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6A6D90">
            <w:r>
              <w:t>Масло сливочное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4,02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92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7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6A6D90">
            <w:r>
              <w:t>Сок фруктовый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2,8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92" w:type="dxa"/>
          </w:tcPr>
          <w:p w:rsidR="00966D34" w:rsidRPr="007D7A6A" w:rsidRDefault="00966D34" w:rsidP="006A6D90">
            <w:pPr>
              <w:jc w:val="center"/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7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C6034C">
            <w:r>
              <w:t>Свекольно-яблочный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10,2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50,1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0,01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2,89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21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0,92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C6034C">
            <w:r>
              <w:t>Суп с клецками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3,7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2,5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12,2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84,5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0,17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14,65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52,6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1,42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6A6D90">
            <w:r>
              <w:t>Котлеты престижные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6,5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8,5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161,5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0,09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0,64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7,22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1,592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Default="00966D34" w:rsidP="00C6034C">
            <w:r>
              <w:t>Гречка отварная</w:t>
            </w:r>
          </w:p>
        </w:tc>
        <w:tc>
          <w:tcPr>
            <w:tcW w:w="1610" w:type="dxa"/>
          </w:tcPr>
          <w:p w:rsidR="00966D34" w:rsidRDefault="00966D34" w:rsidP="006A6D90">
            <w:r>
              <w:t>150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2,2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18,9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109,0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16,95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88,95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1,26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20,6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84,0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013AA3" w:rsidRDefault="00966D34" w:rsidP="003B7099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7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3B7099">
        <w:trPr>
          <w:trHeight w:val="300"/>
        </w:trPr>
        <w:tc>
          <w:tcPr>
            <w:tcW w:w="535" w:type="dxa"/>
            <w:vMerge w:val="restart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6A6D90">
            <w:r>
              <w:t>Омлет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4,9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34,0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180,5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4,27</w:t>
            </w:r>
          </w:p>
        </w:tc>
        <w:tc>
          <w:tcPr>
            <w:tcW w:w="1078" w:type="dxa"/>
            <w:vMerge w:val="restart"/>
          </w:tcPr>
          <w:p w:rsidR="00966D34" w:rsidRPr="007D7A6A" w:rsidRDefault="00966D34" w:rsidP="006A6D90">
            <w:r>
              <w:t>0,72</w:t>
            </w:r>
          </w:p>
        </w:tc>
      </w:tr>
      <w:tr w:rsidR="00966D34" w:rsidRPr="00013AA3" w:rsidTr="006A6D90">
        <w:trPr>
          <w:trHeight w:val="252"/>
        </w:trPr>
        <w:tc>
          <w:tcPr>
            <w:tcW w:w="535" w:type="dxa"/>
            <w:vMerge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Default="00966D34" w:rsidP="006A6D90">
            <w:r>
              <w:t>вафли</w:t>
            </w:r>
          </w:p>
        </w:tc>
        <w:tc>
          <w:tcPr>
            <w:tcW w:w="1610" w:type="dxa"/>
          </w:tcPr>
          <w:p w:rsidR="00966D34" w:rsidRDefault="00966D34" w:rsidP="006A6D90">
            <w:r>
              <w:t>30</w:t>
            </w:r>
          </w:p>
        </w:tc>
        <w:tc>
          <w:tcPr>
            <w:tcW w:w="953" w:type="dxa"/>
          </w:tcPr>
          <w:p w:rsidR="00966D34" w:rsidRDefault="00966D34" w:rsidP="006A6D90">
            <w:r>
              <w:t>2</w:t>
            </w:r>
          </w:p>
        </w:tc>
        <w:tc>
          <w:tcPr>
            <w:tcW w:w="953" w:type="dxa"/>
          </w:tcPr>
          <w:p w:rsidR="00966D34" w:rsidRDefault="00966D34" w:rsidP="006A6D90">
            <w:r>
              <w:t>8</w:t>
            </w:r>
          </w:p>
        </w:tc>
        <w:tc>
          <w:tcPr>
            <w:tcW w:w="986" w:type="dxa"/>
          </w:tcPr>
          <w:p w:rsidR="00966D34" w:rsidRDefault="00966D34" w:rsidP="006A6D90">
            <w:r>
              <w:t>23</w:t>
            </w:r>
          </w:p>
        </w:tc>
        <w:tc>
          <w:tcPr>
            <w:tcW w:w="2524" w:type="dxa"/>
          </w:tcPr>
          <w:p w:rsidR="00966D34" w:rsidRDefault="00966D34" w:rsidP="006A6D90">
            <w:r>
              <w:t>190</w:t>
            </w:r>
          </w:p>
        </w:tc>
        <w:tc>
          <w:tcPr>
            <w:tcW w:w="838" w:type="dxa"/>
          </w:tcPr>
          <w:p w:rsidR="00966D34" w:rsidRDefault="00966D34" w:rsidP="006A6D90"/>
        </w:tc>
        <w:tc>
          <w:tcPr>
            <w:tcW w:w="837" w:type="dxa"/>
          </w:tcPr>
          <w:p w:rsidR="00966D34" w:rsidRDefault="00966D34" w:rsidP="006A6D90"/>
        </w:tc>
        <w:tc>
          <w:tcPr>
            <w:tcW w:w="876" w:type="dxa"/>
          </w:tcPr>
          <w:p w:rsidR="00966D34" w:rsidRDefault="00966D34" w:rsidP="006A6D90"/>
        </w:tc>
        <w:tc>
          <w:tcPr>
            <w:tcW w:w="1078" w:type="dxa"/>
          </w:tcPr>
          <w:p w:rsidR="00966D34" w:rsidRDefault="00966D34" w:rsidP="006A6D90"/>
        </w:tc>
        <w:tc>
          <w:tcPr>
            <w:tcW w:w="1078" w:type="dxa"/>
            <w:vMerge/>
          </w:tcPr>
          <w:p w:rsidR="00966D34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7D7A6A" w:rsidRDefault="00966D34" w:rsidP="006A6D90">
            <w:r>
              <w:t>Кисель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27,5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113,3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37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0,66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128,1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0,64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7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B73DEF" w:rsidRDefault="00966D34" w:rsidP="006A6D90">
            <w:pPr>
              <w:rPr>
                <w:color w:val="000000"/>
              </w:rPr>
            </w:pPr>
            <w:r w:rsidRPr="00B73DEF">
              <w:rPr>
                <w:color w:val="000000"/>
              </w:rPr>
              <w:t>Хлеб пшеничный</w:t>
            </w:r>
          </w:p>
        </w:tc>
        <w:tc>
          <w:tcPr>
            <w:tcW w:w="1610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3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53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524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392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610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3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53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24" w:type="dxa"/>
          </w:tcPr>
          <w:p w:rsidR="00966D34" w:rsidRPr="00B73DEF" w:rsidRDefault="00966D34" w:rsidP="006A6D90">
            <w:pPr>
              <w:rPr>
                <w:color w:val="000000"/>
                <w:sz w:val="28"/>
                <w:szCs w:val="28"/>
              </w:rPr>
            </w:pPr>
            <w:r w:rsidRPr="00B73DEF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39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37,1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32,8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178,6</w:t>
            </w:r>
          </w:p>
        </w:tc>
        <w:tc>
          <w:tcPr>
            <w:tcW w:w="2524" w:type="dxa"/>
          </w:tcPr>
          <w:p w:rsidR="00966D34" w:rsidRPr="00DB4089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1144,85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0,52</w:t>
            </w:r>
          </w:p>
        </w:tc>
        <w:tc>
          <w:tcPr>
            <w:tcW w:w="83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42,83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808,17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11,402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Вторник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"/>
        <w:gridCol w:w="3263"/>
        <w:gridCol w:w="1565"/>
        <w:gridCol w:w="944"/>
        <w:gridCol w:w="944"/>
        <w:gridCol w:w="986"/>
        <w:gridCol w:w="2487"/>
        <w:gridCol w:w="846"/>
        <w:gridCol w:w="986"/>
        <w:gridCol w:w="986"/>
        <w:gridCol w:w="1072"/>
        <w:gridCol w:w="1072"/>
      </w:tblGrid>
      <w:tr w:rsidR="00966D34" w:rsidTr="006A6D90">
        <w:tc>
          <w:tcPr>
            <w:tcW w:w="509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2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6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7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48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818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4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>вещества, мг</w:t>
            </w:r>
          </w:p>
        </w:tc>
      </w:tr>
      <w:tr w:rsidR="00966D34" w:rsidTr="006A6D90">
        <w:tc>
          <w:tcPr>
            <w:tcW w:w="509" w:type="dxa"/>
          </w:tcPr>
          <w:p w:rsidR="00966D34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6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48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65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7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Ячневая каша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8,0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26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225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0,78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294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1,38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Кофейный напиток с молоком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1,7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9,3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55,8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7,36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190,62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0,14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 w:rsidRPr="007D7A6A">
              <w:t>Масло сливочное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7,25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66,2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65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7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C6034C">
            <w:r>
              <w:t>Сок фруктовый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65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7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Салат из отварной свеклы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0,94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3,67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8,12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69,0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15,456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27,936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0,354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 xml:space="preserve">Суп овощной на кур. бульоне 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4,9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10,0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15,2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195,0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0,175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17,92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41,37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1,1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F57229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Рыбные тефтели</w:t>
            </w:r>
          </w:p>
        </w:tc>
        <w:tc>
          <w:tcPr>
            <w:tcW w:w="1565" w:type="dxa"/>
          </w:tcPr>
          <w:p w:rsidR="00966D34" w:rsidRPr="00F57229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944" w:type="dxa"/>
          </w:tcPr>
          <w:p w:rsidR="00966D34" w:rsidRPr="00F57229" w:rsidRDefault="00966D34" w:rsidP="00D35031">
            <w:pPr>
              <w:rPr>
                <w:color w:val="000000"/>
              </w:rPr>
            </w:pPr>
            <w:r w:rsidRPr="00F57229">
              <w:rPr>
                <w:color w:val="000000"/>
              </w:rPr>
              <w:t>13,0</w:t>
            </w:r>
          </w:p>
        </w:tc>
        <w:tc>
          <w:tcPr>
            <w:tcW w:w="944" w:type="dxa"/>
          </w:tcPr>
          <w:p w:rsidR="00966D34" w:rsidRPr="00F57229" w:rsidRDefault="00966D34" w:rsidP="006A6D90">
            <w:pPr>
              <w:rPr>
                <w:color w:val="000000"/>
              </w:rPr>
            </w:pPr>
            <w:r w:rsidRPr="00F57229">
              <w:rPr>
                <w:color w:val="000000"/>
              </w:rPr>
              <w:t>2,0</w:t>
            </w:r>
          </w:p>
        </w:tc>
        <w:tc>
          <w:tcPr>
            <w:tcW w:w="986" w:type="dxa"/>
          </w:tcPr>
          <w:p w:rsidR="00966D34" w:rsidRPr="00F57229" w:rsidRDefault="00966D34" w:rsidP="006A6D90">
            <w:pPr>
              <w:rPr>
                <w:color w:val="000000"/>
              </w:rPr>
            </w:pPr>
            <w:r w:rsidRPr="00F57229">
              <w:rPr>
                <w:color w:val="000000"/>
              </w:rPr>
              <w:t>14,0</w:t>
            </w:r>
          </w:p>
        </w:tc>
        <w:tc>
          <w:tcPr>
            <w:tcW w:w="2487" w:type="dxa"/>
          </w:tcPr>
          <w:p w:rsidR="00966D34" w:rsidRPr="00F57229" w:rsidRDefault="00966D34" w:rsidP="006A6D90">
            <w:pPr>
              <w:rPr>
                <w:color w:val="000000"/>
              </w:rPr>
            </w:pPr>
            <w:r w:rsidRPr="00F57229">
              <w:rPr>
                <w:color w:val="000000"/>
              </w:rPr>
              <w:t>130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0,595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31,44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0,462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Default="00966D34" w:rsidP="006A6D90">
            <w:r>
              <w:t>Картофельное пюре с морковью</w:t>
            </w:r>
          </w:p>
        </w:tc>
        <w:tc>
          <w:tcPr>
            <w:tcW w:w="1565" w:type="dxa"/>
          </w:tcPr>
          <w:p w:rsidR="00966D34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2,4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23,0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138,0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12,64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3,76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66,1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0,88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20,6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84,0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65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7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Булочка домашняя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70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8,1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6,3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9,9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130,0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0,32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181,47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2,37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Чай с молоком</w:t>
            </w:r>
          </w:p>
        </w:tc>
        <w:tc>
          <w:tcPr>
            <w:tcW w:w="1565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2487" w:type="dxa"/>
          </w:tcPr>
          <w:p w:rsidR="00966D34" w:rsidRPr="007D7A6A" w:rsidRDefault="00966D34" w:rsidP="006A6D90">
            <w:r>
              <w:t>19,2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30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9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65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7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F57229" w:rsidRDefault="00966D34" w:rsidP="006A6D90">
            <w:pPr>
              <w:rPr>
                <w:color w:val="000000"/>
              </w:rPr>
            </w:pPr>
            <w:r w:rsidRPr="00F57229">
              <w:rPr>
                <w:color w:val="000000"/>
              </w:rPr>
              <w:t>Хлеб пшеничный</w:t>
            </w:r>
          </w:p>
        </w:tc>
        <w:tc>
          <w:tcPr>
            <w:tcW w:w="1565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44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44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487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565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44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44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487" w:type="dxa"/>
          </w:tcPr>
          <w:p w:rsidR="00966D34" w:rsidRPr="00F57229" w:rsidRDefault="00966D34" w:rsidP="006A6D90">
            <w:pPr>
              <w:rPr>
                <w:color w:val="000000"/>
                <w:sz w:val="28"/>
                <w:szCs w:val="28"/>
              </w:rPr>
            </w:pPr>
            <w:r w:rsidRPr="00F57229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6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46,94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55,62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178,76</w:t>
            </w:r>
          </w:p>
        </w:tc>
        <w:tc>
          <w:tcPr>
            <w:tcW w:w="2487" w:type="dxa"/>
          </w:tcPr>
          <w:p w:rsidR="00966D34" w:rsidRPr="00DB4089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1377,5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1,287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14,518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81,991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885,38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26,366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Среда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"/>
        <w:gridCol w:w="3330"/>
        <w:gridCol w:w="1589"/>
        <w:gridCol w:w="949"/>
        <w:gridCol w:w="949"/>
        <w:gridCol w:w="986"/>
        <w:gridCol w:w="2506"/>
        <w:gridCol w:w="846"/>
        <w:gridCol w:w="986"/>
        <w:gridCol w:w="846"/>
        <w:gridCol w:w="1075"/>
        <w:gridCol w:w="1075"/>
      </w:tblGrid>
      <w:tr w:rsidR="00966D34" w:rsidTr="006A6D90">
        <w:trPr>
          <w:trHeight w:val="762"/>
        </w:trPr>
        <w:tc>
          <w:tcPr>
            <w:tcW w:w="523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30" w:type="dxa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8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8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0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678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</w:t>
            </w:r>
            <w:r>
              <w:rPr>
                <w:sz w:val="28"/>
                <w:szCs w:val="28"/>
              </w:rPr>
              <w:t xml:space="preserve">ы, мг 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50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>вещества, мг</w:t>
            </w:r>
          </w:p>
        </w:tc>
      </w:tr>
      <w:tr w:rsidR="00966D34" w:rsidTr="006A6D90">
        <w:tc>
          <w:tcPr>
            <w:tcW w:w="523" w:type="dxa"/>
          </w:tcPr>
          <w:p w:rsidR="00966D34" w:rsidRDefault="00966D34" w:rsidP="006A6D90"/>
        </w:tc>
        <w:tc>
          <w:tcPr>
            <w:tcW w:w="333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8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0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5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t>Каша пшенная молочная, жидкая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4,9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9,9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14,0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175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0,27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1,12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235,92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0,7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t>Чай с молоком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19,2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0,66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128,1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0,64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 w:rsidRPr="007D7A6A">
              <w:t>Масло сливочное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7,25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66,2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A66B3E">
        <w:trPr>
          <w:trHeight w:val="336"/>
        </w:trPr>
        <w:tc>
          <w:tcPr>
            <w:tcW w:w="52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Завтрак 2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</w:tr>
      <w:tr w:rsidR="00966D34" w:rsidRPr="00013AA3" w:rsidTr="00A66B3E">
        <w:trPr>
          <w:trHeight w:val="300"/>
        </w:trPr>
        <w:tc>
          <w:tcPr>
            <w:tcW w:w="52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0" w:type="dxa"/>
          </w:tcPr>
          <w:p w:rsidR="00966D34" w:rsidRPr="00A66B3E" w:rsidRDefault="00966D34" w:rsidP="006A6D90">
            <w:pPr>
              <w:jc w:val="center"/>
              <w:rPr>
                <w:bCs/>
              </w:rPr>
            </w:pPr>
            <w:r w:rsidRPr="00A66B3E">
              <w:rPr>
                <w:bCs/>
                <w:sz w:val="22"/>
                <w:szCs w:val="22"/>
              </w:rPr>
              <w:t xml:space="preserve">Сок фруктовый 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4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14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2,8</w:t>
            </w:r>
          </w:p>
        </w:tc>
      </w:tr>
      <w:tr w:rsidR="00966D34" w:rsidRPr="00013AA3" w:rsidTr="006A6D90">
        <w:trPr>
          <w:trHeight w:val="300"/>
        </w:trPr>
        <w:tc>
          <w:tcPr>
            <w:tcW w:w="52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0" w:type="dxa"/>
          </w:tcPr>
          <w:p w:rsidR="00966D34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C6034C">
            <w:r>
              <w:t>Салат из зеленого горошка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2,1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34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8,52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10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0,45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t xml:space="preserve">Суп свекольный на мясном бульоне со сметаной 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200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4,4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7,5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15,2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145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12,35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60,2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1,3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t>Плов из риса с мясом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11,2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13,2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34,0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300,04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0,7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41,31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1,23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24,6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85,0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621F9E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Слойка</w:t>
            </w:r>
          </w:p>
        </w:tc>
        <w:tc>
          <w:tcPr>
            <w:tcW w:w="1589" w:type="dxa"/>
          </w:tcPr>
          <w:p w:rsidR="00966D34" w:rsidRPr="00621F9E" w:rsidRDefault="00966D34" w:rsidP="006A6D90">
            <w:pPr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31,1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175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0,43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0,70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260,1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1,15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t>бифилайф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5,3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8,8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99,0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242</w:t>
            </w:r>
          </w:p>
        </w:tc>
        <w:tc>
          <w:tcPr>
            <w:tcW w:w="1075" w:type="dxa"/>
          </w:tcPr>
          <w:p w:rsidR="00966D34" w:rsidRPr="007D7A6A" w:rsidRDefault="00966D34" w:rsidP="006A6D90">
            <w:r>
              <w:t>0,2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  <w:tc>
          <w:tcPr>
            <w:tcW w:w="1075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621F9E" w:rsidRDefault="00966D34" w:rsidP="006A6D90">
            <w:pPr>
              <w:rPr>
                <w:color w:val="000000"/>
              </w:rPr>
            </w:pPr>
            <w:r w:rsidRPr="00621F9E">
              <w:rPr>
                <w:color w:val="000000"/>
              </w:rPr>
              <w:t>Хлеб пшеничный</w:t>
            </w:r>
          </w:p>
        </w:tc>
        <w:tc>
          <w:tcPr>
            <w:tcW w:w="1589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49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49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506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589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49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49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06" w:type="dxa"/>
          </w:tcPr>
          <w:p w:rsidR="00966D34" w:rsidRPr="00621F9E" w:rsidRDefault="00966D34" w:rsidP="006A6D90">
            <w:pPr>
              <w:rPr>
                <w:color w:val="000000"/>
                <w:sz w:val="28"/>
                <w:szCs w:val="28"/>
              </w:rPr>
            </w:pPr>
            <w:r w:rsidRPr="00621F9E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8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36,6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47,35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158,94</w:t>
            </w:r>
          </w:p>
        </w:tc>
        <w:tc>
          <w:tcPr>
            <w:tcW w:w="2506" w:type="dxa"/>
          </w:tcPr>
          <w:p w:rsidR="00966D34" w:rsidRPr="007E1C21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1173,74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0,533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14,018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52,24</w:t>
            </w:r>
          </w:p>
        </w:tc>
        <w:tc>
          <w:tcPr>
            <w:tcW w:w="107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1127,2</w:t>
            </w:r>
          </w:p>
        </w:tc>
        <w:tc>
          <w:tcPr>
            <w:tcW w:w="107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21,995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Четверг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3391"/>
        <w:gridCol w:w="1610"/>
        <w:gridCol w:w="953"/>
        <w:gridCol w:w="953"/>
        <w:gridCol w:w="986"/>
        <w:gridCol w:w="2524"/>
        <w:gridCol w:w="838"/>
        <w:gridCol w:w="838"/>
        <w:gridCol w:w="876"/>
        <w:gridCol w:w="1079"/>
        <w:gridCol w:w="1078"/>
      </w:tblGrid>
      <w:tr w:rsidR="00966D34" w:rsidTr="006A6D90">
        <w:trPr>
          <w:trHeight w:val="762"/>
        </w:trPr>
        <w:tc>
          <w:tcPr>
            <w:tcW w:w="534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9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92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552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57" w:type="dxa"/>
            <w:gridSpan w:val="2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>вещества,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</w:tr>
      <w:tr w:rsidR="00966D34" w:rsidTr="006A6D90">
        <w:tc>
          <w:tcPr>
            <w:tcW w:w="534" w:type="dxa"/>
          </w:tcPr>
          <w:p w:rsidR="00966D34" w:rsidRDefault="00966D34" w:rsidP="006A6D90"/>
        </w:tc>
        <w:tc>
          <w:tcPr>
            <w:tcW w:w="339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Каша пшенная, рисовая молочная, жид. (дружба)</w:t>
            </w:r>
          </w:p>
        </w:tc>
        <w:tc>
          <w:tcPr>
            <w:tcW w:w="1610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200</w:t>
            </w:r>
          </w:p>
        </w:tc>
        <w:tc>
          <w:tcPr>
            <w:tcW w:w="953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8,45</w:t>
            </w:r>
          </w:p>
        </w:tc>
        <w:tc>
          <w:tcPr>
            <w:tcW w:w="953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13,02</w:t>
            </w:r>
          </w:p>
        </w:tc>
        <w:tc>
          <w:tcPr>
            <w:tcW w:w="986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32,32</w:t>
            </w:r>
          </w:p>
        </w:tc>
        <w:tc>
          <w:tcPr>
            <w:tcW w:w="2524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281,17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0,25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1,125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232,32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0,9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715BEF" w:rsidRDefault="00966D34" w:rsidP="006A6D90">
            <w:r w:rsidRPr="00715BEF">
              <w:t>Какао с молоком</w:t>
            </w:r>
          </w:p>
        </w:tc>
        <w:tc>
          <w:tcPr>
            <w:tcW w:w="1610" w:type="dxa"/>
          </w:tcPr>
          <w:p w:rsidR="00966D34" w:rsidRPr="00715BEF" w:rsidRDefault="00966D34" w:rsidP="006A6D90">
            <w:r w:rsidRPr="00715BEF">
              <w:t>180</w:t>
            </w:r>
          </w:p>
        </w:tc>
        <w:tc>
          <w:tcPr>
            <w:tcW w:w="953" w:type="dxa"/>
          </w:tcPr>
          <w:p w:rsidR="00966D34" w:rsidRPr="00715BEF" w:rsidRDefault="00966D34" w:rsidP="006A6D90">
            <w:r>
              <w:t>3,3</w:t>
            </w:r>
          </w:p>
        </w:tc>
        <w:tc>
          <w:tcPr>
            <w:tcW w:w="953" w:type="dxa"/>
          </w:tcPr>
          <w:p w:rsidR="00966D34" w:rsidRPr="00715BEF" w:rsidRDefault="00966D34" w:rsidP="006A6D90">
            <w:r>
              <w:t>2,6</w:t>
            </w:r>
          </w:p>
        </w:tc>
        <w:tc>
          <w:tcPr>
            <w:tcW w:w="986" w:type="dxa"/>
          </w:tcPr>
          <w:p w:rsidR="00966D34" w:rsidRPr="00715BEF" w:rsidRDefault="00966D34" w:rsidP="006A6D90">
            <w:r>
              <w:t>14,5</w:t>
            </w:r>
          </w:p>
        </w:tc>
        <w:tc>
          <w:tcPr>
            <w:tcW w:w="2524" w:type="dxa"/>
          </w:tcPr>
          <w:p w:rsidR="00966D34" w:rsidRPr="00715BEF" w:rsidRDefault="00966D34" w:rsidP="006A6D90">
            <w:r>
              <w:t>97,4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0,24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1,08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221,14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0,7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7D7A6A" w:rsidRDefault="00966D34" w:rsidP="006A6D90">
            <w:r>
              <w:t>Масло сливочное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7,25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66,2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7D7A6A" w:rsidRDefault="00966D34" w:rsidP="006A6D90">
            <w:r>
              <w:t>Сок фруктовый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524" w:type="dxa"/>
          </w:tcPr>
          <w:p w:rsidR="00966D34" w:rsidRPr="007D7A6A" w:rsidRDefault="00966D34" w:rsidP="008F2D03">
            <w:pPr>
              <w:tabs>
                <w:tab w:val="center" w:pos="1154"/>
              </w:tabs>
            </w:pPr>
            <w:r>
              <w:t>57,25</w:t>
            </w:r>
            <w:r>
              <w:tab/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34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9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7D7A6A" w:rsidRDefault="00966D34" w:rsidP="006A6D90">
            <w:r>
              <w:t>Огурец порционный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4,9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54,5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0,024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15,456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27,936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0,354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 xml:space="preserve">Суп картофельный с макаронными изделиями </w:t>
            </w:r>
          </w:p>
        </w:tc>
        <w:tc>
          <w:tcPr>
            <w:tcW w:w="1610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200</w:t>
            </w:r>
          </w:p>
        </w:tc>
        <w:tc>
          <w:tcPr>
            <w:tcW w:w="953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4,2</w:t>
            </w:r>
          </w:p>
        </w:tc>
        <w:tc>
          <w:tcPr>
            <w:tcW w:w="953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3,0</w:t>
            </w:r>
          </w:p>
        </w:tc>
        <w:tc>
          <w:tcPr>
            <w:tcW w:w="986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17,5</w:t>
            </w:r>
          </w:p>
        </w:tc>
        <w:tc>
          <w:tcPr>
            <w:tcW w:w="2524" w:type="dxa"/>
          </w:tcPr>
          <w:p w:rsidR="00966D34" w:rsidRPr="00D876AB" w:rsidRDefault="00966D34" w:rsidP="006A6D90">
            <w:pPr>
              <w:rPr>
                <w:color w:val="000000"/>
              </w:rPr>
            </w:pPr>
            <w:r w:rsidRPr="00D876AB">
              <w:rPr>
                <w:color w:val="000000"/>
              </w:rPr>
              <w:t>115,5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3,7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29,47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0,725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0A58B0" w:rsidRDefault="00966D34" w:rsidP="00C6034C">
            <w:pPr>
              <w:rPr>
                <w:color w:val="000000"/>
              </w:rPr>
            </w:pPr>
            <w:r>
              <w:rPr>
                <w:color w:val="000000"/>
              </w:rPr>
              <w:t>Тефтели мясные (ежики)</w:t>
            </w:r>
          </w:p>
        </w:tc>
        <w:tc>
          <w:tcPr>
            <w:tcW w:w="1610" w:type="dxa"/>
          </w:tcPr>
          <w:p w:rsidR="00966D34" w:rsidRPr="000A58B0" w:rsidRDefault="00966D34" w:rsidP="006A6D90">
            <w:pPr>
              <w:rPr>
                <w:color w:val="000000"/>
              </w:rPr>
            </w:pPr>
            <w:r w:rsidRPr="000A58B0">
              <w:rPr>
                <w:color w:val="000000"/>
              </w:rPr>
              <w:t>60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16,2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18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10,0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370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21,5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8,15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0,45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Default="00966D34" w:rsidP="006A6D90">
            <w:r>
              <w:t>Картофельное пюре</w:t>
            </w:r>
          </w:p>
        </w:tc>
        <w:tc>
          <w:tcPr>
            <w:tcW w:w="1610" w:type="dxa"/>
          </w:tcPr>
          <w:p w:rsidR="00966D34" w:rsidRDefault="00966D34" w:rsidP="006A6D90">
            <w:r>
              <w:t>150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2,4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23,0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138,0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0,13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12,64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3,76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66,1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0,88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20,6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84,0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Default="00966D34" w:rsidP="006A6D90">
            <w:pPr>
              <w:jc w:val="center"/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610" w:type="dxa"/>
          </w:tcPr>
          <w:p w:rsidR="00966D34" w:rsidRDefault="00966D34" w:rsidP="006A6D90"/>
        </w:tc>
        <w:tc>
          <w:tcPr>
            <w:tcW w:w="953" w:type="dxa"/>
          </w:tcPr>
          <w:p w:rsidR="00966D34" w:rsidRDefault="00966D34" w:rsidP="006A6D90"/>
        </w:tc>
        <w:tc>
          <w:tcPr>
            <w:tcW w:w="953" w:type="dxa"/>
          </w:tcPr>
          <w:p w:rsidR="00966D34" w:rsidRDefault="00966D34" w:rsidP="006A6D90"/>
        </w:tc>
        <w:tc>
          <w:tcPr>
            <w:tcW w:w="986" w:type="dxa"/>
          </w:tcPr>
          <w:p w:rsidR="00966D34" w:rsidRDefault="00966D34" w:rsidP="006A6D90"/>
        </w:tc>
        <w:tc>
          <w:tcPr>
            <w:tcW w:w="2524" w:type="dxa"/>
          </w:tcPr>
          <w:p w:rsidR="00966D34" w:rsidRDefault="00966D34" w:rsidP="006A6D90"/>
        </w:tc>
        <w:tc>
          <w:tcPr>
            <w:tcW w:w="838" w:type="dxa"/>
          </w:tcPr>
          <w:p w:rsidR="00966D34" w:rsidRDefault="00966D34" w:rsidP="006A6D90"/>
        </w:tc>
        <w:tc>
          <w:tcPr>
            <w:tcW w:w="838" w:type="dxa"/>
          </w:tcPr>
          <w:p w:rsidR="00966D34" w:rsidRDefault="00966D34" w:rsidP="006A6D90"/>
        </w:tc>
        <w:tc>
          <w:tcPr>
            <w:tcW w:w="876" w:type="dxa"/>
          </w:tcPr>
          <w:p w:rsidR="00966D34" w:rsidRDefault="00966D34" w:rsidP="006A6D90"/>
        </w:tc>
        <w:tc>
          <w:tcPr>
            <w:tcW w:w="1079" w:type="dxa"/>
          </w:tcPr>
          <w:p w:rsidR="00966D34" w:rsidRDefault="00966D34" w:rsidP="006A6D90"/>
        </w:tc>
        <w:tc>
          <w:tcPr>
            <w:tcW w:w="1078" w:type="dxa"/>
          </w:tcPr>
          <w:p w:rsidR="00966D34" w:rsidRDefault="00966D34" w:rsidP="006A6D90"/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7D7A6A" w:rsidRDefault="00966D34" w:rsidP="00C01ABA">
            <w:r>
              <w:t>Пирожок морковный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80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3,4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1,7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40,6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200,9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0,11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0,11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6,91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61,72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1,18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7D7A6A" w:rsidRDefault="00966D34" w:rsidP="006A6D90">
            <w:r>
              <w:t>Чай с молоком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27,5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113,3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4,06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15,16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0,58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882251" w:rsidRDefault="00966D34" w:rsidP="006A6D90">
            <w:pPr>
              <w:rPr>
                <w:color w:val="000000"/>
              </w:rPr>
            </w:pPr>
            <w:r w:rsidRPr="00882251">
              <w:rPr>
                <w:color w:val="000000"/>
              </w:rPr>
              <w:t>Хлеб пшеничный</w:t>
            </w:r>
          </w:p>
        </w:tc>
        <w:tc>
          <w:tcPr>
            <w:tcW w:w="1610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3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53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524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610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53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53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24" w:type="dxa"/>
          </w:tcPr>
          <w:p w:rsidR="00966D34" w:rsidRPr="00882251" w:rsidRDefault="00966D34" w:rsidP="006A6D90">
            <w:pPr>
              <w:rPr>
                <w:color w:val="000000"/>
                <w:sz w:val="28"/>
                <w:szCs w:val="28"/>
              </w:rPr>
            </w:pPr>
            <w:r w:rsidRPr="00882251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BF0520">
        <w:trPr>
          <w:trHeight w:val="537"/>
        </w:trPr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35,15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38,57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212,86</w:t>
            </w:r>
          </w:p>
        </w:tc>
        <w:tc>
          <w:tcPr>
            <w:tcW w:w="2524" w:type="dxa"/>
          </w:tcPr>
          <w:p w:rsidR="00966D34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1653,52</w:t>
            </w:r>
          </w:p>
          <w:p w:rsidR="00966D34" w:rsidRDefault="00966D34" w:rsidP="006A6D90">
            <w:pPr>
              <w:rPr>
                <w:b/>
                <w:sz w:val="28"/>
                <w:szCs w:val="28"/>
              </w:rPr>
            </w:pPr>
          </w:p>
          <w:p w:rsidR="00966D34" w:rsidRPr="002D19E2" w:rsidRDefault="00966D34" w:rsidP="006A6D90">
            <w:pPr>
              <w:rPr>
                <w:b/>
                <w:sz w:val="28"/>
                <w:szCs w:val="28"/>
              </w:rPr>
            </w:pPr>
          </w:p>
        </w:tc>
        <w:tc>
          <w:tcPr>
            <w:tcW w:w="838" w:type="dxa"/>
          </w:tcPr>
          <w:p w:rsidR="00966D34" w:rsidRPr="007D7A6A" w:rsidRDefault="00966D34" w:rsidP="006A6D90">
            <w:r>
              <w:t>0,513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0,844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46,481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714,926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9,724</w:t>
            </w:r>
          </w:p>
        </w:tc>
      </w:tr>
      <w:tr w:rsidR="00966D34" w:rsidRPr="00013AA3" w:rsidTr="00BF0520">
        <w:trPr>
          <w:trHeight w:val="58"/>
        </w:trPr>
        <w:tc>
          <w:tcPr>
            <w:tcW w:w="534" w:type="dxa"/>
          </w:tcPr>
          <w:p w:rsidR="00966D34" w:rsidRPr="007D7A6A" w:rsidRDefault="00966D34" w:rsidP="006A6D90"/>
        </w:tc>
        <w:tc>
          <w:tcPr>
            <w:tcW w:w="339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66D34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66D34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966D34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966D34" w:rsidRDefault="00966D34" w:rsidP="006A6D90">
            <w:pPr>
              <w:rPr>
                <w:b/>
                <w:sz w:val="28"/>
                <w:szCs w:val="28"/>
              </w:rPr>
            </w:pPr>
          </w:p>
        </w:tc>
        <w:tc>
          <w:tcPr>
            <w:tcW w:w="838" w:type="dxa"/>
          </w:tcPr>
          <w:p w:rsidR="00966D34" w:rsidRDefault="00966D34" w:rsidP="006A6D90"/>
        </w:tc>
        <w:tc>
          <w:tcPr>
            <w:tcW w:w="838" w:type="dxa"/>
          </w:tcPr>
          <w:p w:rsidR="00966D34" w:rsidRDefault="00966D34" w:rsidP="006A6D90"/>
        </w:tc>
        <w:tc>
          <w:tcPr>
            <w:tcW w:w="876" w:type="dxa"/>
          </w:tcPr>
          <w:p w:rsidR="00966D34" w:rsidRDefault="00966D34" w:rsidP="006A6D90"/>
        </w:tc>
        <w:tc>
          <w:tcPr>
            <w:tcW w:w="1079" w:type="dxa"/>
          </w:tcPr>
          <w:p w:rsidR="00966D34" w:rsidRDefault="00966D34" w:rsidP="006A6D90"/>
        </w:tc>
        <w:tc>
          <w:tcPr>
            <w:tcW w:w="1078" w:type="dxa"/>
          </w:tcPr>
          <w:p w:rsidR="00966D34" w:rsidRDefault="00966D34" w:rsidP="006A6D90"/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Пятница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Возрастная категория 3-7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"/>
        <w:gridCol w:w="3271"/>
        <w:gridCol w:w="1568"/>
        <w:gridCol w:w="945"/>
        <w:gridCol w:w="945"/>
        <w:gridCol w:w="986"/>
        <w:gridCol w:w="2490"/>
        <w:gridCol w:w="832"/>
        <w:gridCol w:w="986"/>
        <w:gridCol w:w="986"/>
        <w:gridCol w:w="1071"/>
        <w:gridCol w:w="1071"/>
      </w:tblGrid>
      <w:tr w:rsidR="00966D34" w:rsidTr="006A6D90">
        <w:trPr>
          <w:trHeight w:val="727"/>
        </w:trPr>
        <w:tc>
          <w:tcPr>
            <w:tcW w:w="509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2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76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4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804" w:type="dxa"/>
            <w:gridSpan w:val="3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142" w:type="dxa"/>
            <w:gridSpan w:val="2"/>
          </w:tcPr>
          <w:p w:rsidR="00966D34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 xml:space="preserve"> вещества, мг</w:t>
            </w:r>
          </w:p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</w:tr>
      <w:tr w:rsidR="00966D34" w:rsidTr="006A6D90">
        <w:tc>
          <w:tcPr>
            <w:tcW w:w="509" w:type="dxa"/>
          </w:tcPr>
          <w:p w:rsidR="00966D34" w:rsidRDefault="00966D34" w:rsidP="006A6D90"/>
        </w:tc>
        <w:tc>
          <w:tcPr>
            <w:tcW w:w="32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4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32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557835"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557835">
              <w:rPr>
                <w:sz w:val="28"/>
                <w:szCs w:val="28"/>
              </w:rPr>
              <w:t>2</w:t>
            </w:r>
          </w:p>
        </w:tc>
        <w:tc>
          <w:tcPr>
            <w:tcW w:w="986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1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32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1" w:type="dxa"/>
          </w:tcPr>
          <w:p w:rsidR="00966D34" w:rsidRPr="007D7A6A" w:rsidRDefault="00966D34" w:rsidP="006A6D90"/>
        </w:tc>
        <w:tc>
          <w:tcPr>
            <w:tcW w:w="1071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Суп молочный с крупяными изделиями</w:t>
            </w:r>
          </w:p>
        </w:tc>
        <w:tc>
          <w:tcPr>
            <w:tcW w:w="1568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200</w:t>
            </w:r>
          </w:p>
        </w:tc>
        <w:tc>
          <w:tcPr>
            <w:tcW w:w="945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8,25</w:t>
            </w:r>
          </w:p>
        </w:tc>
        <w:tc>
          <w:tcPr>
            <w:tcW w:w="945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11,25</w:t>
            </w:r>
          </w:p>
        </w:tc>
        <w:tc>
          <w:tcPr>
            <w:tcW w:w="986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25,8</w:t>
            </w:r>
          </w:p>
        </w:tc>
        <w:tc>
          <w:tcPr>
            <w:tcW w:w="2490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233,8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1,12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132,5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0,57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7D7A6A" w:rsidRDefault="00966D34" w:rsidP="006A6D90">
            <w:r>
              <w:t>Кофейный напиток  с молоком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1,7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9,3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35,8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0,66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128,1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0,64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7D7A6A" w:rsidRDefault="00966D34" w:rsidP="006A6D90">
            <w:r>
              <w:t>Масло сливочное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7,25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66,2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32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1" w:type="dxa"/>
          </w:tcPr>
          <w:p w:rsidR="00966D34" w:rsidRPr="007D7A6A" w:rsidRDefault="00966D34" w:rsidP="006A6D90"/>
        </w:tc>
        <w:tc>
          <w:tcPr>
            <w:tcW w:w="1071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7D7A6A" w:rsidRDefault="00966D34" w:rsidP="006A6D90">
            <w:r>
              <w:t>Сок фруктовый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5" w:type="dxa"/>
          </w:tcPr>
          <w:p w:rsidR="00966D34" w:rsidRPr="007D7A6A" w:rsidRDefault="00966D34" w:rsidP="00715BEF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57,25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14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2,8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32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1" w:type="dxa"/>
          </w:tcPr>
          <w:p w:rsidR="00966D34" w:rsidRPr="007D7A6A" w:rsidRDefault="00966D34" w:rsidP="006A6D90"/>
        </w:tc>
        <w:tc>
          <w:tcPr>
            <w:tcW w:w="1071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2D0E1C" w:rsidRDefault="00966D34" w:rsidP="00C01ABA">
            <w:pPr>
              <w:rPr>
                <w:color w:val="000000"/>
              </w:rPr>
            </w:pPr>
            <w:r>
              <w:rPr>
                <w:color w:val="000000"/>
              </w:rPr>
              <w:t>Салат из зеленого горошка</w:t>
            </w:r>
          </w:p>
        </w:tc>
        <w:tc>
          <w:tcPr>
            <w:tcW w:w="1568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60</w:t>
            </w:r>
          </w:p>
        </w:tc>
        <w:tc>
          <w:tcPr>
            <w:tcW w:w="945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0,68</w:t>
            </w:r>
          </w:p>
        </w:tc>
        <w:tc>
          <w:tcPr>
            <w:tcW w:w="945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4,29</w:t>
            </w:r>
          </w:p>
        </w:tc>
        <w:tc>
          <w:tcPr>
            <w:tcW w:w="986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4,71</w:t>
            </w:r>
          </w:p>
        </w:tc>
        <w:tc>
          <w:tcPr>
            <w:tcW w:w="2490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60,54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11,4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25,15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0,6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 xml:space="preserve">Суп картофельный на мясном бульоне </w:t>
            </w:r>
          </w:p>
        </w:tc>
        <w:tc>
          <w:tcPr>
            <w:tcW w:w="1568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200</w:t>
            </w:r>
          </w:p>
        </w:tc>
        <w:tc>
          <w:tcPr>
            <w:tcW w:w="945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10,17</w:t>
            </w:r>
          </w:p>
        </w:tc>
        <w:tc>
          <w:tcPr>
            <w:tcW w:w="945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2,6</w:t>
            </w:r>
          </w:p>
        </w:tc>
        <w:tc>
          <w:tcPr>
            <w:tcW w:w="986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16,65</w:t>
            </w:r>
          </w:p>
        </w:tc>
        <w:tc>
          <w:tcPr>
            <w:tcW w:w="2490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150,85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8,02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107,92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1,3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7D7A6A" w:rsidRDefault="00966D34" w:rsidP="006A6D90">
            <w:r>
              <w:t>Шницель запеченный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6,5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8,5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161,5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0,048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0,176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54,152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0,752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Default="00966D34" w:rsidP="006A6D90">
            <w:r>
              <w:t>Овощное рагу</w:t>
            </w:r>
          </w:p>
        </w:tc>
        <w:tc>
          <w:tcPr>
            <w:tcW w:w="1568" w:type="dxa"/>
          </w:tcPr>
          <w:p w:rsidR="00966D34" w:rsidRDefault="00966D34" w:rsidP="006A6D90">
            <w:r>
              <w:t>150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2,1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5,0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5,7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150,0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0,19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12,07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16,97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17,60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1,71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2D0E1C" w:rsidRDefault="00966D34" w:rsidP="00F36B82">
            <w:pPr>
              <w:rPr>
                <w:color w:val="000000"/>
              </w:rPr>
            </w:pPr>
            <w:r>
              <w:rPr>
                <w:color w:val="000000"/>
              </w:rPr>
              <w:t>Компот из с/ф</w:t>
            </w:r>
          </w:p>
        </w:tc>
        <w:tc>
          <w:tcPr>
            <w:tcW w:w="1568" w:type="dxa"/>
          </w:tcPr>
          <w:p w:rsidR="00966D34" w:rsidRPr="002D0E1C" w:rsidRDefault="00966D34" w:rsidP="006A6D90">
            <w:pPr>
              <w:rPr>
                <w:color w:val="000000"/>
              </w:rPr>
            </w:pPr>
            <w:r w:rsidRPr="002D0E1C">
              <w:rPr>
                <w:color w:val="000000"/>
              </w:rPr>
              <w:t>180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24,6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85,0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0,8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41,14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0,68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32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1" w:type="dxa"/>
          </w:tcPr>
          <w:p w:rsidR="00966D34" w:rsidRPr="007D7A6A" w:rsidRDefault="00966D34" w:rsidP="006A6D90"/>
        </w:tc>
        <w:tc>
          <w:tcPr>
            <w:tcW w:w="1071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7D7A6A" w:rsidRDefault="00966D34" w:rsidP="006A6D90">
            <w:r>
              <w:t>Винегрет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90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41,6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200,9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0,064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0,064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0,67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31,92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0,89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7D7A6A" w:rsidRDefault="00966D34" w:rsidP="006A6D90">
            <w:r>
              <w:t>Чай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19,2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242</w:t>
            </w:r>
          </w:p>
        </w:tc>
        <w:tc>
          <w:tcPr>
            <w:tcW w:w="1071" w:type="dxa"/>
          </w:tcPr>
          <w:p w:rsidR="00966D34" w:rsidRPr="007D7A6A" w:rsidRDefault="00966D34" w:rsidP="006A6D90">
            <w:r>
              <w:t>0,2</w:t>
            </w:r>
          </w:p>
        </w:tc>
      </w:tr>
      <w:tr w:rsidR="00966D34" w:rsidRPr="00013AA3" w:rsidTr="00412C15">
        <w:trPr>
          <w:trHeight w:val="156"/>
        </w:trPr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412C15" w:rsidRDefault="00966D34" w:rsidP="00412C1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Печенье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40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2,3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5,6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3,3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15,3</w:t>
            </w:r>
          </w:p>
        </w:tc>
        <w:tc>
          <w:tcPr>
            <w:tcW w:w="832" w:type="dxa"/>
          </w:tcPr>
          <w:p w:rsidR="00966D34" w:rsidRPr="007D7A6A" w:rsidRDefault="00966D34" w:rsidP="006A6D90">
            <w:r>
              <w:t>0,01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86" w:type="dxa"/>
            <w:vMerge w:val="restart"/>
          </w:tcPr>
          <w:p w:rsidR="00966D34" w:rsidRPr="007D7A6A" w:rsidRDefault="00966D34" w:rsidP="006A6D90">
            <w:r>
              <w:t>1,3</w:t>
            </w:r>
          </w:p>
        </w:tc>
        <w:tc>
          <w:tcPr>
            <w:tcW w:w="1071" w:type="dxa"/>
            <w:vMerge w:val="restart"/>
          </w:tcPr>
          <w:p w:rsidR="00966D34" w:rsidRPr="007D7A6A" w:rsidRDefault="00966D34" w:rsidP="006A6D90"/>
        </w:tc>
        <w:tc>
          <w:tcPr>
            <w:tcW w:w="1071" w:type="dxa"/>
            <w:vMerge w:val="restart"/>
          </w:tcPr>
          <w:p w:rsidR="00966D34" w:rsidRPr="007D7A6A" w:rsidRDefault="00966D34" w:rsidP="006A6D90"/>
        </w:tc>
      </w:tr>
      <w:tr w:rsidR="00966D34" w:rsidRPr="00013AA3" w:rsidTr="006A6D90">
        <w:trPr>
          <w:trHeight w:val="492"/>
        </w:trPr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32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  <w:vMerge/>
          </w:tcPr>
          <w:p w:rsidR="00966D34" w:rsidRPr="007D7A6A" w:rsidRDefault="00966D34" w:rsidP="006A6D90"/>
        </w:tc>
        <w:tc>
          <w:tcPr>
            <w:tcW w:w="1071" w:type="dxa"/>
            <w:vMerge/>
          </w:tcPr>
          <w:p w:rsidR="00966D34" w:rsidRPr="007D7A6A" w:rsidRDefault="00966D34" w:rsidP="006A6D90"/>
        </w:tc>
        <w:tc>
          <w:tcPr>
            <w:tcW w:w="1071" w:type="dxa"/>
            <w:vMerge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2A33B3" w:rsidRDefault="00966D34" w:rsidP="006A6D90">
            <w:pPr>
              <w:rPr>
                <w:color w:val="000000"/>
              </w:rPr>
            </w:pPr>
            <w:r w:rsidRPr="002A33B3">
              <w:rPr>
                <w:color w:val="000000"/>
              </w:rPr>
              <w:t>Хлеб пшеничный</w:t>
            </w:r>
          </w:p>
        </w:tc>
        <w:tc>
          <w:tcPr>
            <w:tcW w:w="1568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45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945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986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2490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40,0</w:t>
            </w:r>
          </w:p>
        </w:tc>
        <w:tc>
          <w:tcPr>
            <w:tcW w:w="83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1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Хлеб ржаной</w:t>
            </w:r>
          </w:p>
        </w:tc>
        <w:tc>
          <w:tcPr>
            <w:tcW w:w="1568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45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2,9</w:t>
            </w:r>
          </w:p>
        </w:tc>
        <w:tc>
          <w:tcPr>
            <w:tcW w:w="945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986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8,0</w:t>
            </w:r>
          </w:p>
        </w:tc>
        <w:tc>
          <w:tcPr>
            <w:tcW w:w="2490" w:type="dxa"/>
          </w:tcPr>
          <w:p w:rsidR="00966D34" w:rsidRPr="002A33B3" w:rsidRDefault="00966D34" w:rsidP="006A6D90">
            <w:pPr>
              <w:rPr>
                <w:color w:val="000000"/>
                <w:sz w:val="28"/>
                <w:szCs w:val="28"/>
              </w:rPr>
            </w:pPr>
            <w:r w:rsidRPr="002A33B3">
              <w:rPr>
                <w:color w:val="000000"/>
                <w:sz w:val="28"/>
                <w:szCs w:val="28"/>
              </w:rPr>
              <w:t>35,3</w:t>
            </w:r>
          </w:p>
        </w:tc>
        <w:tc>
          <w:tcPr>
            <w:tcW w:w="83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7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38,6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42,79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</w:p>
        </w:tc>
        <w:tc>
          <w:tcPr>
            <w:tcW w:w="2490" w:type="dxa"/>
          </w:tcPr>
          <w:p w:rsidR="00966D34" w:rsidRPr="002D19E2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1296,24</w:t>
            </w:r>
          </w:p>
        </w:tc>
        <w:tc>
          <w:tcPr>
            <w:tcW w:w="83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0,59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12,998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101,02</w:t>
            </w:r>
          </w:p>
        </w:tc>
        <w:tc>
          <w:tcPr>
            <w:tcW w:w="10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780,78</w:t>
            </w:r>
          </w:p>
        </w:tc>
        <w:tc>
          <w:tcPr>
            <w:tcW w:w="107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41,342</w:t>
            </w:r>
          </w:p>
        </w:tc>
      </w:tr>
    </w:tbl>
    <w:p w:rsidR="00966D34" w:rsidRPr="006A6D90" w:rsidRDefault="00966D34" w:rsidP="00484FD6">
      <w:pPr>
        <w:rPr>
          <w:b/>
          <w:sz w:val="28"/>
          <w:szCs w:val="28"/>
        </w:rPr>
      </w:pPr>
      <w:r w:rsidRPr="006A6D90">
        <w:rPr>
          <w:b/>
          <w:sz w:val="28"/>
          <w:szCs w:val="28"/>
        </w:rPr>
        <w:t>День: Понедельник</w:t>
      </w:r>
    </w:p>
    <w:p w:rsidR="00966D34" w:rsidRPr="006A6D90" w:rsidRDefault="00966D34" w:rsidP="00EA0FB9">
      <w:pPr>
        <w:rPr>
          <w:b/>
          <w:sz w:val="28"/>
          <w:szCs w:val="28"/>
        </w:rPr>
      </w:pPr>
      <w:r w:rsidRPr="006A6D90">
        <w:rPr>
          <w:b/>
          <w:sz w:val="28"/>
          <w:szCs w:val="28"/>
        </w:rPr>
        <w:t>Неделя: первая</w:t>
      </w:r>
    </w:p>
    <w:p w:rsidR="00966D34" w:rsidRPr="006A6D90" w:rsidRDefault="00966D34" w:rsidP="00EA0FB9">
      <w:pPr>
        <w:rPr>
          <w:b/>
          <w:sz w:val="28"/>
          <w:szCs w:val="28"/>
        </w:rPr>
      </w:pPr>
      <w:r w:rsidRPr="006A6D90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6A6D90" w:rsidRDefault="00966D34" w:rsidP="00EA0FB9">
      <w:pPr>
        <w:rPr>
          <w:b/>
          <w:sz w:val="28"/>
          <w:szCs w:val="28"/>
        </w:rPr>
      </w:pPr>
      <w:r w:rsidRPr="006A6D90">
        <w:rPr>
          <w:b/>
          <w:sz w:val="28"/>
          <w:szCs w:val="28"/>
        </w:rPr>
        <w:t>Возрастная категория 1-3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"/>
        <w:gridCol w:w="3270"/>
        <w:gridCol w:w="1568"/>
        <w:gridCol w:w="945"/>
        <w:gridCol w:w="945"/>
        <w:gridCol w:w="986"/>
        <w:gridCol w:w="2490"/>
        <w:gridCol w:w="846"/>
        <w:gridCol w:w="986"/>
        <w:gridCol w:w="986"/>
        <w:gridCol w:w="1072"/>
        <w:gridCol w:w="1057"/>
      </w:tblGrid>
      <w:tr w:rsidR="00966D34" w:rsidTr="006A6D90">
        <w:tc>
          <w:tcPr>
            <w:tcW w:w="509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27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76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4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818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Витамины, мг</w:t>
            </w:r>
          </w:p>
        </w:tc>
        <w:tc>
          <w:tcPr>
            <w:tcW w:w="2129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 вещества, мг</w:t>
            </w:r>
          </w:p>
        </w:tc>
      </w:tr>
      <w:tr w:rsidR="00966D34" w:rsidTr="006A6D90">
        <w:tc>
          <w:tcPr>
            <w:tcW w:w="509" w:type="dxa"/>
          </w:tcPr>
          <w:p w:rsidR="00966D34" w:rsidRDefault="00966D34" w:rsidP="006A6D90"/>
        </w:tc>
        <w:tc>
          <w:tcPr>
            <w:tcW w:w="327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4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5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57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6A6D90">
            <w:r w:rsidRPr="00B64900">
              <w:rPr>
                <w:color w:val="FF0000"/>
              </w:rPr>
              <w:t xml:space="preserve">Каша </w:t>
            </w:r>
            <w:r>
              <w:t xml:space="preserve"> гречневая молочная жидкая</w:t>
            </w:r>
          </w:p>
        </w:tc>
        <w:tc>
          <w:tcPr>
            <w:tcW w:w="1568" w:type="dxa"/>
          </w:tcPr>
          <w:p w:rsidR="00966D34" w:rsidRPr="007D7A6A" w:rsidRDefault="00966D34" w:rsidP="00314333">
            <w:r>
              <w:t>150</w:t>
            </w:r>
          </w:p>
        </w:tc>
        <w:tc>
          <w:tcPr>
            <w:tcW w:w="945" w:type="dxa"/>
          </w:tcPr>
          <w:p w:rsidR="00966D34" w:rsidRPr="00813E89" w:rsidRDefault="00966D34" w:rsidP="006A6D90">
            <w:r>
              <w:t>2,2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5,3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22,4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145,8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0,054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0,144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76,554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0,936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6A6D90">
            <w:r w:rsidRPr="00B64900">
              <w:rPr>
                <w:color w:val="FF0000"/>
              </w:rPr>
              <w:t>Коф</w:t>
            </w:r>
            <w:r w:rsidRPr="007D7A6A">
              <w:t>ейный напиток</w:t>
            </w:r>
            <w:r>
              <w:t xml:space="preserve"> с молоком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1,4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7,1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25,3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0,108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6,624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171,558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0,126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B64900" w:rsidRDefault="00966D34" w:rsidP="006A6D90">
            <w:pPr>
              <w:rPr>
                <w:color w:val="FF0000"/>
              </w:rPr>
            </w:pPr>
          </w:p>
        </w:tc>
        <w:tc>
          <w:tcPr>
            <w:tcW w:w="3270" w:type="dxa"/>
          </w:tcPr>
          <w:p w:rsidR="00966D34" w:rsidRPr="00B64900" w:rsidRDefault="00966D34" w:rsidP="006A6D90">
            <w:pPr>
              <w:rPr>
                <w:color w:val="FF0000"/>
              </w:rPr>
            </w:pPr>
            <w:r w:rsidRPr="00B64900">
              <w:rPr>
                <w:color w:val="FF0000"/>
              </w:rPr>
              <w:t>Масло сливочное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5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28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57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920658">
            <w:r w:rsidRPr="00B64900">
              <w:rPr>
                <w:color w:val="FF0000"/>
              </w:rPr>
              <w:t>Сок</w:t>
            </w:r>
            <w:r>
              <w:t xml:space="preserve"> фруктовый</w:t>
            </w:r>
          </w:p>
        </w:tc>
        <w:tc>
          <w:tcPr>
            <w:tcW w:w="1568" w:type="dxa"/>
          </w:tcPr>
          <w:p w:rsidR="00966D34" w:rsidRPr="007D7A6A" w:rsidRDefault="00966D34" w:rsidP="00920658">
            <w:r>
              <w:t>100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15,6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0,016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1,76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12,8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57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920658">
            <w:r>
              <w:t>С</w:t>
            </w:r>
            <w:r w:rsidRPr="00B64900">
              <w:rPr>
                <w:color w:val="FF0000"/>
              </w:rPr>
              <w:t>алат</w:t>
            </w:r>
            <w:r>
              <w:t xml:space="preserve"> из свежих помидоров и огурцов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3,1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3,3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42,9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1,47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21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0,3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6A6D90">
            <w:r w:rsidRPr="007D7A6A">
              <w:t>Щи из свежей капусты со сметаной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1,3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11,7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88,7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19,74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51,8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0,62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6A6D90">
            <w:r>
              <w:t>Курица отварная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70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7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70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0,084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0,084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0,938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11,83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0,864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6A6D90">
            <w:r w:rsidRPr="00686C7B">
              <w:rPr>
                <w:color w:val="FF0000"/>
              </w:rPr>
              <w:t>Кар</w:t>
            </w:r>
            <w:r w:rsidRPr="007D7A6A">
              <w:t>тофельное пюре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130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1,9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18,4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110,4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0,091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9,126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2,717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47,736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0,637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6A6D90">
            <w:r w:rsidRPr="007D7A6A">
              <w:t>Компот из с</w:t>
            </w:r>
            <w:r>
              <w:t>ухофруктов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16,5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69,6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0,72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37,026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0,612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57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6A6D90">
            <w:r w:rsidRPr="007D7A6A">
              <w:t>Суп молочный с вермишелью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4,95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6,75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15,48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120,48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0,105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0,675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79,5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0,345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7D7A6A" w:rsidRDefault="00966D34" w:rsidP="006A6D90">
            <w:r w:rsidRPr="007D7A6A">
              <w:t>Кисель</w:t>
            </w:r>
          </w:p>
        </w:tc>
        <w:tc>
          <w:tcPr>
            <w:tcW w:w="1568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5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23,1</w:t>
            </w:r>
          </w:p>
        </w:tc>
        <w:tc>
          <w:tcPr>
            <w:tcW w:w="2490" w:type="dxa"/>
          </w:tcPr>
          <w:p w:rsidR="00966D34" w:rsidRPr="007D7A6A" w:rsidRDefault="00966D34" w:rsidP="006A6D90">
            <w:r>
              <w:t>87,6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0,54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27</w:t>
            </w:r>
          </w:p>
        </w:tc>
        <w:tc>
          <w:tcPr>
            <w:tcW w:w="1072" w:type="dxa"/>
          </w:tcPr>
          <w:p w:rsidR="00966D34" w:rsidRPr="007D7A6A" w:rsidRDefault="00966D34" w:rsidP="006A6D90">
            <w:r>
              <w:t>8,1</w:t>
            </w:r>
          </w:p>
        </w:tc>
        <w:tc>
          <w:tcPr>
            <w:tcW w:w="1057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7D7A6A" w:rsidRDefault="00966D34" w:rsidP="006A6D90"/>
        </w:tc>
        <w:tc>
          <w:tcPr>
            <w:tcW w:w="327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68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4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90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2" w:type="dxa"/>
          </w:tcPr>
          <w:p w:rsidR="00966D34" w:rsidRPr="007D7A6A" w:rsidRDefault="00966D34" w:rsidP="006A6D90"/>
        </w:tc>
        <w:tc>
          <w:tcPr>
            <w:tcW w:w="1057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70" w:type="dxa"/>
          </w:tcPr>
          <w:p w:rsidR="00966D34" w:rsidRPr="00051C3F" w:rsidRDefault="00966D34" w:rsidP="006A6D90">
            <w:r w:rsidRPr="00051C3F">
              <w:t xml:space="preserve">Хлеб ржаной </w:t>
            </w:r>
          </w:p>
        </w:tc>
        <w:tc>
          <w:tcPr>
            <w:tcW w:w="15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4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5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70" w:type="dxa"/>
          </w:tcPr>
          <w:p w:rsidR="00966D34" w:rsidRPr="00051C3F" w:rsidRDefault="00966D34" w:rsidP="006A6D90">
            <w:r w:rsidRPr="00051C3F">
              <w:t>Хлеб пшеничный</w:t>
            </w:r>
          </w:p>
        </w:tc>
        <w:tc>
          <w:tcPr>
            <w:tcW w:w="15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4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5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7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25,69</w:t>
            </w:r>
          </w:p>
        </w:tc>
        <w:tc>
          <w:tcPr>
            <w:tcW w:w="94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32,45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134,98</w:t>
            </w:r>
          </w:p>
        </w:tc>
        <w:tc>
          <w:tcPr>
            <w:tcW w:w="2490" w:type="dxa"/>
          </w:tcPr>
          <w:p w:rsidR="00966D34" w:rsidRPr="001C0EF6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868,68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1,039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10,391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68,028</w:t>
            </w:r>
          </w:p>
        </w:tc>
        <w:tc>
          <w:tcPr>
            <w:tcW w:w="107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506,86</w:t>
            </w:r>
          </w:p>
        </w:tc>
        <w:tc>
          <w:tcPr>
            <w:tcW w:w="105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17,24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Вторник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tbl>
      <w:tblPr>
        <w:tblW w:w="172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5"/>
        <w:gridCol w:w="3255"/>
        <w:gridCol w:w="1681"/>
        <w:gridCol w:w="950"/>
        <w:gridCol w:w="950"/>
        <w:gridCol w:w="986"/>
        <w:gridCol w:w="2510"/>
        <w:gridCol w:w="846"/>
        <w:gridCol w:w="846"/>
        <w:gridCol w:w="986"/>
        <w:gridCol w:w="1126"/>
        <w:gridCol w:w="1070"/>
        <w:gridCol w:w="1549"/>
      </w:tblGrid>
      <w:tr w:rsidR="00966D34" w:rsidTr="006A6D90">
        <w:trPr>
          <w:gridAfter w:val="1"/>
          <w:wAfter w:w="1549" w:type="dxa"/>
        </w:trPr>
        <w:tc>
          <w:tcPr>
            <w:tcW w:w="525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255" w:type="dxa"/>
          </w:tcPr>
          <w:p w:rsidR="00966D34" w:rsidRPr="001D18F6" w:rsidRDefault="00966D34" w:rsidP="006A6D90">
            <w:r w:rsidRPr="001D18F6">
              <w:t>Прием пищи, наименование блюда</w:t>
            </w:r>
          </w:p>
        </w:tc>
        <w:tc>
          <w:tcPr>
            <w:tcW w:w="1681" w:type="dxa"/>
          </w:tcPr>
          <w:p w:rsidR="00966D34" w:rsidRPr="001D18F6" w:rsidRDefault="00966D34" w:rsidP="006A6D90">
            <w:r w:rsidRPr="001D18F6">
              <w:t>Масса порции</w:t>
            </w:r>
          </w:p>
        </w:tc>
        <w:tc>
          <w:tcPr>
            <w:tcW w:w="2886" w:type="dxa"/>
            <w:gridSpan w:val="3"/>
          </w:tcPr>
          <w:p w:rsidR="00966D34" w:rsidRPr="001D18F6" w:rsidRDefault="00966D34" w:rsidP="006A6D90">
            <w:r w:rsidRPr="001D18F6">
              <w:t>Пищевые вещества</w:t>
            </w:r>
          </w:p>
        </w:tc>
        <w:tc>
          <w:tcPr>
            <w:tcW w:w="2510" w:type="dxa"/>
          </w:tcPr>
          <w:p w:rsidR="00966D34" w:rsidRPr="001D18F6" w:rsidRDefault="00966D34" w:rsidP="006A6D90">
            <w:r w:rsidRPr="001D18F6">
              <w:t>Энергетическая ценность</w:t>
            </w:r>
          </w:p>
        </w:tc>
        <w:tc>
          <w:tcPr>
            <w:tcW w:w="2678" w:type="dxa"/>
            <w:gridSpan w:val="3"/>
          </w:tcPr>
          <w:p w:rsidR="00966D34" w:rsidRPr="001D18F6" w:rsidRDefault="00966D34" w:rsidP="006A6D90">
            <w:r w:rsidRPr="001D18F6">
              <w:t xml:space="preserve">Витамины, мг   </w:t>
            </w:r>
          </w:p>
        </w:tc>
        <w:tc>
          <w:tcPr>
            <w:tcW w:w="2196" w:type="dxa"/>
            <w:gridSpan w:val="2"/>
          </w:tcPr>
          <w:p w:rsidR="00966D34" w:rsidRPr="001D18F6" w:rsidRDefault="00966D34" w:rsidP="006A6D90">
            <w:r w:rsidRPr="001D18F6">
              <w:t xml:space="preserve">Мин.вещества, мг   </w:t>
            </w:r>
          </w:p>
        </w:tc>
      </w:tr>
      <w:tr w:rsidR="00966D34" w:rsidTr="006A6D90">
        <w:trPr>
          <w:gridAfter w:val="1"/>
          <w:wAfter w:w="1549" w:type="dxa"/>
        </w:trPr>
        <w:tc>
          <w:tcPr>
            <w:tcW w:w="525" w:type="dxa"/>
          </w:tcPr>
          <w:p w:rsidR="00966D34" w:rsidRDefault="00966D34" w:rsidP="006A6D90"/>
        </w:tc>
        <w:tc>
          <w:tcPr>
            <w:tcW w:w="32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68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AB458D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AB458D">
              <w:rPr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:rsidR="00966D34" w:rsidRPr="00AB458D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AB458D">
              <w:rPr>
                <w:sz w:val="28"/>
                <w:szCs w:val="28"/>
              </w:rPr>
              <w:t>2</w:t>
            </w:r>
          </w:p>
        </w:tc>
        <w:tc>
          <w:tcPr>
            <w:tcW w:w="986" w:type="dxa"/>
          </w:tcPr>
          <w:p w:rsidR="00966D34" w:rsidRPr="00AB458D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26" w:type="dxa"/>
          </w:tcPr>
          <w:p w:rsidR="00966D34" w:rsidRPr="00AB458D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975817" w:rsidRDefault="00966D34" w:rsidP="006A6D90"/>
        </w:tc>
        <w:tc>
          <w:tcPr>
            <w:tcW w:w="3255" w:type="dxa"/>
          </w:tcPr>
          <w:p w:rsidR="00966D34" w:rsidRPr="00F24528" w:rsidRDefault="00966D34" w:rsidP="006A6D90">
            <w:pPr>
              <w:jc w:val="center"/>
              <w:rPr>
                <w:b/>
              </w:rPr>
            </w:pPr>
            <w:r w:rsidRPr="00F24528">
              <w:rPr>
                <w:b/>
              </w:rPr>
              <w:t>Завтрак</w:t>
            </w:r>
          </w:p>
        </w:tc>
        <w:tc>
          <w:tcPr>
            <w:tcW w:w="1681" w:type="dxa"/>
          </w:tcPr>
          <w:p w:rsidR="00966D34" w:rsidRPr="00975817" w:rsidRDefault="00966D34" w:rsidP="006A6D90"/>
        </w:tc>
        <w:tc>
          <w:tcPr>
            <w:tcW w:w="950" w:type="dxa"/>
          </w:tcPr>
          <w:p w:rsidR="00966D34" w:rsidRPr="00975817" w:rsidRDefault="00966D34" w:rsidP="006A6D90"/>
        </w:tc>
        <w:tc>
          <w:tcPr>
            <w:tcW w:w="950" w:type="dxa"/>
          </w:tcPr>
          <w:p w:rsidR="00966D34" w:rsidRPr="00975817" w:rsidRDefault="00966D34" w:rsidP="006A6D90"/>
        </w:tc>
        <w:tc>
          <w:tcPr>
            <w:tcW w:w="986" w:type="dxa"/>
          </w:tcPr>
          <w:p w:rsidR="00966D34" w:rsidRPr="00975817" w:rsidRDefault="00966D34" w:rsidP="006A6D90"/>
        </w:tc>
        <w:tc>
          <w:tcPr>
            <w:tcW w:w="2510" w:type="dxa"/>
          </w:tcPr>
          <w:p w:rsidR="00966D34" w:rsidRPr="00975817" w:rsidRDefault="00966D34" w:rsidP="006A6D90"/>
        </w:tc>
        <w:tc>
          <w:tcPr>
            <w:tcW w:w="846" w:type="dxa"/>
          </w:tcPr>
          <w:p w:rsidR="00966D34" w:rsidRPr="00975817" w:rsidRDefault="00966D34" w:rsidP="006A6D90"/>
        </w:tc>
        <w:tc>
          <w:tcPr>
            <w:tcW w:w="846" w:type="dxa"/>
          </w:tcPr>
          <w:p w:rsidR="00966D34" w:rsidRPr="00975817" w:rsidRDefault="00966D34" w:rsidP="006A6D90"/>
        </w:tc>
        <w:tc>
          <w:tcPr>
            <w:tcW w:w="986" w:type="dxa"/>
          </w:tcPr>
          <w:p w:rsidR="00966D34" w:rsidRPr="00975817" w:rsidRDefault="00966D34" w:rsidP="006A6D90"/>
        </w:tc>
        <w:tc>
          <w:tcPr>
            <w:tcW w:w="1126" w:type="dxa"/>
          </w:tcPr>
          <w:p w:rsidR="00966D34" w:rsidRPr="00975817" w:rsidRDefault="00966D34" w:rsidP="006A6D90"/>
        </w:tc>
        <w:tc>
          <w:tcPr>
            <w:tcW w:w="1070" w:type="dxa"/>
          </w:tcPr>
          <w:p w:rsidR="00966D34" w:rsidRPr="00975817" w:rsidRDefault="00966D34" w:rsidP="006A6D90"/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 w:rsidRPr="00686C7B">
              <w:rPr>
                <w:color w:val="FF0000"/>
              </w:rPr>
              <w:t>Каша</w:t>
            </w:r>
            <w:r>
              <w:t xml:space="preserve"> рисовая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3,3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15,6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133,3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0,05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0,27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0,27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154,77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0,726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 w:rsidRPr="00042AF7">
              <w:rPr>
                <w:color w:val="C00000"/>
              </w:rPr>
              <w:t>Кака</w:t>
            </w:r>
            <w:r>
              <w:t>о с молоком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2,8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12,1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86,5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0,036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0,216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0,972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199,026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0,63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 w:rsidRPr="00686C7B">
              <w:rPr>
                <w:color w:val="FF0000"/>
              </w:rPr>
              <w:t>Мас</w:t>
            </w:r>
            <w:r w:rsidRPr="007D7A6A">
              <w:t>ло сливочное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4,2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1951" w:type="dxa"/>
            <w:gridSpan w:val="10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686C7B" w:rsidRDefault="00966D34" w:rsidP="006A6D90">
            <w:pPr>
              <w:rPr>
                <w:color w:val="FF0000"/>
              </w:rPr>
            </w:pPr>
            <w:r w:rsidRPr="00686C7B">
              <w:rPr>
                <w:color w:val="FF0000"/>
              </w:rPr>
              <w:t>Сок фруктовый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3,9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15,6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0,015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0,015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3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10,5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2,1</w:t>
            </w:r>
          </w:p>
        </w:tc>
      </w:tr>
      <w:tr w:rsidR="00966D34" w:rsidRPr="00013AA3" w:rsidTr="006A6D90"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7077" w:type="dxa"/>
            <w:gridSpan w:val="5"/>
          </w:tcPr>
          <w:p w:rsidR="00966D34" w:rsidRPr="000147F5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47F5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47F5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966D34" w:rsidRPr="000147F5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26" w:type="dxa"/>
          </w:tcPr>
          <w:p w:rsidR="00966D34" w:rsidRPr="000147F5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70" w:type="dxa"/>
          </w:tcPr>
          <w:p w:rsidR="00966D34" w:rsidRPr="000147F5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49" w:type="dxa"/>
          </w:tcPr>
          <w:p w:rsidR="00966D34" w:rsidRPr="007D7A6A" w:rsidRDefault="00966D34" w:rsidP="006A6D90"/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55" w:type="dxa"/>
          </w:tcPr>
          <w:p w:rsidR="00966D34" w:rsidRPr="007D7A6A" w:rsidRDefault="00966D34" w:rsidP="00920658">
            <w:r w:rsidRPr="00686C7B">
              <w:rPr>
                <w:color w:val="FF0000"/>
              </w:rPr>
              <w:t xml:space="preserve">Салат </w:t>
            </w:r>
            <w:r>
              <w:t>из свежей капусты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,1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31,8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0,013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0,018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11,592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20,952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0,265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 w:rsidRPr="00693024">
              <w:rPr>
                <w:color w:val="C00000"/>
              </w:rPr>
              <w:t>Расс</w:t>
            </w:r>
            <w:r>
              <w:t>ольник на мясном бульоне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3,7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99,7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48,45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2,2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>
              <w:t>Котлеты запеченные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18,0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0,01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0,03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0,178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9,53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0,88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>
              <w:t>Вермишель с маслом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3,9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4,1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20,84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138,24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0,04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0,01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4,2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0,54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0,94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24,26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96,7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0,018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0,036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0,72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37,026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0,612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>
              <w:t>Булочка домашняя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0,72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6,18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3,78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68,11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4,95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0,405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7D7A6A" w:rsidRDefault="00966D34" w:rsidP="006A6D90">
            <w:r>
              <w:t>Чай с сахаром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3,2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0,005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5,4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10,44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0,48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7D7A6A" w:rsidRDefault="00966D34" w:rsidP="006A6D90"/>
        </w:tc>
        <w:tc>
          <w:tcPr>
            <w:tcW w:w="3255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55" w:type="dxa"/>
          </w:tcPr>
          <w:p w:rsidR="00966D34" w:rsidRPr="00051C3F" w:rsidRDefault="00966D34" w:rsidP="006A6D90">
            <w:r w:rsidRPr="00051C3F">
              <w:t xml:space="preserve">Хлеб ржаной 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40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55" w:type="dxa"/>
          </w:tcPr>
          <w:p w:rsidR="00966D34" w:rsidRPr="00051C3F" w:rsidRDefault="00966D34" w:rsidP="006A6D90">
            <w:r w:rsidRPr="00051C3F">
              <w:t>Хлеб пшеничный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 w:rsidRPr="000147F5"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1"/>
          <w:wAfter w:w="1549" w:type="dxa"/>
        </w:trPr>
        <w:tc>
          <w:tcPr>
            <w:tcW w:w="52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55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681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35,26</w:t>
            </w:r>
          </w:p>
        </w:tc>
        <w:tc>
          <w:tcPr>
            <w:tcW w:w="95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45,28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121,48</w:t>
            </w:r>
          </w:p>
        </w:tc>
        <w:tc>
          <w:tcPr>
            <w:tcW w:w="2510" w:type="dxa"/>
          </w:tcPr>
          <w:p w:rsidR="00966D34" w:rsidRPr="000147F5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1069,65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0,382</w:t>
            </w:r>
          </w:p>
        </w:tc>
        <w:tc>
          <w:tcPr>
            <w:tcW w:w="84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0,68</w:t>
            </w:r>
          </w:p>
        </w:tc>
        <w:tc>
          <w:tcPr>
            <w:tcW w:w="98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27,082</w:t>
            </w:r>
          </w:p>
        </w:tc>
        <w:tc>
          <w:tcPr>
            <w:tcW w:w="1126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506,894</w:t>
            </w:r>
          </w:p>
        </w:tc>
        <w:tc>
          <w:tcPr>
            <w:tcW w:w="1070" w:type="dxa"/>
          </w:tcPr>
          <w:p w:rsidR="00966D34" w:rsidRPr="000147F5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8,838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Среда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Весенне-летний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tbl>
      <w:tblPr>
        <w:tblW w:w="1757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"/>
        <w:gridCol w:w="3353"/>
        <w:gridCol w:w="1596"/>
        <w:gridCol w:w="956"/>
        <w:gridCol w:w="956"/>
        <w:gridCol w:w="986"/>
        <w:gridCol w:w="2515"/>
        <w:gridCol w:w="9"/>
        <w:gridCol w:w="837"/>
        <w:gridCol w:w="9"/>
        <w:gridCol w:w="837"/>
        <w:gridCol w:w="10"/>
        <w:gridCol w:w="976"/>
        <w:gridCol w:w="8"/>
        <w:gridCol w:w="1068"/>
        <w:gridCol w:w="8"/>
        <w:gridCol w:w="1070"/>
        <w:gridCol w:w="927"/>
        <w:gridCol w:w="121"/>
        <w:gridCol w:w="807"/>
      </w:tblGrid>
      <w:tr w:rsidR="00966D34" w:rsidTr="006A6D90">
        <w:trPr>
          <w:gridAfter w:val="3"/>
          <w:wAfter w:w="1855" w:type="dxa"/>
        </w:trPr>
        <w:tc>
          <w:tcPr>
            <w:tcW w:w="523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9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98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1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678" w:type="dxa"/>
            <w:gridSpan w:val="6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Витамины, мг </w:t>
            </w:r>
          </w:p>
        </w:tc>
        <w:tc>
          <w:tcPr>
            <w:tcW w:w="2154" w:type="dxa"/>
            <w:gridSpan w:val="4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 xml:space="preserve">вещества, мг </w:t>
            </w:r>
          </w:p>
        </w:tc>
      </w:tr>
      <w:tr w:rsidR="00966D34" w:rsidTr="006A6D90">
        <w:trPr>
          <w:gridAfter w:val="3"/>
          <w:wAfter w:w="1855" w:type="dxa"/>
        </w:trPr>
        <w:tc>
          <w:tcPr>
            <w:tcW w:w="523" w:type="dxa"/>
          </w:tcPr>
          <w:p w:rsidR="00966D34" w:rsidRDefault="00966D34" w:rsidP="006A6D90"/>
        </w:tc>
        <w:tc>
          <w:tcPr>
            <w:tcW w:w="33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1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8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96" w:type="dxa"/>
          </w:tcPr>
          <w:p w:rsidR="00966D34" w:rsidRPr="007D7A6A" w:rsidRDefault="00966D34" w:rsidP="006A6D90"/>
        </w:tc>
        <w:tc>
          <w:tcPr>
            <w:tcW w:w="956" w:type="dxa"/>
          </w:tcPr>
          <w:p w:rsidR="00966D34" w:rsidRPr="007D7A6A" w:rsidRDefault="00966D34" w:rsidP="006A6D90"/>
        </w:tc>
        <w:tc>
          <w:tcPr>
            <w:tcW w:w="95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5" w:type="dxa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76" w:type="dxa"/>
            <w:gridSpan w:val="2"/>
          </w:tcPr>
          <w:p w:rsidR="00966D34" w:rsidRPr="007D7A6A" w:rsidRDefault="00966D34" w:rsidP="006A6D90"/>
        </w:tc>
        <w:tc>
          <w:tcPr>
            <w:tcW w:w="1078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7D7A6A" w:rsidRDefault="00966D34" w:rsidP="006A6D90">
            <w:r>
              <w:t>Каша манная молочная</w:t>
            </w:r>
          </w:p>
        </w:tc>
        <w:tc>
          <w:tcPr>
            <w:tcW w:w="1596" w:type="dxa"/>
          </w:tcPr>
          <w:p w:rsidR="00966D34" w:rsidRPr="007D7A6A" w:rsidRDefault="00966D34" w:rsidP="00920658">
            <w:r>
              <w:t>150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6,0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10,0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24,0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223,1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0,22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188,74</w:t>
            </w:r>
          </w:p>
        </w:tc>
        <w:tc>
          <w:tcPr>
            <w:tcW w:w="1078" w:type="dxa"/>
            <w:gridSpan w:val="2"/>
          </w:tcPr>
          <w:p w:rsidR="00966D34" w:rsidRPr="007D7A6A" w:rsidRDefault="00966D34" w:rsidP="006A6D90">
            <w:r>
              <w:t>0,56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7D7A6A" w:rsidRDefault="00966D34" w:rsidP="006A6D90">
            <w:r>
              <w:t>Чай с молоком</w:t>
            </w:r>
          </w:p>
        </w:tc>
        <w:tc>
          <w:tcPr>
            <w:tcW w:w="159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1,1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1,0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4,1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34,9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0,59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115,29</w:t>
            </w:r>
          </w:p>
        </w:tc>
        <w:tc>
          <w:tcPr>
            <w:tcW w:w="1078" w:type="dxa"/>
            <w:gridSpan w:val="2"/>
          </w:tcPr>
          <w:p w:rsidR="00966D34" w:rsidRPr="007D7A6A" w:rsidRDefault="00966D34" w:rsidP="006A6D90">
            <w:r>
              <w:t>0,57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7D7A6A" w:rsidRDefault="00966D34" w:rsidP="006A6D90">
            <w:r w:rsidRPr="004B0297">
              <w:rPr>
                <w:color w:val="FF0000"/>
              </w:rPr>
              <w:t xml:space="preserve">Масло </w:t>
            </w:r>
            <w:r w:rsidRPr="007D7A6A">
              <w:t>сливочное</w:t>
            </w:r>
          </w:p>
        </w:tc>
        <w:tc>
          <w:tcPr>
            <w:tcW w:w="1596" w:type="dxa"/>
          </w:tcPr>
          <w:p w:rsidR="00966D34" w:rsidRPr="007D7A6A" w:rsidRDefault="00966D34" w:rsidP="006A6D90">
            <w:r>
              <w:t>5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28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8" w:type="dxa"/>
            <w:gridSpan w:val="2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1841" w:type="dxa"/>
            <w:gridSpan w:val="15"/>
          </w:tcPr>
          <w:p w:rsidR="00966D34" w:rsidRPr="007D7A6A" w:rsidRDefault="00966D34" w:rsidP="006A6D90"/>
        </w:tc>
        <w:tc>
          <w:tcPr>
            <w:tcW w:w="927" w:type="dxa"/>
          </w:tcPr>
          <w:p w:rsidR="00966D34" w:rsidRPr="007D7A6A" w:rsidRDefault="00966D34" w:rsidP="006A6D90"/>
        </w:tc>
        <w:tc>
          <w:tcPr>
            <w:tcW w:w="928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7D7A6A" w:rsidRDefault="00966D34" w:rsidP="00920658">
            <w:r>
              <w:t>Сок фруктовый</w:t>
            </w:r>
          </w:p>
        </w:tc>
        <w:tc>
          <w:tcPr>
            <w:tcW w:w="1596" w:type="dxa"/>
          </w:tcPr>
          <w:p w:rsidR="00966D34" w:rsidRPr="007D7A6A" w:rsidRDefault="00966D34" w:rsidP="00920658">
            <w:r>
              <w:t>100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15,6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76" w:type="dxa"/>
            <w:gridSpan w:val="2"/>
          </w:tcPr>
          <w:p w:rsidR="00966D34" w:rsidRPr="007D7A6A" w:rsidRDefault="00966D34" w:rsidP="006A6D90"/>
        </w:tc>
        <w:tc>
          <w:tcPr>
            <w:tcW w:w="1078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96" w:type="dxa"/>
          </w:tcPr>
          <w:p w:rsidR="00966D34" w:rsidRPr="007D7A6A" w:rsidRDefault="00966D34" w:rsidP="006A6D90"/>
        </w:tc>
        <w:tc>
          <w:tcPr>
            <w:tcW w:w="956" w:type="dxa"/>
          </w:tcPr>
          <w:p w:rsidR="00966D34" w:rsidRPr="007D7A6A" w:rsidRDefault="00966D34" w:rsidP="006A6D90"/>
        </w:tc>
        <w:tc>
          <w:tcPr>
            <w:tcW w:w="95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5" w:type="dxa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76" w:type="dxa"/>
            <w:gridSpan w:val="2"/>
          </w:tcPr>
          <w:p w:rsidR="00966D34" w:rsidRPr="007D7A6A" w:rsidRDefault="00966D34" w:rsidP="006A6D90"/>
        </w:tc>
        <w:tc>
          <w:tcPr>
            <w:tcW w:w="1078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7D7A6A" w:rsidRDefault="00966D34" w:rsidP="00920658">
            <w:r>
              <w:t>Огурец порционный</w:t>
            </w:r>
          </w:p>
        </w:tc>
        <w:tc>
          <w:tcPr>
            <w:tcW w:w="1596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0,75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9,4</w:t>
            </w:r>
          </w:p>
        </w:tc>
        <w:tc>
          <w:tcPr>
            <w:tcW w:w="2524" w:type="dxa"/>
            <w:gridSpan w:val="2"/>
          </w:tcPr>
          <w:p w:rsidR="00966D34" w:rsidRPr="007D7A6A" w:rsidRDefault="00966D34" w:rsidP="006A6D90">
            <w:r>
              <w:t>46,59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0,007</w:t>
            </w:r>
          </w:p>
        </w:tc>
        <w:tc>
          <w:tcPr>
            <w:tcW w:w="847" w:type="dxa"/>
            <w:gridSpan w:val="2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984" w:type="dxa"/>
            <w:gridSpan w:val="2"/>
          </w:tcPr>
          <w:p w:rsidR="00966D34" w:rsidRPr="007D7A6A" w:rsidRDefault="00966D34" w:rsidP="006A6D90">
            <w:r>
              <w:t>2,16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15,75</w:t>
            </w:r>
          </w:p>
        </w:tc>
        <w:tc>
          <w:tcPr>
            <w:tcW w:w="1070" w:type="dxa"/>
          </w:tcPr>
          <w:p w:rsidR="00966D34" w:rsidRPr="007D7A6A" w:rsidRDefault="00966D34" w:rsidP="006A6D90">
            <w:r>
              <w:t>0,69</w:t>
            </w:r>
          </w:p>
        </w:tc>
        <w:tc>
          <w:tcPr>
            <w:tcW w:w="927" w:type="dxa"/>
          </w:tcPr>
          <w:p w:rsidR="00966D34" w:rsidRPr="007D7A6A" w:rsidRDefault="00966D34" w:rsidP="006A6D90"/>
        </w:tc>
        <w:tc>
          <w:tcPr>
            <w:tcW w:w="928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53" w:type="dxa"/>
          </w:tcPr>
          <w:p w:rsidR="00966D34" w:rsidRPr="007D7A6A" w:rsidRDefault="00966D34" w:rsidP="006A6D90">
            <w:r w:rsidRPr="000F7B5F">
              <w:rPr>
                <w:color w:val="FF0000"/>
              </w:rPr>
              <w:t>Борщ</w:t>
            </w:r>
            <w:r>
              <w:t xml:space="preserve"> на курином бульоне со сметаной</w:t>
            </w:r>
          </w:p>
        </w:tc>
        <w:tc>
          <w:tcPr>
            <w:tcW w:w="1596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6,8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13,7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131,0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7,3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42,6</w:t>
            </w:r>
          </w:p>
        </w:tc>
        <w:tc>
          <w:tcPr>
            <w:tcW w:w="1078" w:type="dxa"/>
            <w:gridSpan w:val="2"/>
          </w:tcPr>
          <w:p w:rsidR="00966D34" w:rsidRPr="007D7A6A" w:rsidRDefault="00966D34" w:rsidP="006A6D90">
            <w:r>
              <w:t>0,88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7D7A6A" w:rsidRDefault="00966D34" w:rsidP="006A6D90">
            <w:r>
              <w:t>Запеканка картоф с фаршем</w:t>
            </w:r>
          </w:p>
        </w:tc>
        <w:tc>
          <w:tcPr>
            <w:tcW w:w="159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14,07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15,1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18,54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263,05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34,7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60,35</w:t>
            </w:r>
          </w:p>
        </w:tc>
        <w:tc>
          <w:tcPr>
            <w:tcW w:w="1078" w:type="dxa"/>
            <w:gridSpan w:val="2"/>
          </w:tcPr>
          <w:p w:rsidR="00966D34" w:rsidRPr="007D7A6A" w:rsidRDefault="00966D34" w:rsidP="006A6D90">
            <w:r>
              <w:t>1,82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7D7A6A" w:rsidRDefault="00966D34" w:rsidP="006A6D90">
            <w:r w:rsidRPr="007D7A6A">
              <w:t>Компот из сухофруктов</w:t>
            </w:r>
          </w:p>
        </w:tc>
        <w:tc>
          <w:tcPr>
            <w:tcW w:w="159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16,5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69,6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0,72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37,026</w:t>
            </w:r>
          </w:p>
        </w:tc>
        <w:tc>
          <w:tcPr>
            <w:tcW w:w="1078" w:type="dxa"/>
            <w:gridSpan w:val="2"/>
          </w:tcPr>
          <w:p w:rsidR="00966D34" w:rsidRPr="007D7A6A" w:rsidRDefault="00966D34" w:rsidP="006A6D90">
            <w:r>
              <w:t>0,612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96" w:type="dxa"/>
          </w:tcPr>
          <w:p w:rsidR="00966D34" w:rsidRPr="007D7A6A" w:rsidRDefault="00966D34" w:rsidP="006A6D90"/>
        </w:tc>
        <w:tc>
          <w:tcPr>
            <w:tcW w:w="956" w:type="dxa"/>
          </w:tcPr>
          <w:p w:rsidR="00966D34" w:rsidRPr="007D7A6A" w:rsidRDefault="00966D34" w:rsidP="006A6D90"/>
        </w:tc>
        <w:tc>
          <w:tcPr>
            <w:tcW w:w="95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5" w:type="dxa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76" w:type="dxa"/>
            <w:gridSpan w:val="2"/>
          </w:tcPr>
          <w:p w:rsidR="00966D34" w:rsidRPr="007D7A6A" w:rsidRDefault="00966D34" w:rsidP="006A6D90"/>
        </w:tc>
        <w:tc>
          <w:tcPr>
            <w:tcW w:w="1078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7D7A6A" w:rsidRDefault="00966D34" w:rsidP="006A6D90">
            <w:r>
              <w:t>Лапшевник с творогом</w:t>
            </w:r>
          </w:p>
        </w:tc>
        <w:tc>
          <w:tcPr>
            <w:tcW w:w="1596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3,5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3,7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23,3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145,0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0,07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0,312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0,67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196,77</w:t>
            </w:r>
          </w:p>
        </w:tc>
        <w:tc>
          <w:tcPr>
            <w:tcW w:w="1078" w:type="dxa"/>
            <w:gridSpan w:val="2"/>
          </w:tcPr>
          <w:p w:rsidR="00966D34" w:rsidRPr="007D7A6A" w:rsidRDefault="00966D34" w:rsidP="006A6D90">
            <w:r>
              <w:t>0,732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F7B5F" w:rsidRDefault="00966D34" w:rsidP="006A6D90">
            <w:pPr>
              <w:rPr>
                <w:color w:val="FF0000"/>
              </w:rPr>
            </w:pPr>
            <w:r>
              <w:rPr>
                <w:color w:val="FF0000"/>
              </w:rPr>
              <w:t>чай</w:t>
            </w:r>
          </w:p>
        </w:tc>
        <w:tc>
          <w:tcPr>
            <w:tcW w:w="159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56" w:type="dxa"/>
          </w:tcPr>
          <w:p w:rsidR="00966D34" w:rsidRPr="007D7A6A" w:rsidRDefault="00966D34" w:rsidP="006A6D90">
            <w:r>
              <w:t>3,1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6,9</w:t>
            </w:r>
          </w:p>
        </w:tc>
        <w:tc>
          <w:tcPr>
            <w:tcW w:w="2515" w:type="dxa"/>
          </w:tcPr>
          <w:p w:rsidR="00966D34" w:rsidRPr="007D7A6A" w:rsidRDefault="00966D34" w:rsidP="006A6D90">
            <w:r>
              <w:t>79,5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0,23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1,08</w:t>
            </w:r>
          </w:p>
        </w:tc>
        <w:tc>
          <w:tcPr>
            <w:tcW w:w="1076" w:type="dxa"/>
            <w:gridSpan w:val="2"/>
          </w:tcPr>
          <w:p w:rsidR="00966D34" w:rsidRPr="007D7A6A" w:rsidRDefault="00966D34" w:rsidP="006A6D90">
            <w:r>
              <w:t>217,8</w:t>
            </w:r>
          </w:p>
        </w:tc>
        <w:tc>
          <w:tcPr>
            <w:tcW w:w="1078" w:type="dxa"/>
            <w:gridSpan w:val="2"/>
          </w:tcPr>
          <w:p w:rsidR="00966D34" w:rsidRPr="007D7A6A" w:rsidRDefault="00966D34" w:rsidP="006A6D90">
            <w:r>
              <w:t>0,18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96" w:type="dxa"/>
          </w:tcPr>
          <w:p w:rsidR="00966D34" w:rsidRPr="007D7A6A" w:rsidRDefault="00966D34" w:rsidP="006A6D90"/>
        </w:tc>
        <w:tc>
          <w:tcPr>
            <w:tcW w:w="956" w:type="dxa"/>
          </w:tcPr>
          <w:p w:rsidR="00966D34" w:rsidRPr="007D7A6A" w:rsidRDefault="00966D34" w:rsidP="006A6D90"/>
        </w:tc>
        <w:tc>
          <w:tcPr>
            <w:tcW w:w="95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15" w:type="dxa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76" w:type="dxa"/>
            <w:gridSpan w:val="2"/>
          </w:tcPr>
          <w:p w:rsidR="00966D34" w:rsidRPr="007D7A6A" w:rsidRDefault="00966D34" w:rsidP="006A6D90"/>
        </w:tc>
        <w:tc>
          <w:tcPr>
            <w:tcW w:w="1078" w:type="dxa"/>
            <w:gridSpan w:val="2"/>
          </w:tcPr>
          <w:p w:rsidR="00966D34" w:rsidRPr="007D7A6A" w:rsidRDefault="00966D34" w:rsidP="006A6D90"/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51C3F" w:rsidRDefault="00966D34" w:rsidP="006A6D90">
            <w:r w:rsidRPr="00051C3F">
              <w:t xml:space="preserve">Хлеб ржаной </w:t>
            </w:r>
          </w:p>
        </w:tc>
        <w:tc>
          <w:tcPr>
            <w:tcW w:w="159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5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5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51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3"/>
          <w:wAfter w:w="1855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51C3F" w:rsidRDefault="00966D34" w:rsidP="006A6D90">
            <w:r w:rsidRPr="00051C3F">
              <w:t>Хлеб пшеничный</w:t>
            </w:r>
          </w:p>
        </w:tc>
        <w:tc>
          <w:tcPr>
            <w:tcW w:w="159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5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5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51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rPr>
          <w:gridAfter w:val="1"/>
          <w:wAfter w:w="807" w:type="dxa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5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9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38,42</w:t>
            </w:r>
          </w:p>
        </w:tc>
        <w:tc>
          <w:tcPr>
            <w:tcW w:w="95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133,44</w:t>
            </w:r>
          </w:p>
        </w:tc>
        <w:tc>
          <w:tcPr>
            <w:tcW w:w="2515" w:type="dxa"/>
          </w:tcPr>
          <w:p w:rsidR="00966D34" w:rsidRPr="001C0719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1100,64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0,384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1,122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93,96</w:t>
            </w:r>
          </w:p>
        </w:tc>
        <w:tc>
          <w:tcPr>
            <w:tcW w:w="107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858,8</w:t>
            </w:r>
          </w:p>
        </w:tc>
        <w:tc>
          <w:tcPr>
            <w:tcW w:w="1078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32,554</w:t>
            </w:r>
          </w:p>
        </w:tc>
        <w:tc>
          <w:tcPr>
            <w:tcW w:w="1048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7D7A6A" w:rsidRDefault="00966D34" w:rsidP="00EA0FB9">
      <w:pPr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7D7A6A">
        <w:rPr>
          <w:b/>
          <w:sz w:val="28"/>
          <w:szCs w:val="28"/>
        </w:rPr>
        <w:t>ень:</w:t>
      </w:r>
      <w:r>
        <w:rPr>
          <w:b/>
          <w:sz w:val="28"/>
          <w:szCs w:val="28"/>
        </w:rPr>
        <w:t xml:space="preserve"> Четверг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"/>
        <w:gridCol w:w="504"/>
        <w:gridCol w:w="3251"/>
        <w:gridCol w:w="1562"/>
        <w:gridCol w:w="943"/>
        <w:gridCol w:w="934"/>
        <w:gridCol w:w="985"/>
        <w:gridCol w:w="2484"/>
        <w:gridCol w:w="876"/>
        <w:gridCol w:w="986"/>
        <w:gridCol w:w="986"/>
        <w:gridCol w:w="1077"/>
        <w:gridCol w:w="1067"/>
      </w:tblGrid>
      <w:tr w:rsidR="00966D34" w:rsidTr="00A001C4">
        <w:tc>
          <w:tcPr>
            <w:tcW w:w="505" w:type="dxa"/>
            <w:gridSpan w:val="2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2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62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48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848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Витамины, мг </w:t>
            </w:r>
          </w:p>
        </w:tc>
        <w:tc>
          <w:tcPr>
            <w:tcW w:w="214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 xml:space="preserve">вещества, мг </w:t>
            </w:r>
          </w:p>
        </w:tc>
      </w:tr>
      <w:tr w:rsidR="00966D34" w:rsidTr="00A001C4">
        <w:tc>
          <w:tcPr>
            <w:tcW w:w="505" w:type="dxa"/>
            <w:gridSpan w:val="2"/>
          </w:tcPr>
          <w:p w:rsidR="00966D34" w:rsidRDefault="00966D34" w:rsidP="006A6D90"/>
        </w:tc>
        <w:tc>
          <w:tcPr>
            <w:tcW w:w="32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48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7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6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A001C4">
        <w:tc>
          <w:tcPr>
            <w:tcW w:w="505" w:type="dxa"/>
            <w:gridSpan w:val="2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63" w:type="dxa"/>
          </w:tcPr>
          <w:p w:rsidR="00966D34" w:rsidRPr="007D7A6A" w:rsidRDefault="00966D34" w:rsidP="006A6D90"/>
        </w:tc>
        <w:tc>
          <w:tcPr>
            <w:tcW w:w="943" w:type="dxa"/>
          </w:tcPr>
          <w:p w:rsidR="00966D34" w:rsidRPr="007D7A6A" w:rsidRDefault="00966D34" w:rsidP="006A6D90"/>
        </w:tc>
        <w:tc>
          <w:tcPr>
            <w:tcW w:w="934" w:type="dxa"/>
          </w:tcPr>
          <w:p w:rsidR="00966D34" w:rsidRPr="007D7A6A" w:rsidRDefault="00966D34" w:rsidP="006A6D90"/>
        </w:tc>
        <w:tc>
          <w:tcPr>
            <w:tcW w:w="985" w:type="dxa"/>
          </w:tcPr>
          <w:p w:rsidR="00966D34" w:rsidRPr="007D7A6A" w:rsidRDefault="00966D34" w:rsidP="006A6D90"/>
        </w:tc>
        <w:tc>
          <w:tcPr>
            <w:tcW w:w="2485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67" w:type="dxa"/>
          </w:tcPr>
          <w:p w:rsidR="00966D34" w:rsidRPr="007D7A6A" w:rsidRDefault="00966D34" w:rsidP="006A6D90"/>
        </w:tc>
      </w:tr>
      <w:tr w:rsidR="00966D34" w:rsidRPr="00013AA3" w:rsidTr="00A001C4">
        <w:tc>
          <w:tcPr>
            <w:tcW w:w="505" w:type="dxa"/>
            <w:gridSpan w:val="2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7D7A6A" w:rsidRDefault="00966D34" w:rsidP="006A6D90">
            <w:r w:rsidRPr="000F7B5F">
              <w:rPr>
                <w:color w:val="FF0000"/>
              </w:rPr>
              <w:t>Каша пшённая</w:t>
            </w:r>
            <w:r>
              <w:t xml:space="preserve"> молочная жидкая</w:t>
            </w:r>
          </w:p>
        </w:tc>
        <w:tc>
          <w:tcPr>
            <w:tcW w:w="1563" w:type="dxa"/>
          </w:tcPr>
          <w:p w:rsidR="00966D34" w:rsidRPr="007D7A6A" w:rsidRDefault="00966D34" w:rsidP="00920658">
            <w:r>
              <w:t>150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8,9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12,5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144,9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184,48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1,5</w:t>
            </w:r>
          </w:p>
        </w:tc>
      </w:tr>
      <w:tr w:rsidR="00966D34" w:rsidRPr="00013AA3" w:rsidTr="00A001C4">
        <w:tc>
          <w:tcPr>
            <w:tcW w:w="505" w:type="dxa"/>
            <w:gridSpan w:val="2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7D7A6A" w:rsidRDefault="00966D34" w:rsidP="006A6D90">
            <w:r w:rsidRPr="000F7B5F">
              <w:rPr>
                <w:color w:val="FF0000"/>
              </w:rPr>
              <w:t>Кофе</w:t>
            </w:r>
            <w:r>
              <w:t>йный напиток с молоком</w:t>
            </w:r>
          </w:p>
        </w:tc>
        <w:tc>
          <w:tcPr>
            <w:tcW w:w="1563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1,4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7,1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25,3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0,108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6,624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171,558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0,126</w:t>
            </w:r>
          </w:p>
        </w:tc>
      </w:tr>
      <w:tr w:rsidR="00966D34" w:rsidRPr="00013AA3" w:rsidTr="00A001C4">
        <w:tc>
          <w:tcPr>
            <w:tcW w:w="505" w:type="dxa"/>
            <w:gridSpan w:val="2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7D7A6A" w:rsidRDefault="00966D34" w:rsidP="006A6D90"/>
        </w:tc>
        <w:tc>
          <w:tcPr>
            <w:tcW w:w="1563" w:type="dxa"/>
          </w:tcPr>
          <w:p w:rsidR="00966D34" w:rsidRPr="007D7A6A" w:rsidRDefault="00966D34" w:rsidP="006A6D90"/>
        </w:tc>
        <w:tc>
          <w:tcPr>
            <w:tcW w:w="943" w:type="dxa"/>
          </w:tcPr>
          <w:p w:rsidR="00966D34" w:rsidRPr="007D7A6A" w:rsidRDefault="00966D34" w:rsidP="006A6D90"/>
        </w:tc>
        <w:tc>
          <w:tcPr>
            <w:tcW w:w="934" w:type="dxa"/>
          </w:tcPr>
          <w:p w:rsidR="00966D34" w:rsidRPr="007D7A6A" w:rsidRDefault="00966D34" w:rsidP="006A6D90"/>
        </w:tc>
        <w:tc>
          <w:tcPr>
            <w:tcW w:w="985" w:type="dxa"/>
          </w:tcPr>
          <w:p w:rsidR="00966D34" w:rsidRPr="007D7A6A" w:rsidRDefault="00966D34" w:rsidP="006A6D90"/>
        </w:tc>
        <w:tc>
          <w:tcPr>
            <w:tcW w:w="2485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7D7A6A" w:rsidRDefault="00966D34" w:rsidP="006A6D90"/>
        </w:tc>
        <w:tc>
          <w:tcPr>
            <w:tcW w:w="1563" w:type="dxa"/>
          </w:tcPr>
          <w:p w:rsidR="00966D34" w:rsidRPr="007D7A6A" w:rsidRDefault="00966D34" w:rsidP="006A6D90"/>
        </w:tc>
        <w:tc>
          <w:tcPr>
            <w:tcW w:w="943" w:type="dxa"/>
          </w:tcPr>
          <w:p w:rsidR="00966D34" w:rsidRPr="007D7A6A" w:rsidRDefault="00966D34" w:rsidP="006A6D90"/>
        </w:tc>
        <w:tc>
          <w:tcPr>
            <w:tcW w:w="934" w:type="dxa"/>
          </w:tcPr>
          <w:p w:rsidR="00966D34" w:rsidRPr="007D7A6A" w:rsidRDefault="00966D34" w:rsidP="006A6D90"/>
        </w:tc>
        <w:tc>
          <w:tcPr>
            <w:tcW w:w="985" w:type="dxa"/>
          </w:tcPr>
          <w:p w:rsidR="00966D34" w:rsidRPr="007D7A6A" w:rsidRDefault="00966D34" w:rsidP="006A6D90"/>
        </w:tc>
        <w:tc>
          <w:tcPr>
            <w:tcW w:w="2485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67" w:type="dxa"/>
          </w:tcPr>
          <w:p w:rsidR="00966D34" w:rsidRPr="007D7A6A" w:rsidRDefault="00966D34" w:rsidP="006A6D90"/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63" w:type="dxa"/>
          </w:tcPr>
          <w:p w:rsidR="00966D34" w:rsidRPr="007D7A6A" w:rsidRDefault="00966D34" w:rsidP="006A6D90"/>
        </w:tc>
        <w:tc>
          <w:tcPr>
            <w:tcW w:w="943" w:type="dxa"/>
          </w:tcPr>
          <w:p w:rsidR="00966D34" w:rsidRPr="007D7A6A" w:rsidRDefault="00966D34" w:rsidP="006A6D90"/>
        </w:tc>
        <w:tc>
          <w:tcPr>
            <w:tcW w:w="934" w:type="dxa"/>
          </w:tcPr>
          <w:p w:rsidR="00966D34" w:rsidRPr="007D7A6A" w:rsidRDefault="00966D34" w:rsidP="006A6D90"/>
        </w:tc>
        <w:tc>
          <w:tcPr>
            <w:tcW w:w="985" w:type="dxa"/>
          </w:tcPr>
          <w:p w:rsidR="00966D34" w:rsidRPr="007D7A6A" w:rsidRDefault="00966D34" w:rsidP="006A6D90"/>
        </w:tc>
        <w:tc>
          <w:tcPr>
            <w:tcW w:w="2485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67" w:type="dxa"/>
          </w:tcPr>
          <w:p w:rsidR="00966D34" w:rsidRPr="007D7A6A" w:rsidRDefault="00966D34" w:rsidP="006A6D90"/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F7B5F" w:rsidRDefault="00966D34" w:rsidP="006A6D90">
            <w:pPr>
              <w:rPr>
                <w:color w:val="FF0000"/>
              </w:rPr>
            </w:pPr>
            <w:r w:rsidRPr="000F7B5F">
              <w:rPr>
                <w:color w:val="FF0000"/>
              </w:rPr>
              <w:t>Сок фруктовый</w:t>
            </w:r>
          </w:p>
        </w:tc>
        <w:tc>
          <w:tcPr>
            <w:tcW w:w="1563" w:type="dxa"/>
          </w:tcPr>
          <w:p w:rsidR="00966D34" w:rsidRPr="007D7A6A" w:rsidRDefault="00966D34" w:rsidP="00920658">
            <w:r>
              <w:t>100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15,6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14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2,8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63" w:type="dxa"/>
          </w:tcPr>
          <w:p w:rsidR="00966D34" w:rsidRPr="007D7A6A" w:rsidRDefault="00966D34" w:rsidP="006A6D90"/>
        </w:tc>
        <w:tc>
          <w:tcPr>
            <w:tcW w:w="943" w:type="dxa"/>
          </w:tcPr>
          <w:p w:rsidR="00966D34" w:rsidRPr="007D7A6A" w:rsidRDefault="00966D34" w:rsidP="006A6D90"/>
        </w:tc>
        <w:tc>
          <w:tcPr>
            <w:tcW w:w="934" w:type="dxa"/>
          </w:tcPr>
          <w:p w:rsidR="00966D34" w:rsidRPr="007D7A6A" w:rsidRDefault="00966D34" w:rsidP="006A6D90"/>
        </w:tc>
        <w:tc>
          <w:tcPr>
            <w:tcW w:w="985" w:type="dxa"/>
          </w:tcPr>
          <w:p w:rsidR="00966D34" w:rsidRPr="007D7A6A" w:rsidRDefault="00966D34" w:rsidP="006A6D90"/>
        </w:tc>
        <w:tc>
          <w:tcPr>
            <w:tcW w:w="2485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67" w:type="dxa"/>
          </w:tcPr>
          <w:p w:rsidR="00966D34" w:rsidRPr="007D7A6A" w:rsidRDefault="00966D34" w:rsidP="006A6D90"/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53" w:type="dxa"/>
          </w:tcPr>
          <w:p w:rsidR="00966D34" w:rsidRPr="000F7B5F" w:rsidRDefault="00966D34" w:rsidP="00920658">
            <w:pPr>
              <w:rPr>
                <w:color w:val="FF0000"/>
              </w:rPr>
            </w:pPr>
            <w:r>
              <w:rPr>
                <w:color w:val="FF0000"/>
              </w:rPr>
              <w:t>Салат из свежей моркови</w:t>
            </w:r>
          </w:p>
        </w:tc>
        <w:tc>
          <w:tcPr>
            <w:tcW w:w="1563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3,1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3,3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42,9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7,5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7,27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0,38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F7B5F" w:rsidRDefault="00966D34" w:rsidP="006A6D90">
            <w:pPr>
              <w:rPr>
                <w:color w:val="FF0000"/>
              </w:rPr>
            </w:pPr>
            <w:r w:rsidRPr="000F7B5F">
              <w:rPr>
                <w:b/>
                <w:color w:val="FF0000"/>
              </w:rPr>
              <w:t>Суп крестьянский</w:t>
            </w:r>
            <w:r w:rsidRPr="000F7B5F">
              <w:rPr>
                <w:color w:val="FF0000"/>
              </w:rPr>
              <w:t xml:space="preserve"> на к/б</w:t>
            </w:r>
          </w:p>
        </w:tc>
        <w:tc>
          <w:tcPr>
            <w:tcW w:w="1563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2,3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1,8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13,8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79,2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6,7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9,98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59,14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0,88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7D7A6A" w:rsidRDefault="00966D34" w:rsidP="006A6D90">
            <w:r w:rsidRPr="00F8225F">
              <w:rPr>
                <w:color w:val="FF0000"/>
              </w:rPr>
              <w:t>Карто</w:t>
            </w:r>
            <w:r>
              <w:t>фельное пюре</w:t>
            </w:r>
          </w:p>
        </w:tc>
        <w:tc>
          <w:tcPr>
            <w:tcW w:w="1563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1,9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18,4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110,4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0,001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30,24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0,25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42910" w:rsidRDefault="00966D34" w:rsidP="006A6D90">
            <w:pPr>
              <w:rPr>
                <w:color w:val="FF0000"/>
              </w:rPr>
            </w:pPr>
            <w:r>
              <w:rPr>
                <w:color w:val="FF0000"/>
              </w:rPr>
              <w:t>Рыбные котлеты</w:t>
            </w:r>
          </w:p>
        </w:tc>
        <w:tc>
          <w:tcPr>
            <w:tcW w:w="1563" w:type="dxa"/>
          </w:tcPr>
          <w:p w:rsidR="00966D34" w:rsidRDefault="00966D34" w:rsidP="006A6D90">
            <w:r>
              <w:t>60</w:t>
            </w:r>
          </w:p>
        </w:tc>
        <w:tc>
          <w:tcPr>
            <w:tcW w:w="943" w:type="dxa"/>
          </w:tcPr>
          <w:p w:rsidR="00966D34" w:rsidRDefault="00966D34" w:rsidP="006A6D90">
            <w:r>
              <w:t>13,0</w:t>
            </w:r>
          </w:p>
        </w:tc>
        <w:tc>
          <w:tcPr>
            <w:tcW w:w="934" w:type="dxa"/>
          </w:tcPr>
          <w:p w:rsidR="00966D34" w:rsidRDefault="00966D34" w:rsidP="006A6D90">
            <w:r>
              <w:t>2,0</w:t>
            </w:r>
          </w:p>
        </w:tc>
        <w:tc>
          <w:tcPr>
            <w:tcW w:w="985" w:type="dxa"/>
          </w:tcPr>
          <w:p w:rsidR="00966D34" w:rsidRDefault="00966D34" w:rsidP="006A6D90">
            <w:r>
              <w:t>14,0</w:t>
            </w:r>
          </w:p>
        </w:tc>
        <w:tc>
          <w:tcPr>
            <w:tcW w:w="2485" w:type="dxa"/>
          </w:tcPr>
          <w:p w:rsidR="00966D34" w:rsidRDefault="00966D34" w:rsidP="006A6D90">
            <w:r>
              <w:t>130</w:t>
            </w:r>
          </w:p>
        </w:tc>
        <w:tc>
          <w:tcPr>
            <w:tcW w:w="876" w:type="dxa"/>
          </w:tcPr>
          <w:p w:rsidR="00966D34" w:rsidRDefault="00966D34" w:rsidP="006A6D90">
            <w:r>
              <w:t>0,0038</w:t>
            </w:r>
          </w:p>
        </w:tc>
        <w:tc>
          <w:tcPr>
            <w:tcW w:w="986" w:type="dxa"/>
          </w:tcPr>
          <w:p w:rsidR="00966D34" w:rsidRDefault="00966D34" w:rsidP="006A6D90">
            <w:r>
              <w:t>0,094</w:t>
            </w:r>
          </w:p>
        </w:tc>
        <w:tc>
          <w:tcPr>
            <w:tcW w:w="986" w:type="dxa"/>
          </w:tcPr>
          <w:p w:rsidR="00966D34" w:rsidRDefault="00966D34" w:rsidP="006A6D90">
            <w:r>
              <w:t>0,0076</w:t>
            </w:r>
          </w:p>
        </w:tc>
        <w:tc>
          <w:tcPr>
            <w:tcW w:w="1077" w:type="dxa"/>
          </w:tcPr>
          <w:p w:rsidR="00966D34" w:rsidRDefault="00966D34" w:rsidP="006A6D90">
            <w:r>
              <w:t>53,152</w:t>
            </w:r>
          </w:p>
        </w:tc>
        <w:tc>
          <w:tcPr>
            <w:tcW w:w="1067" w:type="dxa"/>
          </w:tcPr>
          <w:p w:rsidR="00966D34" w:rsidRDefault="00966D34" w:rsidP="006A6D90">
            <w:r>
              <w:t>0,652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7D7A6A" w:rsidRDefault="00966D34" w:rsidP="006A6D90">
            <w:r>
              <w:t xml:space="preserve">Компот </w:t>
            </w:r>
            <w:r w:rsidRPr="00042910">
              <w:rPr>
                <w:color w:val="FF0000"/>
              </w:rPr>
              <w:t>из сухофруктов</w:t>
            </w:r>
          </w:p>
        </w:tc>
        <w:tc>
          <w:tcPr>
            <w:tcW w:w="1563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16,5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69,6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0,72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37,026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0,612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63" w:type="dxa"/>
          </w:tcPr>
          <w:p w:rsidR="00966D34" w:rsidRPr="007D7A6A" w:rsidRDefault="00966D34" w:rsidP="006A6D90"/>
        </w:tc>
        <w:tc>
          <w:tcPr>
            <w:tcW w:w="943" w:type="dxa"/>
          </w:tcPr>
          <w:p w:rsidR="00966D34" w:rsidRPr="007D7A6A" w:rsidRDefault="00966D34" w:rsidP="006A6D90"/>
        </w:tc>
        <w:tc>
          <w:tcPr>
            <w:tcW w:w="934" w:type="dxa"/>
          </w:tcPr>
          <w:p w:rsidR="00966D34" w:rsidRPr="007D7A6A" w:rsidRDefault="00966D34" w:rsidP="006A6D90"/>
        </w:tc>
        <w:tc>
          <w:tcPr>
            <w:tcW w:w="985" w:type="dxa"/>
          </w:tcPr>
          <w:p w:rsidR="00966D34" w:rsidRPr="007D7A6A" w:rsidRDefault="00966D34" w:rsidP="006A6D90"/>
        </w:tc>
        <w:tc>
          <w:tcPr>
            <w:tcW w:w="2485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67" w:type="dxa"/>
          </w:tcPr>
          <w:p w:rsidR="00966D34" w:rsidRPr="007D7A6A" w:rsidRDefault="00966D34" w:rsidP="006A6D90"/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7D7A6A" w:rsidRDefault="00966D34" w:rsidP="006A6D90">
            <w:r>
              <w:t>омлет</w:t>
            </w:r>
          </w:p>
        </w:tc>
        <w:tc>
          <w:tcPr>
            <w:tcW w:w="1563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5,1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4,1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25,6</w:t>
            </w:r>
          </w:p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67" w:type="dxa"/>
          </w:tcPr>
          <w:p w:rsidR="00966D34" w:rsidRPr="007D7A6A" w:rsidRDefault="00966D34" w:rsidP="006A6D90"/>
        </w:tc>
      </w:tr>
      <w:tr w:rsidR="00966D34" w:rsidRPr="00013AA3" w:rsidTr="00A001C4">
        <w:trPr>
          <w:gridBefore w:val="1"/>
          <w:trHeight w:val="300"/>
        </w:trPr>
        <w:tc>
          <w:tcPr>
            <w:tcW w:w="505" w:type="dxa"/>
            <w:vMerge w:val="restart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7D7A6A" w:rsidRDefault="00966D34" w:rsidP="002C2DE9">
            <w:pPr>
              <w:tabs>
                <w:tab w:val="left" w:pos="1920"/>
              </w:tabs>
            </w:pPr>
            <w:r w:rsidRPr="00196218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Кисель</w:t>
            </w:r>
          </w:p>
        </w:tc>
        <w:tc>
          <w:tcPr>
            <w:tcW w:w="1563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3" w:type="dxa"/>
          </w:tcPr>
          <w:p w:rsidR="00966D34" w:rsidRPr="007D7A6A" w:rsidRDefault="00966D34" w:rsidP="006A6D90">
            <w:r>
              <w:t>2,9</w:t>
            </w:r>
          </w:p>
        </w:tc>
        <w:tc>
          <w:tcPr>
            <w:tcW w:w="934" w:type="dxa"/>
          </w:tcPr>
          <w:p w:rsidR="00966D34" w:rsidRPr="007D7A6A" w:rsidRDefault="00966D34" w:rsidP="006A6D90">
            <w:r>
              <w:t>2,6</w:t>
            </w:r>
          </w:p>
        </w:tc>
        <w:tc>
          <w:tcPr>
            <w:tcW w:w="985" w:type="dxa"/>
          </w:tcPr>
          <w:p w:rsidR="00966D34" w:rsidRPr="007D7A6A" w:rsidRDefault="00966D34" w:rsidP="006A6D90">
            <w:r>
              <w:t>10,8</w:t>
            </w:r>
          </w:p>
        </w:tc>
        <w:tc>
          <w:tcPr>
            <w:tcW w:w="2485" w:type="dxa"/>
          </w:tcPr>
          <w:p w:rsidR="00966D34" w:rsidRPr="007D7A6A" w:rsidRDefault="00966D34" w:rsidP="006A6D90">
            <w:r>
              <w:t>68,0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1,22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208</w:t>
            </w:r>
          </w:p>
        </w:tc>
        <w:tc>
          <w:tcPr>
            <w:tcW w:w="1067" w:type="dxa"/>
          </w:tcPr>
          <w:p w:rsidR="00966D34" w:rsidRPr="007D7A6A" w:rsidRDefault="00966D34" w:rsidP="006A6D90">
            <w:r>
              <w:t>0,19</w:t>
            </w:r>
          </w:p>
        </w:tc>
      </w:tr>
      <w:tr w:rsidR="00966D34" w:rsidRPr="00013AA3" w:rsidTr="00A001C4">
        <w:trPr>
          <w:gridBefore w:val="1"/>
          <w:trHeight w:val="252"/>
        </w:trPr>
        <w:tc>
          <w:tcPr>
            <w:tcW w:w="505" w:type="dxa"/>
            <w:vMerge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196218" w:rsidRDefault="00966D34" w:rsidP="002C2DE9">
            <w:pPr>
              <w:tabs>
                <w:tab w:val="left" w:pos="1920"/>
              </w:tabs>
              <w:rPr>
                <w:color w:val="FF0000"/>
              </w:rPr>
            </w:pPr>
            <w:r>
              <w:rPr>
                <w:color w:val="FF0000"/>
              </w:rPr>
              <w:t>конфета</w:t>
            </w:r>
          </w:p>
        </w:tc>
        <w:tc>
          <w:tcPr>
            <w:tcW w:w="1563" w:type="dxa"/>
          </w:tcPr>
          <w:p w:rsidR="00966D34" w:rsidRDefault="00966D34" w:rsidP="006A6D90">
            <w:r>
              <w:t>16</w:t>
            </w:r>
          </w:p>
        </w:tc>
        <w:tc>
          <w:tcPr>
            <w:tcW w:w="943" w:type="dxa"/>
          </w:tcPr>
          <w:p w:rsidR="00966D34" w:rsidRDefault="00966D34" w:rsidP="006A6D90">
            <w:r>
              <w:t>0,7</w:t>
            </w:r>
          </w:p>
        </w:tc>
        <w:tc>
          <w:tcPr>
            <w:tcW w:w="934" w:type="dxa"/>
          </w:tcPr>
          <w:p w:rsidR="00966D34" w:rsidRDefault="00966D34" w:rsidP="006A6D90">
            <w:r>
              <w:t>0,5</w:t>
            </w:r>
          </w:p>
        </w:tc>
        <w:tc>
          <w:tcPr>
            <w:tcW w:w="985" w:type="dxa"/>
          </w:tcPr>
          <w:p w:rsidR="00966D34" w:rsidRDefault="00966D34" w:rsidP="006A6D90">
            <w:r>
              <w:t>0,5</w:t>
            </w:r>
          </w:p>
        </w:tc>
        <w:tc>
          <w:tcPr>
            <w:tcW w:w="2485" w:type="dxa"/>
          </w:tcPr>
          <w:p w:rsidR="00966D34" w:rsidRDefault="00966D34" w:rsidP="006A6D90">
            <w:r>
              <w:t>12,5</w:t>
            </w:r>
          </w:p>
        </w:tc>
        <w:tc>
          <w:tcPr>
            <w:tcW w:w="876" w:type="dxa"/>
          </w:tcPr>
          <w:p w:rsidR="00966D34" w:rsidRDefault="00966D34" w:rsidP="006A6D90">
            <w:r>
              <w:t>0,01</w:t>
            </w:r>
          </w:p>
        </w:tc>
        <w:tc>
          <w:tcPr>
            <w:tcW w:w="986" w:type="dxa"/>
          </w:tcPr>
          <w:p w:rsidR="00966D34" w:rsidRDefault="00966D34" w:rsidP="006A6D90">
            <w:r>
              <w:t>0,02</w:t>
            </w:r>
          </w:p>
        </w:tc>
        <w:tc>
          <w:tcPr>
            <w:tcW w:w="986" w:type="dxa"/>
          </w:tcPr>
          <w:p w:rsidR="00966D34" w:rsidRDefault="00966D34" w:rsidP="006A6D90">
            <w:r>
              <w:t>11</w:t>
            </w:r>
          </w:p>
        </w:tc>
        <w:tc>
          <w:tcPr>
            <w:tcW w:w="1077" w:type="dxa"/>
          </w:tcPr>
          <w:p w:rsidR="00966D34" w:rsidRDefault="00966D34" w:rsidP="006A6D90">
            <w:r>
              <w:t>26</w:t>
            </w:r>
          </w:p>
        </w:tc>
        <w:tc>
          <w:tcPr>
            <w:tcW w:w="1067" w:type="dxa"/>
          </w:tcPr>
          <w:p w:rsidR="00966D34" w:rsidRDefault="00966D34" w:rsidP="006A6D90"/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63" w:type="dxa"/>
          </w:tcPr>
          <w:p w:rsidR="00966D34" w:rsidRPr="007D7A6A" w:rsidRDefault="00966D34" w:rsidP="006A6D90"/>
        </w:tc>
        <w:tc>
          <w:tcPr>
            <w:tcW w:w="943" w:type="dxa"/>
          </w:tcPr>
          <w:p w:rsidR="00966D34" w:rsidRPr="007D7A6A" w:rsidRDefault="00966D34" w:rsidP="006A6D90"/>
        </w:tc>
        <w:tc>
          <w:tcPr>
            <w:tcW w:w="934" w:type="dxa"/>
          </w:tcPr>
          <w:p w:rsidR="00966D34" w:rsidRPr="007D7A6A" w:rsidRDefault="00966D34" w:rsidP="006A6D90"/>
        </w:tc>
        <w:tc>
          <w:tcPr>
            <w:tcW w:w="985" w:type="dxa"/>
          </w:tcPr>
          <w:p w:rsidR="00966D34" w:rsidRPr="007D7A6A" w:rsidRDefault="00966D34" w:rsidP="006A6D90"/>
        </w:tc>
        <w:tc>
          <w:tcPr>
            <w:tcW w:w="2485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67" w:type="dxa"/>
          </w:tcPr>
          <w:p w:rsidR="00966D34" w:rsidRPr="007D7A6A" w:rsidRDefault="00966D34" w:rsidP="006A6D90"/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63" w:type="dxa"/>
          </w:tcPr>
          <w:p w:rsidR="00966D34" w:rsidRPr="007D7A6A" w:rsidRDefault="00966D34" w:rsidP="006A6D90"/>
        </w:tc>
        <w:tc>
          <w:tcPr>
            <w:tcW w:w="943" w:type="dxa"/>
          </w:tcPr>
          <w:p w:rsidR="00966D34" w:rsidRPr="007D7A6A" w:rsidRDefault="00966D34" w:rsidP="006A6D90"/>
        </w:tc>
        <w:tc>
          <w:tcPr>
            <w:tcW w:w="934" w:type="dxa"/>
          </w:tcPr>
          <w:p w:rsidR="00966D34" w:rsidRPr="007D7A6A" w:rsidRDefault="00966D34" w:rsidP="006A6D90"/>
        </w:tc>
        <w:tc>
          <w:tcPr>
            <w:tcW w:w="985" w:type="dxa"/>
          </w:tcPr>
          <w:p w:rsidR="00966D34" w:rsidRPr="007D7A6A" w:rsidRDefault="00966D34" w:rsidP="006A6D90"/>
        </w:tc>
        <w:tc>
          <w:tcPr>
            <w:tcW w:w="2485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67" w:type="dxa"/>
          </w:tcPr>
          <w:p w:rsidR="00966D34" w:rsidRPr="007D7A6A" w:rsidRDefault="00966D34" w:rsidP="006A6D90"/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7D7A6A" w:rsidRDefault="00966D34" w:rsidP="006A6D90"/>
        </w:tc>
        <w:tc>
          <w:tcPr>
            <w:tcW w:w="3253" w:type="dxa"/>
          </w:tcPr>
          <w:p w:rsidR="00966D34" w:rsidRPr="00051C3F" w:rsidRDefault="00966D34" w:rsidP="006A6D90">
            <w:r w:rsidRPr="00051C3F">
              <w:t xml:space="preserve">Хлеб </w:t>
            </w:r>
            <w:r>
              <w:t>ржан</w:t>
            </w:r>
            <w:r w:rsidRPr="00051C3F">
              <w:t xml:space="preserve">ой </w:t>
            </w:r>
          </w:p>
        </w:tc>
        <w:tc>
          <w:tcPr>
            <w:tcW w:w="15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48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53" w:type="dxa"/>
          </w:tcPr>
          <w:p w:rsidR="00966D34" w:rsidRPr="00051C3F" w:rsidRDefault="00966D34" w:rsidP="006A6D90">
            <w:r>
              <w:t xml:space="preserve">Хлеб </w:t>
            </w:r>
            <w:r w:rsidRPr="00051C3F">
              <w:t>пшеничный</w:t>
            </w:r>
          </w:p>
        </w:tc>
        <w:tc>
          <w:tcPr>
            <w:tcW w:w="15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48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A001C4">
        <w:trPr>
          <w:gridBefore w:val="1"/>
        </w:trPr>
        <w:tc>
          <w:tcPr>
            <w:tcW w:w="50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5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41,7</w:t>
            </w:r>
          </w:p>
        </w:tc>
        <w:tc>
          <w:tcPr>
            <w:tcW w:w="9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31,1</w:t>
            </w:r>
          </w:p>
        </w:tc>
        <w:tc>
          <w:tcPr>
            <w:tcW w:w="98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117,7</w:t>
            </w:r>
          </w:p>
        </w:tc>
        <w:tc>
          <w:tcPr>
            <w:tcW w:w="2485" w:type="dxa"/>
          </w:tcPr>
          <w:p w:rsidR="00966D34" w:rsidRPr="00300FFA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837,5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0,571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16,935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42,371</w:t>
            </w:r>
          </w:p>
        </w:tc>
        <w:tc>
          <w:tcPr>
            <w:tcW w:w="107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959,81</w:t>
            </w:r>
          </w:p>
        </w:tc>
        <w:tc>
          <w:tcPr>
            <w:tcW w:w="106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8,56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Пятница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Неделя: первая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5"/>
        <w:gridCol w:w="3401"/>
        <w:gridCol w:w="1613"/>
        <w:gridCol w:w="955"/>
        <w:gridCol w:w="955"/>
        <w:gridCol w:w="986"/>
        <w:gridCol w:w="2526"/>
        <w:gridCol w:w="846"/>
        <w:gridCol w:w="839"/>
        <w:gridCol w:w="846"/>
        <w:gridCol w:w="1079"/>
        <w:gridCol w:w="1079"/>
      </w:tblGrid>
      <w:tr w:rsidR="00966D34" w:rsidTr="006A6D90">
        <w:tc>
          <w:tcPr>
            <w:tcW w:w="535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40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61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96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2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531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Витамины, мг </w:t>
            </w:r>
          </w:p>
        </w:tc>
        <w:tc>
          <w:tcPr>
            <w:tcW w:w="2158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Мин вещества, мг </w:t>
            </w:r>
          </w:p>
        </w:tc>
      </w:tr>
      <w:tr w:rsidR="00966D34" w:rsidTr="006A6D90">
        <w:tc>
          <w:tcPr>
            <w:tcW w:w="535" w:type="dxa"/>
          </w:tcPr>
          <w:p w:rsidR="00966D34" w:rsidRDefault="00966D34" w:rsidP="006A6D90"/>
        </w:tc>
        <w:tc>
          <w:tcPr>
            <w:tcW w:w="340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2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839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613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39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96002B" w:rsidRDefault="00966D34" w:rsidP="006A6D90">
            <w:pPr>
              <w:rPr>
                <w:color w:val="FF0000"/>
              </w:rPr>
            </w:pPr>
            <w:r w:rsidRPr="0096002B">
              <w:rPr>
                <w:color w:val="FF0000"/>
              </w:rPr>
              <w:t>Каша геркулесовая, молочная, жидкая</w:t>
            </w:r>
          </w:p>
        </w:tc>
        <w:tc>
          <w:tcPr>
            <w:tcW w:w="1613" w:type="dxa"/>
          </w:tcPr>
          <w:p w:rsidR="00966D34" w:rsidRPr="007D7A6A" w:rsidRDefault="00966D34" w:rsidP="00920658">
            <w:r>
              <w:t>150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6,8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21,8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139,8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190,82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0,9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7D7A6A" w:rsidRDefault="00966D34" w:rsidP="006A6D90">
            <w:r>
              <w:t>какао с мо</w:t>
            </w:r>
            <w:r w:rsidRPr="00196218">
              <w:rPr>
                <w:color w:val="C00000"/>
              </w:rPr>
              <w:t>локом</w:t>
            </w:r>
          </w:p>
        </w:tc>
        <w:tc>
          <w:tcPr>
            <w:tcW w:w="1613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3,0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2,5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87,5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0,59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115,29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0,57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196218" w:rsidRDefault="00966D34" w:rsidP="006A6D90">
            <w:pPr>
              <w:rPr>
                <w:color w:val="FF0000"/>
              </w:rPr>
            </w:pPr>
            <w:r>
              <w:rPr>
                <w:color w:val="FF0000"/>
              </w:rPr>
              <w:t>Масло сливочное</w:t>
            </w:r>
          </w:p>
        </w:tc>
        <w:tc>
          <w:tcPr>
            <w:tcW w:w="1613" w:type="dxa"/>
          </w:tcPr>
          <w:p w:rsidR="00966D34" w:rsidRPr="007D7A6A" w:rsidRDefault="00966D34" w:rsidP="006A6D90">
            <w:r>
              <w:t>5</w:t>
            </w:r>
          </w:p>
        </w:tc>
        <w:tc>
          <w:tcPr>
            <w:tcW w:w="955" w:type="dxa"/>
          </w:tcPr>
          <w:p w:rsidR="00966D34" w:rsidRPr="00196218" w:rsidRDefault="00966D34" w:rsidP="006A6D90">
            <w:pPr>
              <w:rPr>
                <w:color w:val="000000"/>
              </w:rPr>
            </w:pPr>
            <w:r>
              <w:t>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28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613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39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196218" w:rsidRDefault="00966D34" w:rsidP="00920658">
            <w:pPr>
              <w:rPr>
                <w:color w:val="FF0000"/>
              </w:rPr>
            </w:pPr>
            <w:r>
              <w:rPr>
                <w:color w:val="FF0000"/>
              </w:rPr>
              <w:t>Сок фруктовый</w:t>
            </w:r>
          </w:p>
        </w:tc>
        <w:tc>
          <w:tcPr>
            <w:tcW w:w="1613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0,48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6,4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613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39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7D7A6A" w:rsidRDefault="00966D34" w:rsidP="006A6D90">
            <w:r>
              <w:t>Салат из свежих огурцов с луком</w:t>
            </w:r>
          </w:p>
        </w:tc>
        <w:tc>
          <w:tcPr>
            <w:tcW w:w="1613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1,4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3,7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21,3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0,013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4,25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13,95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0,27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7D7A6A" w:rsidRDefault="00966D34" w:rsidP="00920658">
            <w:r>
              <w:t>Суп гороховый с гренками на мясном бульоне</w:t>
            </w:r>
          </w:p>
        </w:tc>
        <w:tc>
          <w:tcPr>
            <w:tcW w:w="1613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2,5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5,0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15,2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115,0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7,08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38,2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0,92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7D7A6A" w:rsidRDefault="00966D34" w:rsidP="006A6D90">
            <w:r>
              <w:t>Жаркое по-домашнему</w:t>
            </w:r>
          </w:p>
        </w:tc>
        <w:tc>
          <w:tcPr>
            <w:tcW w:w="1613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9,7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11,0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24,1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265,0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0,144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0,126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3,69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26,19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2,124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7D7A6A" w:rsidRDefault="00966D34" w:rsidP="001A7C39">
            <w:r>
              <w:t>Компот из сухофруктов</w:t>
            </w:r>
          </w:p>
        </w:tc>
        <w:tc>
          <w:tcPr>
            <w:tcW w:w="1613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16,5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69,6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0,72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37,026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0,612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613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39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9461F5" w:rsidRDefault="00966D34" w:rsidP="006A6D90">
            <w:pPr>
              <w:rPr>
                <w:color w:val="C00000"/>
              </w:rPr>
            </w:pPr>
            <w:r>
              <w:rPr>
                <w:color w:val="C00000"/>
              </w:rPr>
              <w:t>Булочка домашняя</w:t>
            </w:r>
          </w:p>
        </w:tc>
        <w:tc>
          <w:tcPr>
            <w:tcW w:w="1613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5,1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4,1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25,6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0,048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0,09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44,09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0,58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Default="00966D34" w:rsidP="006A6D90">
            <w:r>
              <w:t>Ч</w:t>
            </w:r>
            <w:r w:rsidRPr="00196218">
              <w:rPr>
                <w:color w:val="FF0000"/>
              </w:rPr>
              <w:t>ай</w:t>
            </w:r>
          </w:p>
        </w:tc>
        <w:tc>
          <w:tcPr>
            <w:tcW w:w="1613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5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2526" w:type="dxa"/>
          </w:tcPr>
          <w:p w:rsidR="00966D34" w:rsidRPr="007D7A6A" w:rsidRDefault="00966D34" w:rsidP="006A6D90">
            <w:r>
              <w:t>14,0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839" w:type="dxa"/>
          </w:tcPr>
          <w:p w:rsidR="00966D34" w:rsidRPr="007D7A6A" w:rsidRDefault="00966D34" w:rsidP="006A6D90">
            <w:r>
              <w:t>0,23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1,08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217,8</w:t>
            </w:r>
          </w:p>
        </w:tc>
        <w:tc>
          <w:tcPr>
            <w:tcW w:w="1079" w:type="dxa"/>
          </w:tcPr>
          <w:p w:rsidR="00966D34" w:rsidRPr="007D7A6A" w:rsidRDefault="00966D34" w:rsidP="006A6D90">
            <w:r>
              <w:t>0,18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613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55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39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  <w:tc>
          <w:tcPr>
            <w:tcW w:w="107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051C3F" w:rsidRDefault="00966D34" w:rsidP="006A6D90">
            <w:r w:rsidRPr="00051C3F">
              <w:t xml:space="preserve">Хлеб ржаной </w:t>
            </w:r>
          </w:p>
        </w:tc>
        <w:tc>
          <w:tcPr>
            <w:tcW w:w="161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52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7D7A6A" w:rsidRDefault="00966D34" w:rsidP="006A6D90"/>
        </w:tc>
        <w:tc>
          <w:tcPr>
            <w:tcW w:w="3401" w:type="dxa"/>
          </w:tcPr>
          <w:p w:rsidR="00966D34" w:rsidRPr="00051C3F" w:rsidRDefault="00966D34" w:rsidP="006A6D90">
            <w:r w:rsidRPr="00051C3F">
              <w:t>Хлеб пшеничный</w:t>
            </w:r>
          </w:p>
        </w:tc>
        <w:tc>
          <w:tcPr>
            <w:tcW w:w="161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52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3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401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61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29,8</w:t>
            </w:r>
          </w:p>
        </w:tc>
        <w:tc>
          <w:tcPr>
            <w:tcW w:w="955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114,7</w:t>
            </w:r>
          </w:p>
        </w:tc>
        <w:tc>
          <w:tcPr>
            <w:tcW w:w="2526" w:type="dxa"/>
          </w:tcPr>
          <w:p w:rsidR="00966D34" w:rsidRPr="00ED274B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830,1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0,537</w:t>
            </w:r>
          </w:p>
        </w:tc>
        <w:tc>
          <w:tcPr>
            <w:tcW w:w="83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0,94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28,87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706,78</w:t>
            </w:r>
          </w:p>
        </w:tc>
        <w:tc>
          <w:tcPr>
            <w:tcW w:w="10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12,976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Понедельник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"/>
        <w:gridCol w:w="3334"/>
        <w:gridCol w:w="1590"/>
        <w:gridCol w:w="942"/>
        <w:gridCol w:w="949"/>
        <w:gridCol w:w="986"/>
        <w:gridCol w:w="2508"/>
        <w:gridCol w:w="846"/>
        <w:gridCol w:w="846"/>
        <w:gridCol w:w="986"/>
        <w:gridCol w:w="1078"/>
        <w:gridCol w:w="1073"/>
      </w:tblGrid>
      <w:tr w:rsidR="00966D34" w:rsidTr="006A6D90">
        <w:tc>
          <w:tcPr>
            <w:tcW w:w="522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77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0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678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Витамины, мг </w:t>
            </w:r>
          </w:p>
        </w:tc>
        <w:tc>
          <w:tcPr>
            <w:tcW w:w="2151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 xml:space="preserve">вещества, мг </w:t>
            </w:r>
          </w:p>
        </w:tc>
      </w:tr>
      <w:tr w:rsidR="00966D34" w:rsidTr="006A6D90">
        <w:tc>
          <w:tcPr>
            <w:tcW w:w="522" w:type="dxa"/>
          </w:tcPr>
          <w:p w:rsidR="00966D34" w:rsidRDefault="00966D34" w:rsidP="006A6D90"/>
        </w:tc>
        <w:tc>
          <w:tcPr>
            <w:tcW w:w="333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0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90" w:type="dxa"/>
          </w:tcPr>
          <w:p w:rsidR="00966D34" w:rsidRPr="007D7A6A" w:rsidRDefault="00966D34" w:rsidP="006A6D90"/>
        </w:tc>
        <w:tc>
          <w:tcPr>
            <w:tcW w:w="942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7D7A6A" w:rsidRDefault="00966D34" w:rsidP="006A6D90">
            <w:r>
              <w:t xml:space="preserve">Каша пшеничная молочная, жидкая 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3,6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11,9</w:t>
            </w:r>
          </w:p>
        </w:tc>
        <w:tc>
          <w:tcPr>
            <w:tcW w:w="2508" w:type="dxa"/>
          </w:tcPr>
          <w:p w:rsidR="00966D34" w:rsidRDefault="00966D34" w:rsidP="006A6D90">
            <w:r>
              <w:t>208,2</w:t>
            </w:r>
          </w:p>
          <w:p w:rsidR="00966D34" w:rsidRPr="007D7A6A" w:rsidRDefault="00966D34" w:rsidP="006A6D90">
            <w:r>
              <w:t xml:space="preserve"> 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183,8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0,54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7D7A6A" w:rsidRDefault="00966D34" w:rsidP="006A6D90">
            <w:r>
              <w:t>Чай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14,0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0,216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0,972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199,026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0,63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7D7A6A" w:rsidRDefault="00966D34" w:rsidP="006A6D90">
            <w:r>
              <w:t>Масло сливочное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5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5,1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61,7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90" w:type="dxa"/>
          </w:tcPr>
          <w:p w:rsidR="00966D34" w:rsidRPr="007D7A6A" w:rsidRDefault="00966D34" w:rsidP="006A6D90"/>
        </w:tc>
        <w:tc>
          <w:tcPr>
            <w:tcW w:w="942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7D7A6A" w:rsidRDefault="00966D34" w:rsidP="006A6D90">
            <w:r>
              <w:t>Сок фруктовый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15,6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10,5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2,1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4" w:type="dxa"/>
          </w:tcPr>
          <w:p w:rsidR="00966D34" w:rsidRPr="007D7A6A" w:rsidRDefault="00966D34" w:rsidP="006A6D90">
            <w:pPr>
              <w:jc w:val="center"/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90" w:type="dxa"/>
          </w:tcPr>
          <w:p w:rsidR="00966D34" w:rsidRPr="007D7A6A" w:rsidRDefault="00966D34" w:rsidP="006A6D90"/>
        </w:tc>
        <w:tc>
          <w:tcPr>
            <w:tcW w:w="942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4" w:type="dxa"/>
          </w:tcPr>
          <w:p w:rsidR="00966D34" w:rsidRPr="007D7A6A" w:rsidRDefault="00966D34" w:rsidP="001A7C39">
            <w:r>
              <w:t>Салат свекольно-яблочный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0,7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9,2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46,59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0,007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2,16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15,75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0,69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4" w:type="dxa"/>
          </w:tcPr>
          <w:p w:rsidR="00966D34" w:rsidRPr="007D7A6A" w:rsidRDefault="00966D34" w:rsidP="001A7C39">
            <w:r>
              <w:t>Суп с клецками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1,7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2,5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12,1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76,2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11,72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42,08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1,14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4" w:type="dxa"/>
          </w:tcPr>
          <w:p w:rsidR="00966D34" w:rsidRPr="007D7A6A" w:rsidRDefault="00966D34" w:rsidP="006A6D90">
            <w:r>
              <w:t>Гуляш из говядины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70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6,5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9,8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3,0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125,8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4,51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0,99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Default="00966D34" w:rsidP="001A7C39">
            <w:r>
              <w:t>Гречка отварная</w:t>
            </w:r>
          </w:p>
        </w:tc>
        <w:tc>
          <w:tcPr>
            <w:tcW w:w="1590" w:type="dxa"/>
          </w:tcPr>
          <w:p w:rsidR="00966D34" w:rsidRDefault="00966D34" w:rsidP="006A6D90">
            <w:r>
              <w:t>130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2,7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16,2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95,76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13,56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71,16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1,008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16,5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69,6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0,72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37,026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0,612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90" w:type="dxa"/>
          </w:tcPr>
          <w:p w:rsidR="00966D34" w:rsidRPr="007D7A6A" w:rsidRDefault="00966D34" w:rsidP="006A6D90"/>
        </w:tc>
        <w:tc>
          <w:tcPr>
            <w:tcW w:w="942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C16881">
        <w:trPr>
          <w:trHeight w:val="240"/>
        </w:trPr>
        <w:tc>
          <w:tcPr>
            <w:tcW w:w="522" w:type="dxa"/>
            <w:vMerge w:val="restart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7D7A6A" w:rsidRDefault="00966D34" w:rsidP="006A6D90">
            <w:r>
              <w:t>Омлет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29,2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161,3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33,91</w:t>
            </w:r>
          </w:p>
        </w:tc>
        <w:tc>
          <w:tcPr>
            <w:tcW w:w="1073" w:type="dxa"/>
            <w:vMerge w:val="restart"/>
          </w:tcPr>
          <w:p w:rsidR="00966D34" w:rsidRPr="007D7A6A" w:rsidRDefault="00966D34" w:rsidP="006A6D90">
            <w:r>
              <w:t>0,45</w:t>
            </w:r>
          </w:p>
        </w:tc>
      </w:tr>
      <w:tr w:rsidR="00966D34" w:rsidRPr="00013AA3" w:rsidTr="006A6D90">
        <w:trPr>
          <w:trHeight w:val="312"/>
        </w:trPr>
        <w:tc>
          <w:tcPr>
            <w:tcW w:w="522" w:type="dxa"/>
            <w:vMerge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Default="00966D34" w:rsidP="006A6D90">
            <w:r>
              <w:t>вафли</w:t>
            </w:r>
          </w:p>
        </w:tc>
        <w:tc>
          <w:tcPr>
            <w:tcW w:w="1590" w:type="dxa"/>
          </w:tcPr>
          <w:p w:rsidR="00966D34" w:rsidRDefault="00966D34" w:rsidP="006A6D90">
            <w:r>
              <w:t>30</w:t>
            </w:r>
          </w:p>
        </w:tc>
        <w:tc>
          <w:tcPr>
            <w:tcW w:w="942" w:type="dxa"/>
          </w:tcPr>
          <w:p w:rsidR="00966D34" w:rsidRDefault="00966D34" w:rsidP="006A6D90">
            <w:r>
              <w:t>2</w:t>
            </w:r>
          </w:p>
        </w:tc>
        <w:tc>
          <w:tcPr>
            <w:tcW w:w="949" w:type="dxa"/>
          </w:tcPr>
          <w:p w:rsidR="00966D34" w:rsidRDefault="00966D34" w:rsidP="006A6D90">
            <w:r>
              <w:t>8</w:t>
            </w:r>
          </w:p>
        </w:tc>
        <w:tc>
          <w:tcPr>
            <w:tcW w:w="986" w:type="dxa"/>
          </w:tcPr>
          <w:p w:rsidR="00966D34" w:rsidRDefault="00966D34" w:rsidP="006A6D90">
            <w:r>
              <w:t>23</w:t>
            </w:r>
          </w:p>
        </w:tc>
        <w:tc>
          <w:tcPr>
            <w:tcW w:w="2508" w:type="dxa"/>
          </w:tcPr>
          <w:p w:rsidR="00966D34" w:rsidRDefault="00966D34" w:rsidP="006A6D90">
            <w:r>
              <w:t>190</w:t>
            </w:r>
          </w:p>
        </w:tc>
        <w:tc>
          <w:tcPr>
            <w:tcW w:w="846" w:type="dxa"/>
          </w:tcPr>
          <w:p w:rsidR="00966D34" w:rsidRDefault="00966D34" w:rsidP="006A6D90"/>
        </w:tc>
        <w:tc>
          <w:tcPr>
            <w:tcW w:w="846" w:type="dxa"/>
          </w:tcPr>
          <w:p w:rsidR="00966D34" w:rsidRDefault="00966D34" w:rsidP="006A6D90"/>
        </w:tc>
        <w:tc>
          <w:tcPr>
            <w:tcW w:w="986" w:type="dxa"/>
          </w:tcPr>
          <w:p w:rsidR="00966D34" w:rsidRDefault="00966D34" w:rsidP="006A6D90"/>
        </w:tc>
        <w:tc>
          <w:tcPr>
            <w:tcW w:w="1078" w:type="dxa"/>
          </w:tcPr>
          <w:p w:rsidR="00966D34" w:rsidRDefault="00966D34" w:rsidP="006A6D90"/>
        </w:tc>
        <w:tc>
          <w:tcPr>
            <w:tcW w:w="1073" w:type="dxa"/>
            <w:vMerge/>
          </w:tcPr>
          <w:p w:rsidR="00966D34" w:rsidRDefault="00966D34" w:rsidP="006A6D90"/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7D7A6A" w:rsidRDefault="00966D34" w:rsidP="006A6D90">
            <w:r>
              <w:t>кисель</w:t>
            </w:r>
          </w:p>
        </w:tc>
        <w:tc>
          <w:tcPr>
            <w:tcW w:w="159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2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23,1</w:t>
            </w:r>
          </w:p>
        </w:tc>
        <w:tc>
          <w:tcPr>
            <w:tcW w:w="2508" w:type="dxa"/>
          </w:tcPr>
          <w:p w:rsidR="00966D34" w:rsidRPr="007D7A6A" w:rsidRDefault="00966D34" w:rsidP="006A6D90">
            <w:r>
              <w:t>87,6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0,59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115,29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0,57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90" w:type="dxa"/>
          </w:tcPr>
          <w:p w:rsidR="00966D34" w:rsidRPr="007D7A6A" w:rsidRDefault="00966D34" w:rsidP="006A6D90"/>
        </w:tc>
        <w:tc>
          <w:tcPr>
            <w:tcW w:w="942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6B02C3" w:rsidRDefault="00966D34" w:rsidP="006A6D90">
            <w:pPr>
              <w:rPr>
                <w:color w:val="C00000"/>
              </w:rPr>
            </w:pPr>
            <w:r w:rsidRPr="006B02C3">
              <w:rPr>
                <w:color w:val="C00000"/>
              </w:rPr>
              <w:t xml:space="preserve">Хлеб ржаной </w:t>
            </w:r>
          </w:p>
        </w:tc>
        <w:tc>
          <w:tcPr>
            <w:tcW w:w="15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50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7D7A6A" w:rsidRDefault="00966D34" w:rsidP="006A6D90"/>
        </w:tc>
        <w:tc>
          <w:tcPr>
            <w:tcW w:w="3334" w:type="dxa"/>
          </w:tcPr>
          <w:p w:rsidR="00966D34" w:rsidRPr="006B02C3" w:rsidRDefault="00966D34" w:rsidP="006A6D90">
            <w:pPr>
              <w:rPr>
                <w:color w:val="C00000"/>
              </w:rPr>
            </w:pPr>
            <w:r w:rsidRPr="006B02C3">
              <w:rPr>
                <w:color w:val="C00000"/>
              </w:rPr>
              <w:t>Хлеб пшеничный</w:t>
            </w:r>
          </w:p>
        </w:tc>
        <w:tc>
          <w:tcPr>
            <w:tcW w:w="15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50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2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9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23,9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137,4</w:t>
            </w:r>
          </w:p>
        </w:tc>
        <w:tc>
          <w:tcPr>
            <w:tcW w:w="2508" w:type="dxa"/>
          </w:tcPr>
          <w:p w:rsidR="00966D34" w:rsidRPr="000262B6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964,95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0,399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0,862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34,042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713,05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8,73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Вторник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Default="00966D34" w:rsidP="009B2788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9B2788"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3263"/>
        <w:gridCol w:w="1566"/>
        <w:gridCol w:w="944"/>
        <w:gridCol w:w="944"/>
        <w:gridCol w:w="986"/>
        <w:gridCol w:w="2488"/>
        <w:gridCol w:w="846"/>
        <w:gridCol w:w="986"/>
        <w:gridCol w:w="986"/>
        <w:gridCol w:w="1076"/>
        <w:gridCol w:w="1068"/>
      </w:tblGrid>
      <w:tr w:rsidR="00966D34" w:rsidTr="006A6D90">
        <w:tc>
          <w:tcPr>
            <w:tcW w:w="507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2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7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48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818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Витамины, мг </w:t>
            </w:r>
          </w:p>
        </w:tc>
        <w:tc>
          <w:tcPr>
            <w:tcW w:w="2144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 xml:space="preserve">вещества, мг </w:t>
            </w:r>
          </w:p>
        </w:tc>
      </w:tr>
      <w:tr w:rsidR="00966D34" w:rsidTr="006A6D90">
        <w:tc>
          <w:tcPr>
            <w:tcW w:w="507" w:type="dxa"/>
          </w:tcPr>
          <w:p w:rsidR="00966D34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48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B1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B2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6" w:type="dxa"/>
          </w:tcPr>
          <w:p w:rsidR="00966D34" w:rsidRPr="00013AA3" w:rsidRDefault="00966D34" w:rsidP="006A6D90">
            <w:pPr>
              <w:rPr>
                <w:sz w:val="28"/>
                <w:szCs w:val="28"/>
                <w:lang w:val="en-US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6" w:type="dxa"/>
          </w:tcPr>
          <w:p w:rsidR="00966D34" w:rsidRPr="007D7A6A" w:rsidRDefault="00966D34" w:rsidP="006A6D90"/>
        </w:tc>
        <w:tc>
          <w:tcPr>
            <w:tcW w:w="106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Ячневая</w:t>
            </w:r>
            <w:r w:rsidRPr="006B02C3">
              <w:rPr>
                <w:color w:val="C00000"/>
              </w:rPr>
              <w:t xml:space="preserve"> каша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6,0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10,0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24,0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223,1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0,58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220,5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1,03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Кофейный напиток с молоком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1,4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7,1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25,3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0,108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6,624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171,558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0,126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 w:rsidRPr="007D7A6A">
              <w:t>Масло сливочное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5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28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6" w:type="dxa"/>
          </w:tcPr>
          <w:p w:rsidR="00966D34" w:rsidRPr="007D7A6A" w:rsidRDefault="00966D34" w:rsidP="006A6D90"/>
        </w:tc>
        <w:tc>
          <w:tcPr>
            <w:tcW w:w="106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Сок фруктовый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15,6</w:t>
            </w:r>
          </w:p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6" w:type="dxa"/>
          </w:tcPr>
          <w:p w:rsidR="00966D34" w:rsidRPr="007D7A6A" w:rsidRDefault="00966D34" w:rsidP="006A6D90"/>
        </w:tc>
        <w:tc>
          <w:tcPr>
            <w:tcW w:w="106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7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6" w:type="dxa"/>
          </w:tcPr>
          <w:p w:rsidR="00966D34" w:rsidRPr="007D7A6A" w:rsidRDefault="00966D34" w:rsidP="006A6D90"/>
        </w:tc>
        <w:tc>
          <w:tcPr>
            <w:tcW w:w="106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1A7C39">
            <w:r>
              <w:t>Салат из отварной свеклы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0,74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3,19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2,21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40,85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11,592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20,952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0,265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 xml:space="preserve">Суп овощной на кур. бульоне </w:t>
            </w:r>
          </w:p>
        </w:tc>
        <w:tc>
          <w:tcPr>
            <w:tcW w:w="1566" w:type="dxa"/>
          </w:tcPr>
          <w:p w:rsidR="00966D34" w:rsidRPr="007D7A6A" w:rsidRDefault="00966D34" w:rsidP="00E16844">
            <w:r>
              <w:t>180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4,7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9,0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14,2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185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14,34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33,1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0,88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Рыбные тефтели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6,5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1,0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7,0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65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0,59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31,44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0,46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Default="00966D34" w:rsidP="006A6D90">
            <w:r>
              <w:t>Картофельное пюре с морковью</w:t>
            </w:r>
          </w:p>
        </w:tc>
        <w:tc>
          <w:tcPr>
            <w:tcW w:w="1566" w:type="dxa"/>
          </w:tcPr>
          <w:p w:rsidR="00966D34" w:rsidRDefault="00966D34" w:rsidP="006A6D90">
            <w:r>
              <w:t>130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1,9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18,4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110,4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0,091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9,126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2,717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47,736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0,637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7D7A6A" w:rsidRDefault="00966D34" w:rsidP="006A6D90">
            <w:r>
              <w:t>Компот из сухофруктов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16,5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69,6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0,72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37,026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0,612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6" w:type="dxa"/>
          </w:tcPr>
          <w:p w:rsidR="00966D34" w:rsidRPr="007D7A6A" w:rsidRDefault="00966D34" w:rsidP="006A6D90"/>
        </w:tc>
        <w:tc>
          <w:tcPr>
            <w:tcW w:w="106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6B02C3" w:rsidRDefault="00966D34" w:rsidP="006A6D90">
            <w:pPr>
              <w:rPr>
                <w:color w:val="C00000"/>
              </w:rPr>
            </w:pPr>
            <w:r>
              <w:rPr>
                <w:color w:val="C00000"/>
              </w:rPr>
              <w:t>Булочка домашняя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7,1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5,3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8,9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120,0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0,45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0,26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151,22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1,97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6B02C3" w:rsidRDefault="00966D34" w:rsidP="006A6D90">
            <w:pPr>
              <w:rPr>
                <w:color w:val="C00000"/>
              </w:rPr>
            </w:pPr>
            <w:r>
              <w:rPr>
                <w:color w:val="C00000"/>
              </w:rPr>
              <w:t>чай</w:t>
            </w:r>
          </w:p>
        </w:tc>
        <w:tc>
          <w:tcPr>
            <w:tcW w:w="1566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2488" w:type="dxa"/>
          </w:tcPr>
          <w:p w:rsidR="00966D34" w:rsidRPr="007D7A6A" w:rsidRDefault="00966D34" w:rsidP="006A6D90">
            <w:r>
              <w:t>14,0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0,54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27</w:t>
            </w:r>
          </w:p>
        </w:tc>
        <w:tc>
          <w:tcPr>
            <w:tcW w:w="1076" w:type="dxa"/>
          </w:tcPr>
          <w:p w:rsidR="00966D34" w:rsidRPr="007D7A6A" w:rsidRDefault="00966D34" w:rsidP="006A6D90">
            <w:r>
              <w:t>8,1</w:t>
            </w:r>
          </w:p>
        </w:tc>
        <w:tc>
          <w:tcPr>
            <w:tcW w:w="1068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66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8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6" w:type="dxa"/>
          </w:tcPr>
          <w:p w:rsidR="00966D34" w:rsidRPr="007D7A6A" w:rsidRDefault="00966D34" w:rsidP="006A6D90"/>
        </w:tc>
        <w:tc>
          <w:tcPr>
            <w:tcW w:w="1068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DD4E98" w:rsidRDefault="00966D34" w:rsidP="006A6D90">
            <w:pPr>
              <w:rPr>
                <w:color w:val="C00000"/>
              </w:rPr>
            </w:pPr>
            <w:r w:rsidRPr="00DD4E98">
              <w:rPr>
                <w:color w:val="C00000"/>
              </w:rPr>
              <w:t xml:space="preserve">Хлеб ржаной </w:t>
            </w:r>
          </w:p>
        </w:tc>
        <w:tc>
          <w:tcPr>
            <w:tcW w:w="15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48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7D7A6A" w:rsidRDefault="00966D34" w:rsidP="006A6D90"/>
        </w:tc>
        <w:tc>
          <w:tcPr>
            <w:tcW w:w="3263" w:type="dxa"/>
          </w:tcPr>
          <w:p w:rsidR="00966D34" w:rsidRPr="00DD4E98" w:rsidRDefault="00966D34" w:rsidP="006A6D90">
            <w:pPr>
              <w:rPr>
                <w:color w:val="C00000"/>
              </w:rPr>
            </w:pPr>
            <w:r w:rsidRPr="00DD4E98">
              <w:rPr>
                <w:color w:val="C00000"/>
              </w:rPr>
              <w:t>Хлеб пшеничный</w:t>
            </w:r>
          </w:p>
        </w:tc>
        <w:tc>
          <w:tcPr>
            <w:tcW w:w="15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48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6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6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36,68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45,79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137,61</w:t>
            </w:r>
          </w:p>
        </w:tc>
        <w:tc>
          <w:tcPr>
            <w:tcW w:w="2488" w:type="dxa"/>
          </w:tcPr>
          <w:p w:rsidR="00966D34" w:rsidRPr="00CB48C4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1135,55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1,076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19,644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68,423</w:t>
            </w:r>
          </w:p>
        </w:tc>
        <w:tc>
          <w:tcPr>
            <w:tcW w:w="10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723,47</w:t>
            </w:r>
          </w:p>
        </w:tc>
        <w:tc>
          <w:tcPr>
            <w:tcW w:w="106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21,18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Среда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3279"/>
        <w:gridCol w:w="1561"/>
        <w:gridCol w:w="944"/>
        <w:gridCol w:w="944"/>
        <w:gridCol w:w="986"/>
        <w:gridCol w:w="1126"/>
        <w:gridCol w:w="846"/>
        <w:gridCol w:w="512"/>
        <w:gridCol w:w="474"/>
        <w:gridCol w:w="372"/>
        <w:gridCol w:w="614"/>
        <w:gridCol w:w="372"/>
        <w:gridCol w:w="697"/>
        <w:gridCol w:w="289"/>
        <w:gridCol w:w="780"/>
        <w:gridCol w:w="289"/>
        <w:gridCol w:w="1069"/>
      </w:tblGrid>
      <w:tr w:rsidR="00966D34" w:rsidTr="006A6D90">
        <w:tc>
          <w:tcPr>
            <w:tcW w:w="506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2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6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7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48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818" w:type="dxa"/>
            <w:gridSpan w:val="6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Витамины, мг </w:t>
            </w:r>
          </w:p>
        </w:tc>
        <w:tc>
          <w:tcPr>
            <w:tcW w:w="2138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 xml:space="preserve"> вещества, мг </w:t>
            </w:r>
          </w:p>
        </w:tc>
      </w:tr>
      <w:tr w:rsidR="00966D34" w:rsidTr="006A6D90">
        <w:tc>
          <w:tcPr>
            <w:tcW w:w="506" w:type="dxa"/>
          </w:tcPr>
          <w:p w:rsidR="00966D34" w:rsidRDefault="00966D34" w:rsidP="006A6D90"/>
        </w:tc>
        <w:tc>
          <w:tcPr>
            <w:tcW w:w="327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48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  <w:gridSpan w:val="2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557835">
              <w:rPr>
                <w:sz w:val="28"/>
                <w:szCs w:val="28"/>
              </w:rPr>
              <w:t>1</w:t>
            </w:r>
          </w:p>
        </w:tc>
        <w:tc>
          <w:tcPr>
            <w:tcW w:w="986" w:type="dxa"/>
            <w:gridSpan w:val="2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557835">
              <w:rPr>
                <w:sz w:val="28"/>
                <w:szCs w:val="28"/>
              </w:rPr>
              <w:t>2</w:t>
            </w:r>
          </w:p>
        </w:tc>
        <w:tc>
          <w:tcPr>
            <w:tcW w:w="986" w:type="dxa"/>
            <w:gridSpan w:val="2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69" w:type="dxa"/>
            <w:gridSpan w:val="2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6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61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4" w:type="dxa"/>
            <w:gridSpan w:val="3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7D7A6A" w:rsidRDefault="00966D34" w:rsidP="006A6D90">
            <w:r>
              <w:t xml:space="preserve">Каша </w:t>
            </w:r>
            <w:r w:rsidRPr="00DD4E98">
              <w:rPr>
                <w:color w:val="C00000"/>
              </w:rPr>
              <w:t>п</w:t>
            </w:r>
            <w:r>
              <w:t>шенная молочная, жидкая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8,9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12,5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144,9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0,22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188,74</w:t>
            </w:r>
          </w:p>
        </w:tc>
        <w:tc>
          <w:tcPr>
            <w:tcW w:w="1069" w:type="dxa"/>
          </w:tcPr>
          <w:p w:rsidR="00966D34" w:rsidRPr="007D7A6A" w:rsidRDefault="00966D34" w:rsidP="006A6D90">
            <w:r>
              <w:t>0,56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7D7A6A" w:rsidRDefault="00966D34" w:rsidP="006A6D90">
            <w:r w:rsidRPr="00DD4E98">
              <w:rPr>
                <w:color w:val="C00000"/>
              </w:rPr>
              <w:t xml:space="preserve">Чай </w:t>
            </w:r>
            <w:r>
              <w:rPr>
                <w:color w:val="C00000"/>
              </w:rPr>
              <w:t>с молоком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14,0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0,59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115,29</w:t>
            </w:r>
          </w:p>
        </w:tc>
        <w:tc>
          <w:tcPr>
            <w:tcW w:w="1069" w:type="dxa"/>
          </w:tcPr>
          <w:p w:rsidR="00966D34" w:rsidRPr="007D7A6A" w:rsidRDefault="00966D34" w:rsidP="006A6D90">
            <w:r>
              <w:t>0,57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DD4E98" w:rsidRDefault="00966D34" w:rsidP="006A6D90">
            <w:pPr>
              <w:rPr>
                <w:color w:val="C00000"/>
              </w:rPr>
            </w:pPr>
            <w:r w:rsidRPr="00DD4E98">
              <w:rPr>
                <w:color w:val="C00000"/>
              </w:rPr>
              <w:t>Масло сливочное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5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28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69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7D7A6A" w:rsidRDefault="00966D34" w:rsidP="006A6D90"/>
        </w:tc>
        <w:tc>
          <w:tcPr>
            <w:tcW w:w="1561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4" w:type="dxa"/>
            <w:gridSpan w:val="3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61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4" w:type="dxa"/>
            <w:gridSpan w:val="3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7D7A6A" w:rsidRDefault="00966D34" w:rsidP="006A6D90">
            <w:r>
              <w:t>Сок фруктовый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15,6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3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10,5</w:t>
            </w:r>
          </w:p>
        </w:tc>
        <w:tc>
          <w:tcPr>
            <w:tcW w:w="1069" w:type="dxa"/>
          </w:tcPr>
          <w:p w:rsidR="00966D34" w:rsidRDefault="00966D34" w:rsidP="006A6D90">
            <w:r>
              <w:t>2,1</w:t>
            </w:r>
          </w:p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61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4" w:type="dxa"/>
            <w:gridSpan w:val="3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9" w:type="dxa"/>
          </w:tcPr>
          <w:p w:rsidR="00966D34" w:rsidRPr="007D7A6A" w:rsidRDefault="00966D34" w:rsidP="001A7C39">
            <w:r>
              <w:rPr>
                <w:color w:val="C00000"/>
              </w:rPr>
              <w:t>Салат из зеленого горошка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0,7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1,9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3,0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31,8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0,02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0,01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6,39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8,19</w:t>
            </w:r>
          </w:p>
        </w:tc>
        <w:tc>
          <w:tcPr>
            <w:tcW w:w="1069" w:type="dxa"/>
          </w:tcPr>
          <w:p w:rsidR="00966D34" w:rsidRPr="007D7A6A" w:rsidRDefault="00966D34" w:rsidP="006A6D90">
            <w:r>
              <w:t>0,33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9" w:type="dxa"/>
          </w:tcPr>
          <w:p w:rsidR="00966D34" w:rsidRPr="007D7A6A" w:rsidRDefault="00966D34" w:rsidP="006A6D90">
            <w:r w:rsidRPr="00CC019F">
              <w:rPr>
                <w:color w:val="C00000"/>
              </w:rPr>
              <w:t xml:space="preserve">Суп </w:t>
            </w:r>
            <w:r>
              <w:t xml:space="preserve">свекольный на мясном бульоне со сметаной 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6,8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13,7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131,0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2,96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23,58</w:t>
            </w:r>
          </w:p>
        </w:tc>
        <w:tc>
          <w:tcPr>
            <w:tcW w:w="1069" w:type="dxa"/>
          </w:tcPr>
          <w:p w:rsidR="00966D34" w:rsidRPr="007D7A6A" w:rsidRDefault="00966D34" w:rsidP="006A6D90">
            <w:r>
              <w:t>0,58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9" w:type="dxa"/>
          </w:tcPr>
          <w:p w:rsidR="00966D34" w:rsidRPr="007D7A6A" w:rsidRDefault="00966D34" w:rsidP="006A6D90">
            <w:r w:rsidRPr="00CC019F">
              <w:rPr>
                <w:color w:val="C00000"/>
              </w:rPr>
              <w:t>Плов</w:t>
            </w:r>
            <w:r>
              <w:t xml:space="preserve"> из риса с мясом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6,7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9,2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30,2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234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15,05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5,7</w:t>
            </w:r>
          </w:p>
        </w:tc>
        <w:tc>
          <w:tcPr>
            <w:tcW w:w="1069" w:type="dxa"/>
          </w:tcPr>
          <w:p w:rsidR="00966D34" w:rsidRPr="007D7A6A" w:rsidRDefault="00966D34" w:rsidP="006A6D90">
            <w:r>
              <w:t>0,315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9" w:type="dxa"/>
          </w:tcPr>
          <w:p w:rsidR="00966D34" w:rsidRPr="007D7A6A" w:rsidRDefault="00966D34" w:rsidP="006A6D90">
            <w:r>
              <w:rPr>
                <w:color w:val="C00000"/>
              </w:rPr>
              <w:t>Компот из сухофруктов</w:t>
            </w:r>
          </w:p>
        </w:tc>
        <w:tc>
          <w:tcPr>
            <w:tcW w:w="1561" w:type="dxa"/>
          </w:tcPr>
          <w:p w:rsidR="00966D34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0,94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24,26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96,7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0,091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9,126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2,717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47,736</w:t>
            </w:r>
          </w:p>
        </w:tc>
        <w:tc>
          <w:tcPr>
            <w:tcW w:w="1069" w:type="dxa"/>
          </w:tcPr>
          <w:p w:rsidR="00966D34" w:rsidRPr="007D7A6A" w:rsidRDefault="00966D34" w:rsidP="006A6D90">
            <w:r>
              <w:t>0,637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61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4" w:type="dxa"/>
            <w:gridSpan w:val="3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80385C" w:rsidRDefault="00966D34" w:rsidP="006A6D90">
            <w:pPr>
              <w:rPr>
                <w:color w:val="C00000"/>
              </w:rPr>
            </w:pPr>
          </w:p>
        </w:tc>
        <w:tc>
          <w:tcPr>
            <w:tcW w:w="3279" w:type="dxa"/>
          </w:tcPr>
          <w:p w:rsidR="00966D34" w:rsidRPr="0080385C" w:rsidRDefault="00966D34" w:rsidP="006A6D90">
            <w:pPr>
              <w:rPr>
                <w:color w:val="C00000"/>
              </w:rPr>
            </w:pPr>
            <w:r>
              <w:rPr>
                <w:color w:val="C00000"/>
              </w:rPr>
              <w:t>Слойка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1,8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42,6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208,9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7D7A6A" w:rsidRDefault="00966D34" w:rsidP="006A6D90">
            <w:r>
              <w:t>бифилайф</w:t>
            </w:r>
          </w:p>
        </w:tc>
        <w:tc>
          <w:tcPr>
            <w:tcW w:w="1561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44" w:type="dxa"/>
          </w:tcPr>
          <w:p w:rsidR="00966D34" w:rsidRPr="007D7A6A" w:rsidRDefault="00966D34" w:rsidP="006A6D90">
            <w:r>
              <w:t>3,1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6,9</w:t>
            </w:r>
          </w:p>
        </w:tc>
        <w:tc>
          <w:tcPr>
            <w:tcW w:w="2484" w:type="dxa"/>
            <w:gridSpan w:val="3"/>
          </w:tcPr>
          <w:p w:rsidR="00966D34" w:rsidRPr="007D7A6A" w:rsidRDefault="00966D34" w:rsidP="006A6D90">
            <w:r>
              <w:t>79,5</w:t>
            </w:r>
          </w:p>
        </w:tc>
        <w:tc>
          <w:tcPr>
            <w:tcW w:w="846" w:type="dxa"/>
            <w:gridSpan w:val="2"/>
          </w:tcPr>
          <w:p w:rsidR="00966D34" w:rsidRPr="007D7A6A" w:rsidRDefault="00966D34" w:rsidP="006A6D90">
            <w:r>
              <w:t>0,065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0,312</w:t>
            </w:r>
          </w:p>
        </w:tc>
        <w:tc>
          <w:tcPr>
            <w:tcW w:w="986" w:type="dxa"/>
            <w:gridSpan w:val="2"/>
          </w:tcPr>
          <w:p w:rsidR="00966D34" w:rsidRPr="007D7A6A" w:rsidRDefault="00966D34" w:rsidP="006A6D90">
            <w:r>
              <w:t>0,507</w:t>
            </w:r>
          </w:p>
        </w:tc>
        <w:tc>
          <w:tcPr>
            <w:tcW w:w="1069" w:type="dxa"/>
            <w:gridSpan w:val="2"/>
          </w:tcPr>
          <w:p w:rsidR="00966D34" w:rsidRPr="007D7A6A" w:rsidRDefault="00966D34" w:rsidP="006A6D90">
            <w:r>
              <w:t>187,85</w:t>
            </w:r>
          </w:p>
        </w:tc>
        <w:tc>
          <w:tcPr>
            <w:tcW w:w="1069" w:type="dxa"/>
          </w:tcPr>
          <w:p w:rsidR="00966D34" w:rsidRPr="007D7A6A" w:rsidRDefault="00966D34" w:rsidP="006A6D90">
            <w:r>
              <w:t>0,832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7D7A6A" w:rsidRDefault="00966D34" w:rsidP="006A6D90"/>
        </w:tc>
        <w:tc>
          <w:tcPr>
            <w:tcW w:w="1561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4" w:type="dxa"/>
            <w:gridSpan w:val="3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61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44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484" w:type="dxa"/>
            <w:gridSpan w:val="3"/>
          </w:tcPr>
          <w:p w:rsidR="00966D34" w:rsidRPr="007D7A6A" w:rsidRDefault="00966D34" w:rsidP="006A6D90"/>
        </w:tc>
        <w:tc>
          <w:tcPr>
            <w:tcW w:w="84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986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  <w:gridSpan w:val="2"/>
          </w:tcPr>
          <w:p w:rsidR="00966D34" w:rsidRPr="007D7A6A" w:rsidRDefault="00966D34" w:rsidP="006A6D90"/>
        </w:tc>
        <w:tc>
          <w:tcPr>
            <w:tcW w:w="1069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DD4E98" w:rsidRDefault="00966D34" w:rsidP="006A6D90">
            <w:pPr>
              <w:rPr>
                <w:color w:val="C00000"/>
              </w:rPr>
            </w:pPr>
            <w:r w:rsidRPr="00DD4E98">
              <w:rPr>
                <w:color w:val="C00000"/>
              </w:rPr>
              <w:t xml:space="preserve">Хлеб ржаной </w:t>
            </w:r>
          </w:p>
        </w:tc>
        <w:tc>
          <w:tcPr>
            <w:tcW w:w="156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48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9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06" w:type="dxa"/>
          </w:tcPr>
          <w:p w:rsidR="00966D34" w:rsidRPr="007D7A6A" w:rsidRDefault="00966D34" w:rsidP="006A6D90"/>
        </w:tc>
        <w:tc>
          <w:tcPr>
            <w:tcW w:w="3279" w:type="dxa"/>
          </w:tcPr>
          <w:p w:rsidR="00966D34" w:rsidRPr="00DD4E98" w:rsidRDefault="00966D34" w:rsidP="006A6D90">
            <w:pPr>
              <w:rPr>
                <w:color w:val="C00000"/>
              </w:rPr>
            </w:pPr>
            <w:r w:rsidRPr="00DD4E98">
              <w:rPr>
                <w:color w:val="C00000"/>
              </w:rPr>
              <w:t>Хлеб пшеничный</w:t>
            </w:r>
          </w:p>
        </w:tc>
        <w:tc>
          <w:tcPr>
            <w:tcW w:w="156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48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4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9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F86C96">
        <w:trPr>
          <w:gridAfter w:val="2"/>
          <w:wAfter w:w="1358" w:type="dxa"/>
        </w:trPr>
        <w:tc>
          <w:tcPr>
            <w:tcW w:w="50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279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61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29,54</w:t>
            </w:r>
          </w:p>
        </w:tc>
        <w:tc>
          <w:tcPr>
            <w:tcW w:w="94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36,5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149,48</w:t>
            </w:r>
          </w:p>
        </w:tc>
        <w:tc>
          <w:tcPr>
            <w:tcW w:w="1126" w:type="dxa"/>
          </w:tcPr>
          <w:p w:rsidR="00966D34" w:rsidRPr="00C409EB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1033,1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0,415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10,228</w:t>
            </w:r>
          </w:p>
        </w:tc>
        <w:tc>
          <w:tcPr>
            <w:tcW w:w="986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39,194</w:t>
            </w:r>
          </w:p>
        </w:tc>
        <w:tc>
          <w:tcPr>
            <w:tcW w:w="1069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937,67</w:t>
            </w:r>
          </w:p>
        </w:tc>
        <w:tc>
          <w:tcPr>
            <w:tcW w:w="1069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17,536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B3296">
      <w:pPr>
        <w:tabs>
          <w:tab w:val="left" w:pos="146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Четверг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6"/>
        <w:gridCol w:w="3394"/>
        <w:gridCol w:w="1610"/>
        <w:gridCol w:w="953"/>
        <w:gridCol w:w="953"/>
        <w:gridCol w:w="986"/>
        <w:gridCol w:w="2524"/>
        <w:gridCol w:w="838"/>
        <w:gridCol w:w="838"/>
        <w:gridCol w:w="876"/>
        <w:gridCol w:w="1078"/>
        <w:gridCol w:w="1074"/>
      </w:tblGrid>
      <w:tr w:rsidR="00966D34" w:rsidTr="006A6D90">
        <w:tc>
          <w:tcPr>
            <w:tcW w:w="536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9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92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552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Витамины, мг </w:t>
            </w:r>
          </w:p>
        </w:tc>
        <w:tc>
          <w:tcPr>
            <w:tcW w:w="2152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 xml:space="preserve"> вещества, мг</w:t>
            </w:r>
          </w:p>
        </w:tc>
      </w:tr>
      <w:tr w:rsidR="00966D34" w:rsidTr="006A6D90">
        <w:tc>
          <w:tcPr>
            <w:tcW w:w="536" w:type="dxa"/>
          </w:tcPr>
          <w:p w:rsidR="00966D34" w:rsidRDefault="00966D34" w:rsidP="006A6D90"/>
        </w:tc>
        <w:tc>
          <w:tcPr>
            <w:tcW w:w="339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38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557835">
              <w:rPr>
                <w:sz w:val="28"/>
                <w:szCs w:val="28"/>
              </w:rPr>
              <w:t>1</w:t>
            </w:r>
          </w:p>
        </w:tc>
        <w:tc>
          <w:tcPr>
            <w:tcW w:w="838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557835">
              <w:rPr>
                <w:sz w:val="28"/>
                <w:szCs w:val="28"/>
              </w:rPr>
              <w:t>2</w:t>
            </w:r>
          </w:p>
        </w:tc>
        <w:tc>
          <w:tcPr>
            <w:tcW w:w="876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8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6A6D90">
            <w:r>
              <w:t>Каша пшенная, рисовая молочная, жид. (дружба)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6,76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10,42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25,86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224,94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185,86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0,72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6A6D90">
            <w:r w:rsidRPr="0080385C">
              <w:rPr>
                <w:color w:val="C00000"/>
              </w:rPr>
              <w:t>Какао с</w:t>
            </w:r>
            <w:r>
              <w:t xml:space="preserve"> молоком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2,5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13,1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87,5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0,216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0,972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199,026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0,63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6A6D90">
            <w:r>
              <w:t>Ма</w:t>
            </w:r>
            <w:r w:rsidRPr="0080385C">
              <w:rPr>
                <w:color w:val="C00000"/>
              </w:rPr>
              <w:t xml:space="preserve">сло </w:t>
            </w:r>
            <w:r>
              <w:t>сливочное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5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28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1A7C39">
            <w:r>
              <w:t>Сок фруктовый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15,6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0,015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3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10,5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2,1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9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6A6D90">
            <w:r>
              <w:rPr>
                <w:color w:val="C00000"/>
              </w:rPr>
              <w:t>Огурец порционный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3,3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42,9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0,013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11,592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20,952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0,265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6A6D90">
            <w:r w:rsidRPr="00EB0075">
              <w:rPr>
                <w:color w:val="C00000"/>
              </w:rPr>
              <w:t>Суп картофельный с макаронными</w:t>
            </w:r>
            <w:r>
              <w:t xml:space="preserve"> изделиями 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1,7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3,7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8,0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111,6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9,88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48,16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1,04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1A7C39">
            <w:r>
              <w:t>Тефтели мясные (ежики)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70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8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11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0,6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122,5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0,06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21,5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8,15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0,45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EB0075" w:rsidRDefault="00966D34" w:rsidP="006A6D90">
            <w:pPr>
              <w:rPr>
                <w:color w:val="C00000"/>
              </w:rPr>
            </w:pPr>
          </w:p>
        </w:tc>
        <w:tc>
          <w:tcPr>
            <w:tcW w:w="3394" w:type="dxa"/>
          </w:tcPr>
          <w:p w:rsidR="00966D34" w:rsidRPr="00EB0075" w:rsidRDefault="00966D34" w:rsidP="006A6D90">
            <w:pPr>
              <w:rPr>
                <w:color w:val="C00000"/>
              </w:rPr>
            </w:pPr>
            <w:r w:rsidRPr="00EB0075">
              <w:rPr>
                <w:color w:val="C00000"/>
              </w:rPr>
              <w:t>Картофельное пюре</w:t>
            </w:r>
          </w:p>
        </w:tc>
        <w:tc>
          <w:tcPr>
            <w:tcW w:w="1610" w:type="dxa"/>
          </w:tcPr>
          <w:p w:rsidR="00966D34" w:rsidRPr="007D7A6A" w:rsidRDefault="00966D34" w:rsidP="00E16844">
            <w:r>
              <w:t>130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1,9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18,4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110,4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0,475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28,16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0,84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6A6D90">
            <w:r>
              <w:t>Ко</w:t>
            </w:r>
            <w:r w:rsidRPr="00DD4E98">
              <w:rPr>
                <w:color w:val="C00000"/>
              </w:rPr>
              <w:t>мпо</w:t>
            </w:r>
            <w:r>
              <w:t>т из сухофруктов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16,5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69,6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0,72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37,026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0,612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Default="00966D34" w:rsidP="006A6D90">
            <w:pPr>
              <w:jc w:val="center"/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7D7A6A" w:rsidRDefault="00966D34" w:rsidP="001D035D">
            <w:r>
              <w:rPr>
                <w:color w:val="C00000"/>
              </w:rPr>
              <w:t>Пирожок с повидлом</w:t>
            </w:r>
          </w:p>
        </w:tc>
        <w:tc>
          <w:tcPr>
            <w:tcW w:w="1610" w:type="dxa"/>
          </w:tcPr>
          <w:p w:rsidR="00966D34" w:rsidRPr="007D7A6A" w:rsidRDefault="00966D34" w:rsidP="001D035D">
            <w:r>
              <w:t>60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4,5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2,1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32,6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168,0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0,09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0,09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6,04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54,01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1,03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EB0075" w:rsidRDefault="00966D34" w:rsidP="006A6D90">
            <w:pPr>
              <w:rPr>
                <w:color w:val="C00000"/>
              </w:rPr>
            </w:pPr>
            <w:r>
              <w:rPr>
                <w:color w:val="C00000"/>
              </w:rPr>
              <w:t>Чай с молоком</w:t>
            </w:r>
          </w:p>
        </w:tc>
        <w:tc>
          <w:tcPr>
            <w:tcW w:w="1610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53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23,1</w:t>
            </w:r>
          </w:p>
        </w:tc>
        <w:tc>
          <w:tcPr>
            <w:tcW w:w="2524" w:type="dxa"/>
          </w:tcPr>
          <w:p w:rsidR="00966D34" w:rsidRPr="007D7A6A" w:rsidRDefault="00966D34" w:rsidP="006A6D90">
            <w:r>
              <w:t>87,6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5,451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12,886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0,493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610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53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24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38" w:type="dxa"/>
          </w:tcPr>
          <w:p w:rsidR="00966D34" w:rsidRPr="007D7A6A" w:rsidRDefault="00966D34" w:rsidP="006A6D90"/>
        </w:tc>
        <w:tc>
          <w:tcPr>
            <w:tcW w:w="876" w:type="dxa"/>
          </w:tcPr>
          <w:p w:rsidR="00966D34" w:rsidRPr="007D7A6A" w:rsidRDefault="00966D34" w:rsidP="006A6D90"/>
        </w:tc>
        <w:tc>
          <w:tcPr>
            <w:tcW w:w="1078" w:type="dxa"/>
          </w:tcPr>
          <w:p w:rsidR="00966D34" w:rsidRPr="007D7A6A" w:rsidRDefault="00966D34" w:rsidP="006A6D90"/>
        </w:tc>
        <w:tc>
          <w:tcPr>
            <w:tcW w:w="1074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80385C" w:rsidRDefault="00966D34" w:rsidP="006A6D90">
            <w:pPr>
              <w:rPr>
                <w:color w:val="C00000"/>
              </w:rPr>
            </w:pPr>
            <w:r w:rsidRPr="0080385C">
              <w:rPr>
                <w:color w:val="C00000"/>
              </w:rPr>
              <w:t xml:space="preserve">Хлеб ржаной </w:t>
            </w: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80385C" w:rsidRDefault="00966D34" w:rsidP="006A6D90">
            <w:pPr>
              <w:rPr>
                <w:color w:val="C00000"/>
              </w:rPr>
            </w:pPr>
            <w:r w:rsidRPr="0080385C">
              <w:rPr>
                <w:color w:val="C00000"/>
              </w:rPr>
              <w:t>Хлеб пшеничный</w:t>
            </w: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52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3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7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8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4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36" w:type="dxa"/>
          </w:tcPr>
          <w:p w:rsidR="00966D34" w:rsidRPr="007D7A6A" w:rsidRDefault="00966D34" w:rsidP="006A6D90"/>
        </w:tc>
        <w:tc>
          <w:tcPr>
            <w:tcW w:w="3394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61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31,86</w:t>
            </w:r>
          </w:p>
        </w:tc>
        <w:tc>
          <w:tcPr>
            <w:tcW w:w="95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41,12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158,48</w:t>
            </w:r>
          </w:p>
        </w:tc>
        <w:tc>
          <w:tcPr>
            <w:tcW w:w="2524" w:type="dxa"/>
          </w:tcPr>
          <w:p w:rsidR="00966D34" w:rsidRPr="00E14825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1132,94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0,412</w:t>
            </w:r>
          </w:p>
        </w:tc>
        <w:tc>
          <w:tcPr>
            <w:tcW w:w="838" w:type="dxa"/>
          </w:tcPr>
          <w:p w:rsidR="00966D34" w:rsidRPr="007D7A6A" w:rsidRDefault="00966D34" w:rsidP="006A6D90">
            <w:r>
              <w:t>0,695</w:t>
            </w:r>
          </w:p>
        </w:tc>
        <w:tc>
          <w:tcPr>
            <w:tcW w:w="876" w:type="dxa"/>
          </w:tcPr>
          <w:p w:rsidR="00966D34" w:rsidRPr="007D7A6A" w:rsidRDefault="00966D34" w:rsidP="006A6D90">
            <w:r>
              <w:t>39,03</w:t>
            </w:r>
          </w:p>
        </w:tc>
        <w:tc>
          <w:tcPr>
            <w:tcW w:w="1078" w:type="dxa"/>
          </w:tcPr>
          <w:p w:rsidR="00966D34" w:rsidRPr="007D7A6A" w:rsidRDefault="00966D34" w:rsidP="006A6D90">
            <w:r>
              <w:t>596,58</w:t>
            </w:r>
          </w:p>
        </w:tc>
        <w:tc>
          <w:tcPr>
            <w:tcW w:w="1074" w:type="dxa"/>
          </w:tcPr>
          <w:p w:rsidR="00966D34" w:rsidRPr="007D7A6A" w:rsidRDefault="00966D34" w:rsidP="006A6D90">
            <w:r>
              <w:t>7,73</w:t>
            </w:r>
          </w:p>
        </w:tc>
      </w:tr>
    </w:tbl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Default="00966D34" w:rsidP="00EA0FB9">
      <w:pPr>
        <w:rPr>
          <w:b/>
          <w:sz w:val="28"/>
          <w:szCs w:val="28"/>
        </w:rPr>
      </w:pPr>
    </w:p>
    <w:p w:rsidR="00966D34" w:rsidRPr="001F0DA5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>День:</w:t>
      </w:r>
      <w:r>
        <w:rPr>
          <w:b/>
          <w:sz w:val="28"/>
          <w:szCs w:val="28"/>
        </w:rPr>
        <w:t xml:space="preserve"> Пятница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Неделя: </w:t>
      </w:r>
      <w:r>
        <w:rPr>
          <w:b/>
          <w:sz w:val="28"/>
          <w:szCs w:val="28"/>
        </w:rPr>
        <w:t>Вторая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Сезон: </w:t>
      </w:r>
      <w:r>
        <w:rPr>
          <w:b/>
          <w:sz w:val="28"/>
          <w:szCs w:val="28"/>
        </w:rPr>
        <w:t>весеннее-летний</w:t>
      </w:r>
    </w:p>
    <w:p w:rsidR="00966D34" w:rsidRPr="007D7A6A" w:rsidRDefault="00966D34" w:rsidP="00EA0FB9">
      <w:pPr>
        <w:rPr>
          <w:b/>
          <w:sz w:val="28"/>
          <w:szCs w:val="28"/>
        </w:rPr>
      </w:pPr>
      <w:r w:rsidRPr="007D7A6A">
        <w:rPr>
          <w:b/>
          <w:sz w:val="28"/>
          <w:szCs w:val="28"/>
        </w:rPr>
        <w:t xml:space="preserve">Возрастная категория </w:t>
      </w:r>
      <w:r>
        <w:rPr>
          <w:b/>
          <w:sz w:val="28"/>
          <w:szCs w:val="28"/>
        </w:rPr>
        <w:t>1-3</w:t>
      </w:r>
      <w:r w:rsidRPr="007D7A6A">
        <w:rPr>
          <w:b/>
          <w:sz w:val="28"/>
          <w:szCs w:val="28"/>
        </w:rPr>
        <w:t xml:space="preserve"> лет</w:t>
      </w:r>
    </w:p>
    <w:p w:rsidR="00966D34" w:rsidRPr="007D7A6A" w:rsidRDefault="00966D34" w:rsidP="00EA0FB9"/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"/>
        <w:gridCol w:w="3330"/>
        <w:gridCol w:w="1589"/>
        <w:gridCol w:w="949"/>
        <w:gridCol w:w="949"/>
        <w:gridCol w:w="986"/>
        <w:gridCol w:w="2506"/>
        <w:gridCol w:w="846"/>
        <w:gridCol w:w="846"/>
        <w:gridCol w:w="986"/>
        <w:gridCol w:w="1077"/>
        <w:gridCol w:w="1073"/>
      </w:tblGrid>
      <w:tr w:rsidR="00966D34" w:rsidTr="006A6D90">
        <w:tc>
          <w:tcPr>
            <w:tcW w:w="523" w:type="dxa"/>
          </w:tcPr>
          <w:p w:rsidR="00966D34" w:rsidRDefault="00966D34" w:rsidP="006A6D90">
            <w:pPr>
              <w:ind w:left="-720"/>
            </w:pPr>
            <w:r>
              <w:t>№</w:t>
            </w:r>
          </w:p>
          <w:p w:rsidR="00966D34" w:rsidRDefault="00966D34" w:rsidP="006A6D90">
            <w:pPr>
              <w:ind w:left="-720"/>
            </w:pPr>
            <w:r>
              <w:t>рец</w:t>
            </w:r>
          </w:p>
        </w:tc>
        <w:tc>
          <w:tcPr>
            <w:tcW w:w="333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58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Масса порции</w:t>
            </w:r>
          </w:p>
        </w:tc>
        <w:tc>
          <w:tcPr>
            <w:tcW w:w="2884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Пищевые вещества</w:t>
            </w:r>
          </w:p>
        </w:tc>
        <w:tc>
          <w:tcPr>
            <w:tcW w:w="250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Энергетическая ценность</w:t>
            </w:r>
          </w:p>
        </w:tc>
        <w:tc>
          <w:tcPr>
            <w:tcW w:w="2678" w:type="dxa"/>
            <w:gridSpan w:val="3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 xml:space="preserve">Витамины, мг </w:t>
            </w:r>
          </w:p>
        </w:tc>
        <w:tc>
          <w:tcPr>
            <w:tcW w:w="2150" w:type="dxa"/>
            <w:gridSpan w:val="2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Мин</w:t>
            </w:r>
            <w:r>
              <w:rPr>
                <w:sz w:val="28"/>
                <w:szCs w:val="28"/>
              </w:rPr>
              <w:t>.</w:t>
            </w:r>
            <w:r w:rsidRPr="00013AA3">
              <w:rPr>
                <w:sz w:val="28"/>
                <w:szCs w:val="28"/>
              </w:rPr>
              <w:t xml:space="preserve">вещества, мг </w:t>
            </w:r>
          </w:p>
        </w:tc>
      </w:tr>
      <w:tr w:rsidR="00966D34" w:rsidTr="006A6D90">
        <w:tc>
          <w:tcPr>
            <w:tcW w:w="523" w:type="dxa"/>
          </w:tcPr>
          <w:p w:rsidR="00966D34" w:rsidRDefault="00966D34" w:rsidP="006A6D90"/>
        </w:tc>
        <w:tc>
          <w:tcPr>
            <w:tcW w:w="3330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158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Б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Ж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</w:rPr>
              <w:t>У</w:t>
            </w:r>
          </w:p>
        </w:tc>
        <w:tc>
          <w:tcPr>
            <w:tcW w:w="250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557835">
              <w:rPr>
                <w:sz w:val="28"/>
                <w:szCs w:val="28"/>
              </w:rPr>
              <w:t>1</w:t>
            </w:r>
          </w:p>
        </w:tc>
        <w:tc>
          <w:tcPr>
            <w:tcW w:w="846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B</w:t>
            </w:r>
            <w:r w:rsidRPr="00557835">
              <w:rPr>
                <w:sz w:val="28"/>
                <w:szCs w:val="28"/>
              </w:rPr>
              <w:t>2</w:t>
            </w:r>
          </w:p>
        </w:tc>
        <w:tc>
          <w:tcPr>
            <w:tcW w:w="986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077" w:type="dxa"/>
          </w:tcPr>
          <w:p w:rsidR="00966D34" w:rsidRPr="00557835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Ca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 w:rsidRPr="00013AA3">
              <w:rPr>
                <w:sz w:val="28"/>
                <w:szCs w:val="28"/>
                <w:lang w:val="en-US"/>
              </w:rPr>
              <w:t>Fe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Завтрак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 w:rsidRPr="00CC019F">
              <w:rPr>
                <w:color w:val="C00000"/>
              </w:rPr>
              <w:t xml:space="preserve">Суп </w:t>
            </w:r>
            <w:r>
              <w:t>молочный с крупяными изделиями</w:t>
            </w:r>
          </w:p>
        </w:tc>
        <w:tc>
          <w:tcPr>
            <w:tcW w:w="1589" w:type="dxa"/>
          </w:tcPr>
          <w:p w:rsidR="00966D34" w:rsidRPr="007D7A6A" w:rsidRDefault="00966D34" w:rsidP="00E16844">
            <w:r>
              <w:t>150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6,6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20,64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187,04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106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0,46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rPr>
                <w:color w:val="C00000"/>
              </w:rPr>
              <w:t>Кофейный напиток с молоком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1,4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0,9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7,1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42,2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0,59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115,29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0,57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 w:rsidRPr="00BF1690">
              <w:rPr>
                <w:color w:val="C00000"/>
              </w:rPr>
              <w:t>Масл</w:t>
            </w:r>
            <w:r>
              <w:t>о сливочное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5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0,1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0,12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28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</w:rPr>
            </w:pPr>
            <w:r w:rsidRPr="00013AA3">
              <w:rPr>
                <w:b/>
              </w:rPr>
              <w:t>2 завтрак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t>С</w:t>
            </w:r>
            <w:r w:rsidRPr="00CC019F">
              <w:rPr>
                <w:color w:val="C00000"/>
              </w:rPr>
              <w:t xml:space="preserve">ок </w:t>
            </w:r>
            <w:r>
              <w:t>фруктовый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100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0,3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3,9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15,6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0,032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0,024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48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0,24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27,2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Обед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1D035D">
            <w:r w:rsidRPr="00CC019F">
              <w:rPr>
                <w:color w:val="C00000"/>
              </w:rPr>
              <w:t>Салат</w:t>
            </w:r>
            <w:r>
              <w:t xml:space="preserve">  из зеленого горошка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45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0,51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3,21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3,53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45,4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8,55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18,86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0,45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CC019F" w:rsidRDefault="00966D34" w:rsidP="006A6D90">
            <w:pPr>
              <w:rPr>
                <w:color w:val="C00000"/>
              </w:rPr>
            </w:pPr>
            <w:r w:rsidRPr="00CC019F">
              <w:rPr>
                <w:color w:val="C00000"/>
              </w:rPr>
              <w:t xml:space="preserve">Суп картофельный на мясном бульоне 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180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9,17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2,3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14,65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140,85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0642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86,34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1,04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CC019F" w:rsidRDefault="00966D34" w:rsidP="007706E1">
            <w:pPr>
              <w:rPr>
                <w:color w:val="C00000"/>
              </w:rPr>
            </w:pPr>
            <w:r>
              <w:rPr>
                <w:color w:val="C00000"/>
              </w:rPr>
              <w:t>Шницель запеченный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60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6,0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7,5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4,1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158,5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0,078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0,132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40,61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0,564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Default="00966D34" w:rsidP="006A6D90">
            <w:r w:rsidRPr="00CC019F">
              <w:rPr>
                <w:color w:val="C00000"/>
              </w:rPr>
              <w:t>Ово</w:t>
            </w:r>
            <w:r>
              <w:t>щное рагу</w:t>
            </w:r>
          </w:p>
        </w:tc>
        <w:tc>
          <w:tcPr>
            <w:tcW w:w="1589" w:type="dxa"/>
          </w:tcPr>
          <w:p w:rsidR="00966D34" w:rsidRDefault="00966D34" w:rsidP="00E16844">
            <w:r>
              <w:t>130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2,44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3,94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23,59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143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0,128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8,04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11,31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11,73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1,136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D03123">
            <w:r>
              <w:t>Компот из сухофруктов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0,94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24,26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96,7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0,018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0,72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37,026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0,612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Полдник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</w:tcPr>
          <w:p w:rsidR="00966D34" w:rsidRPr="007D7A6A" w:rsidRDefault="00966D34" w:rsidP="006A6D90"/>
        </w:tc>
        <w:tc>
          <w:tcPr>
            <w:tcW w:w="1073" w:type="dxa"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7D7A6A" w:rsidRDefault="00966D34" w:rsidP="006A6D90">
            <w:r>
              <w:t>Винегрет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75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1,8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42,6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208,9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0,056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0,056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0,586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27,93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0,778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CC019F" w:rsidRDefault="00966D34" w:rsidP="006A6D90">
            <w:pPr>
              <w:rPr>
                <w:color w:val="C00000"/>
              </w:rPr>
            </w:pPr>
            <w:r w:rsidRPr="00CC019F">
              <w:rPr>
                <w:color w:val="C00000"/>
              </w:rPr>
              <w:t>Чай</w:t>
            </w:r>
            <w:r>
              <w:rPr>
                <w:color w:val="C00000"/>
              </w:rPr>
              <w:t xml:space="preserve"> с сахаром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150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0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3,2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14,0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0,036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1,08</w:t>
            </w:r>
          </w:p>
        </w:tc>
        <w:tc>
          <w:tcPr>
            <w:tcW w:w="1077" w:type="dxa"/>
          </w:tcPr>
          <w:p w:rsidR="00966D34" w:rsidRPr="007D7A6A" w:rsidRDefault="00966D34" w:rsidP="006A6D90">
            <w:r>
              <w:t>217,8</w:t>
            </w:r>
          </w:p>
        </w:tc>
        <w:tc>
          <w:tcPr>
            <w:tcW w:w="1073" w:type="dxa"/>
          </w:tcPr>
          <w:p w:rsidR="00966D34" w:rsidRPr="007D7A6A" w:rsidRDefault="00966D34" w:rsidP="006A6D90">
            <w:r>
              <w:t>0,18</w:t>
            </w:r>
          </w:p>
        </w:tc>
      </w:tr>
      <w:tr w:rsidR="00966D34" w:rsidRPr="00013AA3" w:rsidTr="00E22072">
        <w:trPr>
          <w:trHeight w:val="300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E22072" w:rsidRDefault="00966D34" w:rsidP="00E2207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Печенье</w:t>
            </w:r>
          </w:p>
        </w:tc>
        <w:tc>
          <w:tcPr>
            <w:tcW w:w="1589" w:type="dxa"/>
          </w:tcPr>
          <w:p w:rsidR="00966D34" w:rsidRPr="007D7A6A" w:rsidRDefault="00966D34" w:rsidP="006A6D90">
            <w:r>
              <w:t>20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949" w:type="dxa"/>
          </w:tcPr>
          <w:p w:rsidR="00966D34" w:rsidRPr="007D7A6A" w:rsidRDefault="00966D34" w:rsidP="006A6D90">
            <w:r>
              <w:t>4,3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1,5</w:t>
            </w:r>
          </w:p>
        </w:tc>
        <w:tc>
          <w:tcPr>
            <w:tcW w:w="2506" w:type="dxa"/>
          </w:tcPr>
          <w:p w:rsidR="00966D34" w:rsidRPr="007D7A6A" w:rsidRDefault="00966D34" w:rsidP="006A6D90">
            <w:r>
              <w:t>9,0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0,01</w:t>
            </w:r>
          </w:p>
        </w:tc>
        <w:tc>
          <w:tcPr>
            <w:tcW w:w="846" w:type="dxa"/>
          </w:tcPr>
          <w:p w:rsidR="00966D34" w:rsidRPr="007D7A6A" w:rsidRDefault="00966D34" w:rsidP="006A6D90">
            <w:r>
              <w:t>0,2</w:t>
            </w:r>
          </w:p>
        </w:tc>
        <w:tc>
          <w:tcPr>
            <w:tcW w:w="986" w:type="dxa"/>
          </w:tcPr>
          <w:p w:rsidR="00966D34" w:rsidRPr="007D7A6A" w:rsidRDefault="00966D34" w:rsidP="006A6D90">
            <w:r>
              <w:t>1,2</w:t>
            </w:r>
          </w:p>
        </w:tc>
        <w:tc>
          <w:tcPr>
            <w:tcW w:w="1077" w:type="dxa"/>
            <w:vMerge w:val="restart"/>
          </w:tcPr>
          <w:p w:rsidR="00966D34" w:rsidRPr="007D7A6A" w:rsidRDefault="00966D34" w:rsidP="006A6D90"/>
        </w:tc>
        <w:tc>
          <w:tcPr>
            <w:tcW w:w="1073" w:type="dxa"/>
            <w:vMerge w:val="restart"/>
          </w:tcPr>
          <w:p w:rsidR="00966D34" w:rsidRPr="007D7A6A" w:rsidRDefault="00966D34" w:rsidP="006A6D90"/>
        </w:tc>
      </w:tr>
      <w:tr w:rsidR="00966D34" w:rsidRPr="00013AA3" w:rsidTr="006A6D90">
        <w:trPr>
          <w:trHeight w:val="348"/>
        </w:trPr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Хлеб на весь день</w:t>
            </w:r>
          </w:p>
        </w:tc>
        <w:tc>
          <w:tcPr>
            <w:tcW w:w="158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49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250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846" w:type="dxa"/>
          </w:tcPr>
          <w:p w:rsidR="00966D34" w:rsidRPr="007D7A6A" w:rsidRDefault="00966D34" w:rsidP="006A6D90"/>
        </w:tc>
        <w:tc>
          <w:tcPr>
            <w:tcW w:w="986" w:type="dxa"/>
          </w:tcPr>
          <w:p w:rsidR="00966D34" w:rsidRPr="007D7A6A" w:rsidRDefault="00966D34" w:rsidP="006A6D90"/>
        </w:tc>
        <w:tc>
          <w:tcPr>
            <w:tcW w:w="1077" w:type="dxa"/>
            <w:vMerge/>
          </w:tcPr>
          <w:p w:rsidR="00966D34" w:rsidRPr="007D7A6A" w:rsidRDefault="00966D34" w:rsidP="006A6D90"/>
        </w:tc>
        <w:tc>
          <w:tcPr>
            <w:tcW w:w="1073" w:type="dxa"/>
            <w:vMerge/>
          </w:tcPr>
          <w:p w:rsidR="00966D34" w:rsidRPr="007D7A6A" w:rsidRDefault="00966D34" w:rsidP="006A6D90"/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80385C" w:rsidRDefault="00966D34" w:rsidP="006A6D90">
            <w:pPr>
              <w:rPr>
                <w:color w:val="C00000"/>
              </w:rPr>
            </w:pPr>
            <w:r w:rsidRPr="0080385C">
              <w:rPr>
                <w:color w:val="C00000"/>
              </w:rPr>
              <w:t xml:space="preserve">Хлеб ржаной </w:t>
            </w:r>
          </w:p>
        </w:tc>
        <w:tc>
          <w:tcPr>
            <w:tcW w:w="158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7,0</w:t>
            </w:r>
          </w:p>
        </w:tc>
        <w:tc>
          <w:tcPr>
            <w:tcW w:w="250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7D7A6A" w:rsidRDefault="00966D34" w:rsidP="006A6D90"/>
        </w:tc>
        <w:tc>
          <w:tcPr>
            <w:tcW w:w="3330" w:type="dxa"/>
          </w:tcPr>
          <w:p w:rsidR="00966D34" w:rsidRPr="0080385C" w:rsidRDefault="00966D34" w:rsidP="006A6D90">
            <w:pPr>
              <w:rPr>
                <w:color w:val="C00000"/>
              </w:rPr>
            </w:pPr>
            <w:r w:rsidRPr="0080385C">
              <w:rPr>
                <w:color w:val="C00000"/>
              </w:rPr>
              <w:t>Хлеб пшеничный</w:t>
            </w:r>
          </w:p>
        </w:tc>
        <w:tc>
          <w:tcPr>
            <w:tcW w:w="158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250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66D34" w:rsidRPr="00013AA3" w:rsidTr="006A6D90">
        <w:tc>
          <w:tcPr>
            <w:tcW w:w="52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3330" w:type="dxa"/>
          </w:tcPr>
          <w:p w:rsidR="00966D34" w:rsidRPr="00013AA3" w:rsidRDefault="00966D34" w:rsidP="006A6D90">
            <w:pPr>
              <w:jc w:val="center"/>
              <w:rPr>
                <w:b/>
                <w:sz w:val="28"/>
                <w:szCs w:val="28"/>
              </w:rPr>
            </w:pPr>
            <w:r w:rsidRPr="00013AA3">
              <w:rPr>
                <w:b/>
                <w:sz w:val="28"/>
                <w:szCs w:val="28"/>
              </w:rPr>
              <w:t>Итог за день</w:t>
            </w:r>
          </w:p>
        </w:tc>
        <w:tc>
          <w:tcPr>
            <w:tcW w:w="158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36,36</w:t>
            </w:r>
          </w:p>
        </w:tc>
        <w:tc>
          <w:tcPr>
            <w:tcW w:w="949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33,65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160,60</w:t>
            </w:r>
          </w:p>
        </w:tc>
        <w:tc>
          <w:tcPr>
            <w:tcW w:w="2506" w:type="dxa"/>
          </w:tcPr>
          <w:p w:rsidR="00966D34" w:rsidRPr="00640FF4" w:rsidRDefault="00966D34" w:rsidP="006A6D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1144,49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0,457</w:t>
            </w:r>
          </w:p>
        </w:tc>
        <w:tc>
          <w:tcPr>
            <w:tcW w:w="84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8,822</w:t>
            </w:r>
          </w:p>
        </w:tc>
        <w:tc>
          <w:tcPr>
            <w:tcW w:w="986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713,87</w:t>
            </w:r>
          </w:p>
        </w:tc>
        <w:tc>
          <w:tcPr>
            <w:tcW w:w="1077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661,83</w:t>
            </w:r>
          </w:p>
        </w:tc>
        <w:tc>
          <w:tcPr>
            <w:tcW w:w="1073" w:type="dxa"/>
          </w:tcPr>
          <w:p w:rsidR="00966D34" w:rsidRPr="00013AA3" w:rsidRDefault="00966D34" w:rsidP="006A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32,99</w:t>
            </w:r>
          </w:p>
        </w:tc>
      </w:tr>
    </w:tbl>
    <w:p w:rsidR="00966D34" w:rsidRDefault="00966D34" w:rsidP="00EA0FB9">
      <w:pPr>
        <w:rPr>
          <w:sz w:val="28"/>
          <w:szCs w:val="28"/>
        </w:rPr>
      </w:pPr>
    </w:p>
    <w:p w:rsidR="00966D34" w:rsidRDefault="00966D34" w:rsidP="00EA0FB9">
      <w:pPr>
        <w:rPr>
          <w:sz w:val="28"/>
          <w:szCs w:val="28"/>
        </w:rPr>
      </w:pPr>
    </w:p>
    <w:p w:rsidR="00966D34" w:rsidRDefault="00966D34"/>
    <w:sectPr w:rsidR="00966D34" w:rsidSect="00004C49">
      <w:pgSz w:w="16838" w:h="11906" w:orient="landscape"/>
      <w:pgMar w:top="993" w:right="67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D34" w:rsidRDefault="00966D34" w:rsidP="006A6D90">
      <w:r>
        <w:separator/>
      </w:r>
    </w:p>
  </w:endnote>
  <w:endnote w:type="continuationSeparator" w:id="0">
    <w:p w:rsidR="00966D34" w:rsidRDefault="00966D34" w:rsidP="006A6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D34" w:rsidRDefault="00966D34" w:rsidP="006A6D90">
      <w:r>
        <w:separator/>
      </w:r>
    </w:p>
  </w:footnote>
  <w:footnote w:type="continuationSeparator" w:id="0">
    <w:p w:rsidR="00966D34" w:rsidRDefault="00966D34" w:rsidP="006A6D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FB9"/>
    <w:rsid w:val="00000A63"/>
    <w:rsid w:val="00004C49"/>
    <w:rsid w:val="0000553B"/>
    <w:rsid w:val="000067E4"/>
    <w:rsid w:val="00013AA3"/>
    <w:rsid w:val="000147F5"/>
    <w:rsid w:val="00015EEF"/>
    <w:rsid w:val="000262B6"/>
    <w:rsid w:val="00030D5A"/>
    <w:rsid w:val="00030F8C"/>
    <w:rsid w:val="0003705F"/>
    <w:rsid w:val="00042910"/>
    <w:rsid w:val="00042AF7"/>
    <w:rsid w:val="000465F0"/>
    <w:rsid w:val="00046600"/>
    <w:rsid w:val="0005123A"/>
    <w:rsid w:val="00051C3F"/>
    <w:rsid w:val="00055B23"/>
    <w:rsid w:val="0005736F"/>
    <w:rsid w:val="000575A4"/>
    <w:rsid w:val="00062FFD"/>
    <w:rsid w:val="000649CF"/>
    <w:rsid w:val="00071506"/>
    <w:rsid w:val="00072946"/>
    <w:rsid w:val="00073145"/>
    <w:rsid w:val="000759A9"/>
    <w:rsid w:val="0009052A"/>
    <w:rsid w:val="000A58B0"/>
    <w:rsid w:val="000B5B9C"/>
    <w:rsid w:val="000B7285"/>
    <w:rsid w:val="000B7BC0"/>
    <w:rsid w:val="000C1DB5"/>
    <w:rsid w:val="000C3A61"/>
    <w:rsid w:val="000C4542"/>
    <w:rsid w:val="000D1908"/>
    <w:rsid w:val="000D520E"/>
    <w:rsid w:val="000D6CBF"/>
    <w:rsid w:val="000E1980"/>
    <w:rsid w:val="000F0D6A"/>
    <w:rsid w:val="000F7B5F"/>
    <w:rsid w:val="00100E4D"/>
    <w:rsid w:val="0010102E"/>
    <w:rsid w:val="00110218"/>
    <w:rsid w:val="0011266E"/>
    <w:rsid w:val="00116F82"/>
    <w:rsid w:val="00120C64"/>
    <w:rsid w:val="00127A84"/>
    <w:rsid w:val="00132AD8"/>
    <w:rsid w:val="0013784F"/>
    <w:rsid w:val="00141552"/>
    <w:rsid w:val="00152902"/>
    <w:rsid w:val="00152CBD"/>
    <w:rsid w:val="001541CF"/>
    <w:rsid w:val="001603AE"/>
    <w:rsid w:val="00160BC4"/>
    <w:rsid w:val="00166288"/>
    <w:rsid w:val="001704E4"/>
    <w:rsid w:val="00171661"/>
    <w:rsid w:val="00176BE5"/>
    <w:rsid w:val="001864CF"/>
    <w:rsid w:val="00191C6A"/>
    <w:rsid w:val="00192DFE"/>
    <w:rsid w:val="00195D1E"/>
    <w:rsid w:val="00196218"/>
    <w:rsid w:val="001A0BFD"/>
    <w:rsid w:val="001A0CB1"/>
    <w:rsid w:val="001A11F9"/>
    <w:rsid w:val="001A4502"/>
    <w:rsid w:val="001A48D7"/>
    <w:rsid w:val="001A7C39"/>
    <w:rsid w:val="001B1595"/>
    <w:rsid w:val="001B2455"/>
    <w:rsid w:val="001B285B"/>
    <w:rsid w:val="001B5FCC"/>
    <w:rsid w:val="001C063F"/>
    <w:rsid w:val="001C0719"/>
    <w:rsid w:val="001C0EF6"/>
    <w:rsid w:val="001C10DD"/>
    <w:rsid w:val="001D0185"/>
    <w:rsid w:val="001D035D"/>
    <w:rsid w:val="001D18F6"/>
    <w:rsid w:val="001D1B2E"/>
    <w:rsid w:val="001D5F52"/>
    <w:rsid w:val="001D7555"/>
    <w:rsid w:val="001E1DAB"/>
    <w:rsid w:val="001E3C82"/>
    <w:rsid w:val="001E66BD"/>
    <w:rsid w:val="001F0DA5"/>
    <w:rsid w:val="001F795D"/>
    <w:rsid w:val="00207680"/>
    <w:rsid w:val="0021459C"/>
    <w:rsid w:val="00225A41"/>
    <w:rsid w:val="0023780E"/>
    <w:rsid w:val="00237D84"/>
    <w:rsid w:val="0024691B"/>
    <w:rsid w:val="00247473"/>
    <w:rsid w:val="00252398"/>
    <w:rsid w:val="00257816"/>
    <w:rsid w:val="0025788A"/>
    <w:rsid w:val="00261674"/>
    <w:rsid w:val="00270DA2"/>
    <w:rsid w:val="002717C3"/>
    <w:rsid w:val="00275517"/>
    <w:rsid w:val="00282232"/>
    <w:rsid w:val="002866AB"/>
    <w:rsid w:val="00286EF8"/>
    <w:rsid w:val="002977A8"/>
    <w:rsid w:val="002A33B3"/>
    <w:rsid w:val="002A51A9"/>
    <w:rsid w:val="002B1133"/>
    <w:rsid w:val="002C11BB"/>
    <w:rsid w:val="002C29AE"/>
    <w:rsid w:val="002C2DE9"/>
    <w:rsid w:val="002C4EF7"/>
    <w:rsid w:val="002D064D"/>
    <w:rsid w:val="002D0E1C"/>
    <w:rsid w:val="002D0FFC"/>
    <w:rsid w:val="002D19E2"/>
    <w:rsid w:val="002D76E4"/>
    <w:rsid w:val="002E36EC"/>
    <w:rsid w:val="002E509D"/>
    <w:rsid w:val="002E7C4C"/>
    <w:rsid w:val="002F0BB9"/>
    <w:rsid w:val="002F6FB5"/>
    <w:rsid w:val="00300FFA"/>
    <w:rsid w:val="00310DA3"/>
    <w:rsid w:val="00311BD6"/>
    <w:rsid w:val="00314333"/>
    <w:rsid w:val="003175C9"/>
    <w:rsid w:val="00323412"/>
    <w:rsid w:val="00330E8D"/>
    <w:rsid w:val="00350B1C"/>
    <w:rsid w:val="00356ADA"/>
    <w:rsid w:val="00362735"/>
    <w:rsid w:val="003636C4"/>
    <w:rsid w:val="00373DE8"/>
    <w:rsid w:val="003822F3"/>
    <w:rsid w:val="00386889"/>
    <w:rsid w:val="00386A8F"/>
    <w:rsid w:val="00392209"/>
    <w:rsid w:val="00393D80"/>
    <w:rsid w:val="003945B7"/>
    <w:rsid w:val="0039760F"/>
    <w:rsid w:val="003A7F92"/>
    <w:rsid w:val="003B2357"/>
    <w:rsid w:val="003B2978"/>
    <w:rsid w:val="003B29D0"/>
    <w:rsid w:val="003B7099"/>
    <w:rsid w:val="003C591E"/>
    <w:rsid w:val="003D0877"/>
    <w:rsid w:val="003D2C85"/>
    <w:rsid w:val="003E102F"/>
    <w:rsid w:val="003E5586"/>
    <w:rsid w:val="003E74AC"/>
    <w:rsid w:val="003E7F96"/>
    <w:rsid w:val="003F0E61"/>
    <w:rsid w:val="003F4513"/>
    <w:rsid w:val="00401047"/>
    <w:rsid w:val="00403ACE"/>
    <w:rsid w:val="00406E0C"/>
    <w:rsid w:val="004103A0"/>
    <w:rsid w:val="004112EB"/>
    <w:rsid w:val="0041181C"/>
    <w:rsid w:val="00412130"/>
    <w:rsid w:val="00412C15"/>
    <w:rsid w:val="004137DA"/>
    <w:rsid w:val="00421B02"/>
    <w:rsid w:val="00423681"/>
    <w:rsid w:val="00424706"/>
    <w:rsid w:val="00432825"/>
    <w:rsid w:val="00433CE1"/>
    <w:rsid w:val="004342D4"/>
    <w:rsid w:val="004361E3"/>
    <w:rsid w:val="00437FB2"/>
    <w:rsid w:val="00446263"/>
    <w:rsid w:val="004516DB"/>
    <w:rsid w:val="00456085"/>
    <w:rsid w:val="00464996"/>
    <w:rsid w:val="0048186D"/>
    <w:rsid w:val="00484FD6"/>
    <w:rsid w:val="00492431"/>
    <w:rsid w:val="004A5540"/>
    <w:rsid w:val="004B0297"/>
    <w:rsid w:val="004B3BDB"/>
    <w:rsid w:val="004B46C8"/>
    <w:rsid w:val="004B6DD5"/>
    <w:rsid w:val="004F2C42"/>
    <w:rsid w:val="004F5D77"/>
    <w:rsid w:val="00503793"/>
    <w:rsid w:val="005070BA"/>
    <w:rsid w:val="005112D8"/>
    <w:rsid w:val="0051159C"/>
    <w:rsid w:val="00513C02"/>
    <w:rsid w:val="0052109E"/>
    <w:rsid w:val="00533E74"/>
    <w:rsid w:val="005436FE"/>
    <w:rsid w:val="005456E1"/>
    <w:rsid w:val="0055249E"/>
    <w:rsid w:val="00553DDA"/>
    <w:rsid w:val="00554A09"/>
    <w:rsid w:val="00555C68"/>
    <w:rsid w:val="00557835"/>
    <w:rsid w:val="0056557D"/>
    <w:rsid w:val="00567A53"/>
    <w:rsid w:val="005754FE"/>
    <w:rsid w:val="0058495F"/>
    <w:rsid w:val="00585178"/>
    <w:rsid w:val="00587CF4"/>
    <w:rsid w:val="005922DC"/>
    <w:rsid w:val="005952C6"/>
    <w:rsid w:val="005A0ED1"/>
    <w:rsid w:val="005A47C9"/>
    <w:rsid w:val="005B087C"/>
    <w:rsid w:val="005B0CE5"/>
    <w:rsid w:val="005B581C"/>
    <w:rsid w:val="005D0479"/>
    <w:rsid w:val="005D7E99"/>
    <w:rsid w:val="005E6DE8"/>
    <w:rsid w:val="005F0BDB"/>
    <w:rsid w:val="005F476A"/>
    <w:rsid w:val="00601F35"/>
    <w:rsid w:val="006102CD"/>
    <w:rsid w:val="00615ED1"/>
    <w:rsid w:val="00621F9E"/>
    <w:rsid w:val="00623A09"/>
    <w:rsid w:val="00632637"/>
    <w:rsid w:val="00640FF4"/>
    <w:rsid w:val="00646D80"/>
    <w:rsid w:val="00655A5A"/>
    <w:rsid w:val="00660D23"/>
    <w:rsid w:val="00663D93"/>
    <w:rsid w:val="00664EB3"/>
    <w:rsid w:val="00665ECD"/>
    <w:rsid w:val="0067301F"/>
    <w:rsid w:val="00673D39"/>
    <w:rsid w:val="0068252A"/>
    <w:rsid w:val="00682CAC"/>
    <w:rsid w:val="00686C7B"/>
    <w:rsid w:val="006920F5"/>
    <w:rsid w:val="00693024"/>
    <w:rsid w:val="00693CB3"/>
    <w:rsid w:val="00693FDA"/>
    <w:rsid w:val="006A6D90"/>
    <w:rsid w:val="006A7EE9"/>
    <w:rsid w:val="006B02C3"/>
    <w:rsid w:val="006B0D5E"/>
    <w:rsid w:val="006B238D"/>
    <w:rsid w:val="006B3727"/>
    <w:rsid w:val="006B6898"/>
    <w:rsid w:val="006B7EDF"/>
    <w:rsid w:val="006C4FDC"/>
    <w:rsid w:val="006C5020"/>
    <w:rsid w:val="006C543C"/>
    <w:rsid w:val="006C6B74"/>
    <w:rsid w:val="006C7E19"/>
    <w:rsid w:val="006D6786"/>
    <w:rsid w:val="006E07C6"/>
    <w:rsid w:val="006E3952"/>
    <w:rsid w:val="006E59E5"/>
    <w:rsid w:val="006F028C"/>
    <w:rsid w:val="006F4A47"/>
    <w:rsid w:val="007019C3"/>
    <w:rsid w:val="00711958"/>
    <w:rsid w:val="0071195A"/>
    <w:rsid w:val="00715BEF"/>
    <w:rsid w:val="00717126"/>
    <w:rsid w:val="00721D45"/>
    <w:rsid w:val="00724EEA"/>
    <w:rsid w:val="00726119"/>
    <w:rsid w:val="0072701D"/>
    <w:rsid w:val="00732D82"/>
    <w:rsid w:val="00736DEC"/>
    <w:rsid w:val="007370DF"/>
    <w:rsid w:val="0074214E"/>
    <w:rsid w:val="0074389C"/>
    <w:rsid w:val="00743B36"/>
    <w:rsid w:val="00750843"/>
    <w:rsid w:val="00756A0F"/>
    <w:rsid w:val="00766467"/>
    <w:rsid w:val="00767165"/>
    <w:rsid w:val="007706E1"/>
    <w:rsid w:val="0078754E"/>
    <w:rsid w:val="00787AE3"/>
    <w:rsid w:val="00790310"/>
    <w:rsid w:val="007A1133"/>
    <w:rsid w:val="007B130B"/>
    <w:rsid w:val="007B2BDC"/>
    <w:rsid w:val="007C11B4"/>
    <w:rsid w:val="007C303E"/>
    <w:rsid w:val="007C4476"/>
    <w:rsid w:val="007C6AA6"/>
    <w:rsid w:val="007D7A6A"/>
    <w:rsid w:val="007E196A"/>
    <w:rsid w:val="007E1C21"/>
    <w:rsid w:val="007E339B"/>
    <w:rsid w:val="007E466A"/>
    <w:rsid w:val="007E5C8F"/>
    <w:rsid w:val="007F1CDC"/>
    <w:rsid w:val="007F6695"/>
    <w:rsid w:val="0080385C"/>
    <w:rsid w:val="008040A0"/>
    <w:rsid w:val="00804A09"/>
    <w:rsid w:val="00805629"/>
    <w:rsid w:val="00813E89"/>
    <w:rsid w:val="00814FC3"/>
    <w:rsid w:val="00822F0E"/>
    <w:rsid w:val="00837BC8"/>
    <w:rsid w:val="00842182"/>
    <w:rsid w:val="00844503"/>
    <w:rsid w:val="00854CEE"/>
    <w:rsid w:val="0086239C"/>
    <w:rsid w:val="008767AC"/>
    <w:rsid w:val="0088004B"/>
    <w:rsid w:val="00880741"/>
    <w:rsid w:val="00882251"/>
    <w:rsid w:val="00882CB7"/>
    <w:rsid w:val="00885E4F"/>
    <w:rsid w:val="00893765"/>
    <w:rsid w:val="008A0A16"/>
    <w:rsid w:val="008A4899"/>
    <w:rsid w:val="008B084F"/>
    <w:rsid w:val="008B2A88"/>
    <w:rsid w:val="008B2ADD"/>
    <w:rsid w:val="008B78DD"/>
    <w:rsid w:val="008C6522"/>
    <w:rsid w:val="008D319F"/>
    <w:rsid w:val="008D3809"/>
    <w:rsid w:val="008D6868"/>
    <w:rsid w:val="008D7882"/>
    <w:rsid w:val="008E20D8"/>
    <w:rsid w:val="008E5477"/>
    <w:rsid w:val="008F1E69"/>
    <w:rsid w:val="008F2D03"/>
    <w:rsid w:val="00901DA0"/>
    <w:rsid w:val="0090531D"/>
    <w:rsid w:val="00912A80"/>
    <w:rsid w:val="00913F6F"/>
    <w:rsid w:val="00915FCA"/>
    <w:rsid w:val="00917D85"/>
    <w:rsid w:val="00917DFB"/>
    <w:rsid w:val="00920658"/>
    <w:rsid w:val="00923BF5"/>
    <w:rsid w:val="00925681"/>
    <w:rsid w:val="009314BF"/>
    <w:rsid w:val="009318E5"/>
    <w:rsid w:val="009334F1"/>
    <w:rsid w:val="009408D9"/>
    <w:rsid w:val="00940D95"/>
    <w:rsid w:val="00942955"/>
    <w:rsid w:val="009461F5"/>
    <w:rsid w:val="00950A90"/>
    <w:rsid w:val="0096002B"/>
    <w:rsid w:val="00960D1C"/>
    <w:rsid w:val="00966D34"/>
    <w:rsid w:val="00972425"/>
    <w:rsid w:val="00975817"/>
    <w:rsid w:val="00981205"/>
    <w:rsid w:val="009909BB"/>
    <w:rsid w:val="00990F1B"/>
    <w:rsid w:val="00994D3F"/>
    <w:rsid w:val="009A3CBF"/>
    <w:rsid w:val="009A40CA"/>
    <w:rsid w:val="009A53D6"/>
    <w:rsid w:val="009A6E84"/>
    <w:rsid w:val="009B2788"/>
    <w:rsid w:val="009C0725"/>
    <w:rsid w:val="009C20D1"/>
    <w:rsid w:val="009C79C2"/>
    <w:rsid w:val="009D3954"/>
    <w:rsid w:val="009E2915"/>
    <w:rsid w:val="009E6E15"/>
    <w:rsid w:val="009F3083"/>
    <w:rsid w:val="009F69E1"/>
    <w:rsid w:val="00A001C4"/>
    <w:rsid w:val="00A011BE"/>
    <w:rsid w:val="00A22225"/>
    <w:rsid w:val="00A2363B"/>
    <w:rsid w:val="00A31C1D"/>
    <w:rsid w:val="00A35B81"/>
    <w:rsid w:val="00A3644A"/>
    <w:rsid w:val="00A41B32"/>
    <w:rsid w:val="00A44729"/>
    <w:rsid w:val="00A455FE"/>
    <w:rsid w:val="00A46992"/>
    <w:rsid w:val="00A62783"/>
    <w:rsid w:val="00A6534F"/>
    <w:rsid w:val="00A66B3E"/>
    <w:rsid w:val="00A73F85"/>
    <w:rsid w:val="00A77D71"/>
    <w:rsid w:val="00A873EB"/>
    <w:rsid w:val="00A91617"/>
    <w:rsid w:val="00A95504"/>
    <w:rsid w:val="00A96E65"/>
    <w:rsid w:val="00A97B65"/>
    <w:rsid w:val="00AA3113"/>
    <w:rsid w:val="00AA3414"/>
    <w:rsid w:val="00AA6E9F"/>
    <w:rsid w:val="00AB112F"/>
    <w:rsid w:val="00AB17E4"/>
    <w:rsid w:val="00AB458D"/>
    <w:rsid w:val="00AC130F"/>
    <w:rsid w:val="00AC487D"/>
    <w:rsid w:val="00AD2B7D"/>
    <w:rsid w:val="00AD316E"/>
    <w:rsid w:val="00AD31D3"/>
    <w:rsid w:val="00AD382C"/>
    <w:rsid w:val="00AE2FC4"/>
    <w:rsid w:val="00AF1AC9"/>
    <w:rsid w:val="00AF6D7D"/>
    <w:rsid w:val="00B12562"/>
    <w:rsid w:val="00B13241"/>
    <w:rsid w:val="00B1786A"/>
    <w:rsid w:val="00B17D1B"/>
    <w:rsid w:val="00B27AE3"/>
    <w:rsid w:val="00B30D04"/>
    <w:rsid w:val="00B3278A"/>
    <w:rsid w:val="00B34222"/>
    <w:rsid w:val="00B4279E"/>
    <w:rsid w:val="00B53DE6"/>
    <w:rsid w:val="00B63B01"/>
    <w:rsid w:val="00B64900"/>
    <w:rsid w:val="00B66161"/>
    <w:rsid w:val="00B70077"/>
    <w:rsid w:val="00B727A6"/>
    <w:rsid w:val="00B72B72"/>
    <w:rsid w:val="00B73DEF"/>
    <w:rsid w:val="00B74A61"/>
    <w:rsid w:val="00B83C5D"/>
    <w:rsid w:val="00B8610B"/>
    <w:rsid w:val="00B94CA7"/>
    <w:rsid w:val="00B97F07"/>
    <w:rsid w:val="00BA31D0"/>
    <w:rsid w:val="00BA43DE"/>
    <w:rsid w:val="00BA48F5"/>
    <w:rsid w:val="00BA70BF"/>
    <w:rsid w:val="00BC7CFE"/>
    <w:rsid w:val="00BD3897"/>
    <w:rsid w:val="00BE60DB"/>
    <w:rsid w:val="00BE6259"/>
    <w:rsid w:val="00BE7252"/>
    <w:rsid w:val="00BF0520"/>
    <w:rsid w:val="00BF1690"/>
    <w:rsid w:val="00C005B5"/>
    <w:rsid w:val="00C00748"/>
    <w:rsid w:val="00C0107F"/>
    <w:rsid w:val="00C01ABA"/>
    <w:rsid w:val="00C02C53"/>
    <w:rsid w:val="00C11ACA"/>
    <w:rsid w:val="00C16881"/>
    <w:rsid w:val="00C22EC9"/>
    <w:rsid w:val="00C24F8F"/>
    <w:rsid w:val="00C27753"/>
    <w:rsid w:val="00C36A52"/>
    <w:rsid w:val="00C409EB"/>
    <w:rsid w:val="00C424A7"/>
    <w:rsid w:val="00C5197C"/>
    <w:rsid w:val="00C551B3"/>
    <w:rsid w:val="00C6034C"/>
    <w:rsid w:val="00C85A94"/>
    <w:rsid w:val="00C932E9"/>
    <w:rsid w:val="00C96E81"/>
    <w:rsid w:val="00C97B17"/>
    <w:rsid w:val="00CA109B"/>
    <w:rsid w:val="00CB1924"/>
    <w:rsid w:val="00CB1BEC"/>
    <w:rsid w:val="00CB3A3D"/>
    <w:rsid w:val="00CB48C4"/>
    <w:rsid w:val="00CC019F"/>
    <w:rsid w:val="00CC388E"/>
    <w:rsid w:val="00CD3186"/>
    <w:rsid w:val="00CD3E7E"/>
    <w:rsid w:val="00CD5F40"/>
    <w:rsid w:val="00CD5F76"/>
    <w:rsid w:val="00CD7742"/>
    <w:rsid w:val="00CE55AF"/>
    <w:rsid w:val="00CE67A8"/>
    <w:rsid w:val="00D01915"/>
    <w:rsid w:val="00D02DB7"/>
    <w:rsid w:val="00D03123"/>
    <w:rsid w:val="00D07603"/>
    <w:rsid w:val="00D1558F"/>
    <w:rsid w:val="00D20620"/>
    <w:rsid w:val="00D23FF4"/>
    <w:rsid w:val="00D2581E"/>
    <w:rsid w:val="00D30DEB"/>
    <w:rsid w:val="00D35031"/>
    <w:rsid w:val="00D50C76"/>
    <w:rsid w:val="00D61B89"/>
    <w:rsid w:val="00D63AFA"/>
    <w:rsid w:val="00D6567B"/>
    <w:rsid w:val="00D6581F"/>
    <w:rsid w:val="00D71DDC"/>
    <w:rsid w:val="00D76675"/>
    <w:rsid w:val="00D774D5"/>
    <w:rsid w:val="00D779DE"/>
    <w:rsid w:val="00D80AF2"/>
    <w:rsid w:val="00D84EE5"/>
    <w:rsid w:val="00D876AB"/>
    <w:rsid w:val="00D94290"/>
    <w:rsid w:val="00DA31DB"/>
    <w:rsid w:val="00DB4089"/>
    <w:rsid w:val="00DC34BF"/>
    <w:rsid w:val="00DC624B"/>
    <w:rsid w:val="00DD4E98"/>
    <w:rsid w:val="00DD6A13"/>
    <w:rsid w:val="00DD7936"/>
    <w:rsid w:val="00DE22C9"/>
    <w:rsid w:val="00DE48DF"/>
    <w:rsid w:val="00DE4FFB"/>
    <w:rsid w:val="00DE7786"/>
    <w:rsid w:val="00DF0034"/>
    <w:rsid w:val="00DF4982"/>
    <w:rsid w:val="00DF51FE"/>
    <w:rsid w:val="00E023B8"/>
    <w:rsid w:val="00E07386"/>
    <w:rsid w:val="00E10F67"/>
    <w:rsid w:val="00E1182A"/>
    <w:rsid w:val="00E11D1A"/>
    <w:rsid w:val="00E13871"/>
    <w:rsid w:val="00E14825"/>
    <w:rsid w:val="00E16844"/>
    <w:rsid w:val="00E20F98"/>
    <w:rsid w:val="00E22072"/>
    <w:rsid w:val="00E236CC"/>
    <w:rsid w:val="00E3218C"/>
    <w:rsid w:val="00E33451"/>
    <w:rsid w:val="00E36EBC"/>
    <w:rsid w:val="00E400DF"/>
    <w:rsid w:val="00E43418"/>
    <w:rsid w:val="00E459F2"/>
    <w:rsid w:val="00E4601D"/>
    <w:rsid w:val="00E55C74"/>
    <w:rsid w:val="00E564BD"/>
    <w:rsid w:val="00E62861"/>
    <w:rsid w:val="00E62F95"/>
    <w:rsid w:val="00E63C81"/>
    <w:rsid w:val="00E64913"/>
    <w:rsid w:val="00E75A3F"/>
    <w:rsid w:val="00E773A3"/>
    <w:rsid w:val="00E8041C"/>
    <w:rsid w:val="00E81999"/>
    <w:rsid w:val="00E829FF"/>
    <w:rsid w:val="00E92CEE"/>
    <w:rsid w:val="00E938B4"/>
    <w:rsid w:val="00E93964"/>
    <w:rsid w:val="00E93D26"/>
    <w:rsid w:val="00EA07B9"/>
    <w:rsid w:val="00EA0FB9"/>
    <w:rsid w:val="00EB0075"/>
    <w:rsid w:val="00EB0A61"/>
    <w:rsid w:val="00EB3296"/>
    <w:rsid w:val="00EB6078"/>
    <w:rsid w:val="00EC21AF"/>
    <w:rsid w:val="00EC3D08"/>
    <w:rsid w:val="00ED0569"/>
    <w:rsid w:val="00ED274B"/>
    <w:rsid w:val="00ED3448"/>
    <w:rsid w:val="00ED591E"/>
    <w:rsid w:val="00EE0495"/>
    <w:rsid w:val="00EE6B04"/>
    <w:rsid w:val="00EE706F"/>
    <w:rsid w:val="00F05817"/>
    <w:rsid w:val="00F14B46"/>
    <w:rsid w:val="00F24528"/>
    <w:rsid w:val="00F252F5"/>
    <w:rsid w:val="00F25BE3"/>
    <w:rsid w:val="00F26F26"/>
    <w:rsid w:val="00F318D5"/>
    <w:rsid w:val="00F36B82"/>
    <w:rsid w:val="00F40E27"/>
    <w:rsid w:val="00F43388"/>
    <w:rsid w:val="00F44A27"/>
    <w:rsid w:val="00F4558E"/>
    <w:rsid w:val="00F51CC2"/>
    <w:rsid w:val="00F57229"/>
    <w:rsid w:val="00F6185D"/>
    <w:rsid w:val="00F66E1B"/>
    <w:rsid w:val="00F72180"/>
    <w:rsid w:val="00F8225F"/>
    <w:rsid w:val="00F8518B"/>
    <w:rsid w:val="00F86C96"/>
    <w:rsid w:val="00F90A7C"/>
    <w:rsid w:val="00F97EAA"/>
    <w:rsid w:val="00FA3109"/>
    <w:rsid w:val="00FB7005"/>
    <w:rsid w:val="00FC38F3"/>
    <w:rsid w:val="00FD054B"/>
    <w:rsid w:val="00FD2789"/>
    <w:rsid w:val="00FE3782"/>
    <w:rsid w:val="00FF2B72"/>
    <w:rsid w:val="00FF7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FB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A0FB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EA0F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A0FB9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6A6D9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A6D9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6A6D9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A6D9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1159</TotalTime>
  <Pages>21</Pages>
  <Words>3681</Words>
  <Characters>20985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286</cp:revision>
  <cp:lastPrinted>2024-03-14T06:53:00Z</cp:lastPrinted>
  <dcterms:created xsi:type="dcterms:W3CDTF">2021-03-09T09:22:00Z</dcterms:created>
  <dcterms:modified xsi:type="dcterms:W3CDTF">2024-05-08T09:53:00Z</dcterms:modified>
</cp:coreProperties>
</file>